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2096E" w14:textId="77777777" w:rsidR="002B39DD" w:rsidRDefault="0012343D" w:rsidP="00B12CA1">
      <w:pPr>
        <w:pStyle w:val="Heading1"/>
        <w:spacing w:before="0"/>
        <w:ind w:left="0"/>
        <w:jc w:val="center"/>
        <w:rPr>
          <w:lang w:val="sv-SE"/>
        </w:rPr>
      </w:pPr>
      <w:r>
        <w:rPr>
          <w:lang w:val="sv-SE"/>
        </w:rPr>
        <w:t>Överenskommelse angående praktikplats</w:t>
      </w:r>
    </w:p>
    <w:p w14:paraId="5DB0B64C" w14:textId="77777777" w:rsidR="00CE3797" w:rsidRPr="00CE3797" w:rsidRDefault="00CE3797" w:rsidP="00CE3797">
      <w:pPr>
        <w:rPr>
          <w:lang w:val="sv-SE"/>
        </w:rPr>
      </w:pPr>
    </w:p>
    <w:tbl>
      <w:tblPr>
        <w:tblW w:w="0" w:type="auto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3141"/>
        <w:gridCol w:w="3715"/>
        <w:gridCol w:w="1526"/>
        <w:gridCol w:w="1526"/>
      </w:tblGrid>
      <w:tr w:rsidR="00CE3797" w:rsidRPr="00213942" w14:paraId="5EB1FE72" w14:textId="77777777">
        <w:trPr>
          <w:trHeight w:val="170"/>
          <w:jc w:val="center"/>
        </w:trPr>
        <w:tc>
          <w:tcPr>
            <w:tcW w:w="9908" w:type="dxa"/>
            <w:gridSpan w:val="4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D9D9D9"/>
            <w:vAlign w:val="center"/>
          </w:tcPr>
          <w:p w14:paraId="5F4E6CD5" w14:textId="77777777" w:rsidR="00F35FA4" w:rsidRPr="00213942" w:rsidRDefault="001752AB" w:rsidP="001752AB">
            <w:pPr>
              <w:rPr>
                <w:b/>
                <w:sz w:val="18"/>
                <w:szCs w:val="18"/>
                <w:lang w:val="sv-SE"/>
              </w:rPr>
            </w:pPr>
            <w:r w:rsidRPr="00213942">
              <w:rPr>
                <w:b/>
                <w:sz w:val="18"/>
                <w:szCs w:val="18"/>
                <w:lang w:val="sv-SE"/>
              </w:rPr>
              <w:t>STUDENTUPPGIFTER</w:t>
            </w:r>
          </w:p>
        </w:tc>
      </w:tr>
      <w:tr w:rsidR="00CE3797" w:rsidRPr="00213942" w14:paraId="1BE5B4C4" w14:textId="77777777">
        <w:trPr>
          <w:trHeight w:val="195"/>
          <w:jc w:val="center"/>
        </w:trPr>
        <w:tc>
          <w:tcPr>
            <w:tcW w:w="314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vAlign w:val="center"/>
          </w:tcPr>
          <w:p w14:paraId="6D7B37CC" w14:textId="77777777" w:rsidR="001752AB" w:rsidRPr="00213942" w:rsidRDefault="00CE3797">
            <w:pPr>
              <w:rPr>
                <w:b/>
                <w:lang w:val="sv-SE"/>
              </w:rPr>
            </w:pPr>
            <w:r w:rsidRPr="00213942">
              <w:rPr>
                <w:b/>
                <w:lang w:val="sv-SE"/>
              </w:rPr>
              <w:t xml:space="preserve">Namn </w:t>
            </w:r>
            <w:r w:rsidR="006F4073" w:rsidRPr="00213942">
              <w:rPr>
                <w:b/>
                <w:lang w:val="sv-SE"/>
              </w:rPr>
              <w:t xml:space="preserve"> </w:t>
            </w:r>
          </w:p>
          <w:p w14:paraId="2B188BE4" w14:textId="77777777" w:rsidR="00F35FA4" w:rsidRPr="00213942" w:rsidRDefault="00F35FA4">
            <w:pPr>
              <w:rPr>
                <w:lang w:val="sv-SE"/>
              </w:rPr>
            </w:pPr>
          </w:p>
        </w:tc>
        <w:tc>
          <w:tcPr>
            <w:tcW w:w="6767" w:type="dxa"/>
            <w:gridSpan w:val="3"/>
            <w:tcBorders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</w:tcPr>
          <w:p w14:paraId="67BB6A30" w14:textId="77777777" w:rsidR="00CE3797" w:rsidRPr="00213942" w:rsidRDefault="00B000AB">
            <w:pPr>
              <w:rPr>
                <w:rFonts w:ascii="Arial" w:hAnsi="Arial" w:cs="Arial"/>
                <w:sz w:val="18"/>
                <w:szCs w:val="18"/>
              </w:rPr>
            </w:pPr>
            <w:r w:rsidRPr="0021394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213942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3942">
              <w:rPr>
                <w:rFonts w:ascii="Arial" w:hAnsi="Arial" w:cs="Arial"/>
                <w:sz w:val="18"/>
                <w:szCs w:val="18"/>
              </w:rPr>
            </w:r>
            <w:r w:rsidRPr="0021394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0"/>
          </w:p>
        </w:tc>
      </w:tr>
      <w:tr w:rsidR="001752AB" w:rsidRPr="00213942" w14:paraId="47A690D8" w14:textId="77777777">
        <w:trPr>
          <w:trHeight w:val="403"/>
          <w:jc w:val="center"/>
        </w:trPr>
        <w:tc>
          <w:tcPr>
            <w:tcW w:w="314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vAlign w:val="center"/>
          </w:tcPr>
          <w:p w14:paraId="56548A4F" w14:textId="77777777" w:rsidR="002B39DD" w:rsidRPr="00213942" w:rsidRDefault="00FF4DE4">
            <w:pPr>
              <w:rPr>
                <w:b/>
              </w:rPr>
            </w:pPr>
            <w:proofErr w:type="spellStart"/>
            <w:r w:rsidRPr="00213942">
              <w:rPr>
                <w:b/>
              </w:rPr>
              <w:t>Perso</w:t>
            </w:r>
            <w:r w:rsidR="007679F4" w:rsidRPr="00213942">
              <w:rPr>
                <w:b/>
              </w:rPr>
              <w:t>nnummer</w:t>
            </w:r>
            <w:proofErr w:type="spellEnd"/>
          </w:p>
        </w:tc>
        <w:tc>
          <w:tcPr>
            <w:tcW w:w="6767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14:paraId="044AE101" w14:textId="77777777" w:rsidR="002B39DD" w:rsidRPr="00213942" w:rsidRDefault="00B000AB">
            <w:pPr>
              <w:rPr>
                <w:rFonts w:ascii="Arial" w:hAnsi="Arial" w:cs="Arial"/>
                <w:sz w:val="18"/>
                <w:szCs w:val="18"/>
              </w:rPr>
            </w:pPr>
            <w:r w:rsidRPr="0021394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13942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3942">
              <w:rPr>
                <w:rFonts w:ascii="Arial" w:hAnsi="Arial" w:cs="Arial"/>
                <w:sz w:val="18"/>
                <w:szCs w:val="18"/>
              </w:rPr>
            </w:r>
            <w:r w:rsidRPr="0021394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752AB" w:rsidRPr="00213942" w14:paraId="41A21594" w14:textId="77777777">
        <w:trPr>
          <w:trHeight w:val="403"/>
          <w:jc w:val="center"/>
        </w:trPr>
        <w:tc>
          <w:tcPr>
            <w:tcW w:w="314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vAlign w:val="center"/>
          </w:tcPr>
          <w:p w14:paraId="5C0F921F" w14:textId="77777777" w:rsidR="002B39DD" w:rsidRPr="00213942" w:rsidRDefault="00FF4DE4">
            <w:pPr>
              <w:rPr>
                <w:b/>
              </w:rPr>
            </w:pPr>
            <w:proofErr w:type="spellStart"/>
            <w:r w:rsidRPr="00213942">
              <w:rPr>
                <w:b/>
              </w:rPr>
              <w:t>Adress</w:t>
            </w:r>
            <w:proofErr w:type="spellEnd"/>
            <w:r w:rsidR="00F643F4" w:rsidRPr="00213942">
              <w:rPr>
                <w:b/>
              </w:rPr>
              <w:t xml:space="preserve"> </w:t>
            </w:r>
            <w:proofErr w:type="spellStart"/>
            <w:r w:rsidR="00F643F4" w:rsidRPr="00213942">
              <w:rPr>
                <w:b/>
              </w:rPr>
              <w:t>och</w:t>
            </w:r>
            <w:proofErr w:type="spellEnd"/>
            <w:r w:rsidR="00F643F4" w:rsidRPr="00213942">
              <w:rPr>
                <w:b/>
              </w:rPr>
              <w:t xml:space="preserve"> </w:t>
            </w:r>
            <w:proofErr w:type="spellStart"/>
            <w:r w:rsidR="00F643F4" w:rsidRPr="00213942">
              <w:rPr>
                <w:b/>
              </w:rPr>
              <w:t>postadress</w:t>
            </w:r>
            <w:proofErr w:type="spellEnd"/>
          </w:p>
        </w:tc>
        <w:tc>
          <w:tcPr>
            <w:tcW w:w="6767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14:paraId="5C659F6E" w14:textId="77777777" w:rsidR="002B39DD" w:rsidRPr="00213942" w:rsidRDefault="00B000AB">
            <w:pPr>
              <w:rPr>
                <w:rFonts w:ascii="Arial" w:hAnsi="Arial" w:cs="Arial"/>
                <w:sz w:val="18"/>
                <w:szCs w:val="18"/>
              </w:rPr>
            </w:pPr>
            <w:r w:rsidRPr="0021394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13942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3942">
              <w:rPr>
                <w:rFonts w:ascii="Arial" w:hAnsi="Arial" w:cs="Arial"/>
                <w:sz w:val="18"/>
                <w:szCs w:val="18"/>
              </w:rPr>
            </w:r>
            <w:r w:rsidRPr="0021394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752AB" w:rsidRPr="00213942" w14:paraId="6D3E5618" w14:textId="77777777">
        <w:trPr>
          <w:trHeight w:val="403"/>
          <w:jc w:val="center"/>
        </w:trPr>
        <w:tc>
          <w:tcPr>
            <w:tcW w:w="314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vAlign w:val="center"/>
          </w:tcPr>
          <w:p w14:paraId="0222A7B6" w14:textId="77777777" w:rsidR="001752AB" w:rsidRPr="00213942" w:rsidRDefault="001752AB">
            <w:pPr>
              <w:rPr>
                <w:b/>
              </w:rPr>
            </w:pPr>
            <w:r w:rsidRPr="00213942">
              <w:rPr>
                <w:b/>
              </w:rPr>
              <w:t>E-mail</w:t>
            </w:r>
          </w:p>
        </w:tc>
        <w:tc>
          <w:tcPr>
            <w:tcW w:w="371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vAlign w:val="center"/>
          </w:tcPr>
          <w:p w14:paraId="06889589" w14:textId="77777777" w:rsidR="001752AB" w:rsidRPr="00213942" w:rsidRDefault="00B000AB">
            <w:pPr>
              <w:pStyle w:val="Kursivstil"/>
              <w:rPr>
                <w:i w:val="0"/>
              </w:rPr>
            </w:pPr>
            <w:r w:rsidRPr="0021394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13942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3942">
              <w:rPr>
                <w:rFonts w:ascii="Arial" w:hAnsi="Arial" w:cs="Arial"/>
                <w:sz w:val="18"/>
                <w:szCs w:val="18"/>
              </w:rPr>
            </w:r>
            <w:r w:rsidRPr="0021394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52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vAlign w:val="center"/>
          </w:tcPr>
          <w:p w14:paraId="40DD66E3" w14:textId="77777777" w:rsidR="001752AB" w:rsidRPr="00213942" w:rsidRDefault="00F41D1B" w:rsidP="00E322CC">
            <w:pPr>
              <w:pStyle w:val="Kursivstil"/>
              <w:rPr>
                <w:b/>
                <w:i w:val="0"/>
                <w:lang w:val="sv-SE"/>
              </w:rPr>
            </w:pPr>
            <w:r w:rsidRPr="00213942">
              <w:rPr>
                <w:b/>
                <w:i w:val="0"/>
                <w:lang w:val="sv-SE"/>
              </w:rPr>
              <w:t xml:space="preserve">Antal </w:t>
            </w:r>
            <w:proofErr w:type="spellStart"/>
            <w:r w:rsidR="00E322CC" w:rsidRPr="00213942">
              <w:rPr>
                <w:b/>
                <w:i w:val="0"/>
                <w:lang w:val="sv-SE"/>
              </w:rPr>
              <w:t>h</w:t>
            </w:r>
            <w:r w:rsidR="006F4073" w:rsidRPr="00213942">
              <w:rPr>
                <w:b/>
                <w:i w:val="0"/>
                <w:lang w:val="sv-SE"/>
              </w:rPr>
              <w:t>p</w:t>
            </w:r>
            <w:proofErr w:type="spellEnd"/>
            <w:r w:rsidR="00E322CC" w:rsidRPr="00213942">
              <w:rPr>
                <w:b/>
                <w:i w:val="0"/>
                <w:lang w:val="sv-SE"/>
              </w:rPr>
              <w:t xml:space="preserve"> för praktiken</w:t>
            </w:r>
            <w:r w:rsidR="00210638" w:rsidRPr="00213942">
              <w:rPr>
                <w:b/>
                <w:i w:val="0"/>
                <w:lang w:val="sv-SE"/>
              </w:rPr>
              <w:t>*</w:t>
            </w:r>
          </w:p>
        </w:tc>
        <w:tc>
          <w:tcPr>
            <w:tcW w:w="152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vAlign w:val="center"/>
          </w:tcPr>
          <w:p w14:paraId="08C0F331" w14:textId="77777777" w:rsidR="006F4073" w:rsidRPr="00213942" w:rsidRDefault="00AB7CAE" w:rsidP="00B12CA1">
            <w:pPr>
              <w:pStyle w:val="Kursivstil"/>
              <w:rPr>
                <w:i w:val="0"/>
              </w:rPr>
            </w:pPr>
            <w:r>
              <w:rPr>
                <w:rFonts w:ascii="Arial" w:hAnsi="Arial" w:cs="Arial"/>
                <w:i w:val="0"/>
                <w:sz w:val="18"/>
                <w:szCs w:val="18"/>
              </w:rPr>
              <w:t>22,5</w:t>
            </w:r>
          </w:p>
        </w:tc>
      </w:tr>
      <w:tr w:rsidR="002B39DD" w:rsidRPr="00213942" w14:paraId="5C81AA1E" w14:textId="77777777">
        <w:trPr>
          <w:trHeight w:val="288"/>
          <w:jc w:val="center"/>
        </w:trPr>
        <w:tc>
          <w:tcPr>
            <w:tcW w:w="9908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0B79D8DF" w14:textId="77777777" w:rsidR="002B39DD" w:rsidRPr="00213942" w:rsidRDefault="0012343D">
            <w:pPr>
              <w:pStyle w:val="Heading2"/>
              <w:rPr>
                <w:lang w:val="sv-SE"/>
              </w:rPr>
            </w:pPr>
            <w:r w:rsidRPr="00213942">
              <w:rPr>
                <w:lang w:val="sv-SE"/>
              </w:rPr>
              <w:t>Beskriv</w:t>
            </w:r>
            <w:r w:rsidR="00CE3797" w:rsidRPr="00213942">
              <w:rPr>
                <w:lang w:val="sv-SE"/>
              </w:rPr>
              <w:t>n</w:t>
            </w:r>
            <w:r w:rsidRPr="00213942">
              <w:rPr>
                <w:lang w:val="sv-SE"/>
              </w:rPr>
              <w:t>ing av praktikplatsens relevans för utbildningen</w:t>
            </w:r>
            <w:r w:rsidR="006F4073" w:rsidRPr="00213942">
              <w:rPr>
                <w:lang w:val="sv-SE"/>
              </w:rPr>
              <w:t xml:space="preserve"> (Obs! var specifik)</w:t>
            </w:r>
          </w:p>
        </w:tc>
      </w:tr>
      <w:tr w:rsidR="002B39DD" w:rsidRPr="00213942" w14:paraId="38015D5F" w14:textId="77777777">
        <w:trPr>
          <w:trHeight w:val="1434"/>
          <w:jc w:val="center"/>
        </w:trPr>
        <w:tc>
          <w:tcPr>
            <w:tcW w:w="9908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5682932" w14:textId="77777777" w:rsidR="007679F4" w:rsidRPr="00213942" w:rsidRDefault="00B000AB" w:rsidP="007679F4">
            <w:pPr>
              <w:pStyle w:val="Text"/>
              <w:rPr>
                <w:lang w:val="sv-SE"/>
              </w:rPr>
            </w:pPr>
            <w:r w:rsidRPr="0021394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13942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3942">
              <w:rPr>
                <w:rFonts w:ascii="Arial" w:hAnsi="Arial" w:cs="Arial"/>
                <w:sz w:val="18"/>
                <w:szCs w:val="18"/>
              </w:rPr>
            </w:r>
            <w:r w:rsidRPr="0021394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2B39DD" w:rsidRPr="00213942" w14:paraId="586BC04C" w14:textId="77777777">
        <w:trPr>
          <w:trHeight w:val="288"/>
          <w:jc w:val="center"/>
        </w:trPr>
        <w:tc>
          <w:tcPr>
            <w:tcW w:w="9908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2767E93E" w14:textId="77777777" w:rsidR="002B39DD" w:rsidRPr="00213942" w:rsidRDefault="00F74ACC">
            <w:pPr>
              <w:pStyle w:val="Heading2"/>
              <w:rPr>
                <w:lang w:val="sv-SE"/>
              </w:rPr>
            </w:pPr>
            <w:r w:rsidRPr="00213942">
              <w:rPr>
                <w:lang w:val="sv-SE"/>
              </w:rPr>
              <w:t>BESKRIVNING av praktikplatsen</w:t>
            </w:r>
          </w:p>
        </w:tc>
      </w:tr>
      <w:tr w:rsidR="001752AB" w:rsidRPr="00213942" w14:paraId="0A2DE9E3" w14:textId="77777777">
        <w:trPr>
          <w:trHeight w:val="360"/>
          <w:jc w:val="center"/>
        </w:trPr>
        <w:tc>
          <w:tcPr>
            <w:tcW w:w="314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8BCF61B" w14:textId="77777777" w:rsidR="000C6B36" w:rsidRPr="00213942" w:rsidRDefault="000D1FFC" w:rsidP="00213942">
            <w:pPr>
              <w:pStyle w:val="Kravlista"/>
              <w:numPr>
                <w:ilvl w:val="0"/>
                <w:numId w:val="0"/>
              </w:numPr>
              <w:rPr>
                <w:b/>
                <w:lang w:val="sv-SE"/>
              </w:rPr>
            </w:pPr>
            <w:r w:rsidRPr="00213942">
              <w:rPr>
                <w:b/>
                <w:lang w:val="sv-SE"/>
              </w:rPr>
              <w:t>Namn</w:t>
            </w:r>
          </w:p>
        </w:tc>
        <w:tc>
          <w:tcPr>
            <w:tcW w:w="6767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43A4320" w14:textId="77777777" w:rsidR="000C6B36" w:rsidRPr="00213942" w:rsidRDefault="00B000AB" w:rsidP="00213942">
            <w:pPr>
              <w:pStyle w:val="Kravlista"/>
              <w:numPr>
                <w:ilvl w:val="0"/>
                <w:numId w:val="0"/>
              </w:numPr>
              <w:rPr>
                <w:lang w:val="sv-SE"/>
              </w:rPr>
            </w:pPr>
            <w:r w:rsidRPr="0021394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13942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3942">
              <w:rPr>
                <w:rFonts w:ascii="Arial" w:hAnsi="Arial" w:cs="Arial"/>
                <w:sz w:val="18"/>
                <w:szCs w:val="18"/>
              </w:rPr>
            </w:r>
            <w:r w:rsidRPr="0021394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752AB" w:rsidRPr="00213942" w14:paraId="6E776FA3" w14:textId="77777777">
        <w:trPr>
          <w:trHeight w:val="360"/>
          <w:jc w:val="center"/>
        </w:trPr>
        <w:tc>
          <w:tcPr>
            <w:tcW w:w="314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E7252FA" w14:textId="77777777" w:rsidR="000C6B36" w:rsidRPr="00213942" w:rsidRDefault="000C6B36" w:rsidP="00213942">
            <w:pPr>
              <w:pStyle w:val="Kravlista"/>
              <w:numPr>
                <w:ilvl w:val="0"/>
                <w:numId w:val="0"/>
              </w:numPr>
              <w:rPr>
                <w:b/>
                <w:lang w:val="sv-SE"/>
              </w:rPr>
            </w:pPr>
            <w:r w:rsidRPr="00213942">
              <w:rPr>
                <w:b/>
                <w:lang w:val="sv-SE"/>
              </w:rPr>
              <w:t>Adress</w:t>
            </w:r>
            <w:r w:rsidR="00F643F4" w:rsidRPr="00213942">
              <w:rPr>
                <w:b/>
                <w:lang w:val="sv-SE"/>
              </w:rPr>
              <w:t xml:space="preserve"> och postadress</w:t>
            </w:r>
          </w:p>
        </w:tc>
        <w:tc>
          <w:tcPr>
            <w:tcW w:w="6767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2E60C6D" w14:textId="77777777" w:rsidR="000C6B36" w:rsidRPr="00213942" w:rsidRDefault="00B000AB" w:rsidP="00213942">
            <w:pPr>
              <w:pStyle w:val="Kravlista"/>
              <w:numPr>
                <w:ilvl w:val="0"/>
                <w:numId w:val="0"/>
              </w:numPr>
              <w:rPr>
                <w:lang w:val="sv-SE"/>
              </w:rPr>
            </w:pPr>
            <w:r w:rsidRPr="0021394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13942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3942">
              <w:rPr>
                <w:rFonts w:ascii="Arial" w:hAnsi="Arial" w:cs="Arial"/>
                <w:sz w:val="18"/>
                <w:szCs w:val="18"/>
              </w:rPr>
            </w:r>
            <w:r w:rsidRPr="0021394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752AB" w:rsidRPr="00213942" w14:paraId="623860FF" w14:textId="77777777">
        <w:trPr>
          <w:trHeight w:val="360"/>
          <w:jc w:val="center"/>
        </w:trPr>
        <w:tc>
          <w:tcPr>
            <w:tcW w:w="314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702A956" w14:textId="77777777" w:rsidR="007679F4" w:rsidRPr="00213942" w:rsidRDefault="000C6B36" w:rsidP="00213942">
            <w:pPr>
              <w:pStyle w:val="Kravlista"/>
              <w:numPr>
                <w:ilvl w:val="0"/>
                <w:numId w:val="0"/>
              </w:numPr>
              <w:rPr>
                <w:b/>
                <w:lang w:val="sv-SE"/>
              </w:rPr>
            </w:pPr>
            <w:r w:rsidRPr="00213942">
              <w:rPr>
                <w:b/>
                <w:lang w:val="sv-SE"/>
              </w:rPr>
              <w:t>Handledare</w:t>
            </w:r>
            <w:r w:rsidR="000D1FFC" w:rsidRPr="00213942">
              <w:rPr>
                <w:b/>
                <w:lang w:val="sv-SE"/>
              </w:rPr>
              <w:t xml:space="preserve"> </w:t>
            </w:r>
            <w:r w:rsidR="008B7A46" w:rsidRPr="00213942">
              <w:rPr>
                <w:b/>
                <w:lang w:val="sv-SE"/>
              </w:rPr>
              <w:t>på praktikplatsen</w:t>
            </w:r>
          </w:p>
          <w:p w14:paraId="3C274273" w14:textId="77777777" w:rsidR="001752AB" w:rsidRPr="00213942" w:rsidRDefault="000D1FFC" w:rsidP="00213942">
            <w:pPr>
              <w:pStyle w:val="Kravlista"/>
              <w:numPr>
                <w:ilvl w:val="0"/>
                <w:numId w:val="0"/>
              </w:numPr>
              <w:rPr>
                <w:b/>
                <w:lang w:val="sv-SE"/>
              </w:rPr>
            </w:pPr>
            <w:r w:rsidRPr="00213942">
              <w:rPr>
                <w:b/>
                <w:lang w:val="sv-SE"/>
              </w:rPr>
              <w:t>(Namn, befattning, tel.</w:t>
            </w:r>
            <w:r w:rsidR="007679F4" w:rsidRPr="00213942">
              <w:rPr>
                <w:b/>
                <w:lang w:val="sv-SE"/>
              </w:rPr>
              <w:t xml:space="preserve"> </w:t>
            </w:r>
            <w:r w:rsidRPr="00213942">
              <w:rPr>
                <w:b/>
                <w:lang w:val="sv-SE"/>
              </w:rPr>
              <w:t>nr.)</w:t>
            </w:r>
          </w:p>
        </w:tc>
        <w:tc>
          <w:tcPr>
            <w:tcW w:w="6767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92D1982" w14:textId="77777777" w:rsidR="007679F4" w:rsidRPr="00213942" w:rsidRDefault="00B000AB" w:rsidP="00213942">
            <w:pPr>
              <w:pStyle w:val="Kravlista"/>
              <w:numPr>
                <w:ilvl w:val="0"/>
                <w:numId w:val="0"/>
              </w:numPr>
              <w:rPr>
                <w:lang w:val="sv-SE"/>
              </w:rPr>
            </w:pPr>
            <w:r w:rsidRPr="0021394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13942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3942">
              <w:rPr>
                <w:rFonts w:ascii="Arial" w:hAnsi="Arial" w:cs="Arial"/>
                <w:sz w:val="18"/>
                <w:szCs w:val="18"/>
              </w:rPr>
            </w:r>
            <w:r w:rsidRPr="0021394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752AB" w:rsidRPr="00213942" w14:paraId="7D15AD65" w14:textId="77777777">
        <w:trPr>
          <w:trHeight w:val="360"/>
          <w:jc w:val="center"/>
        </w:trPr>
        <w:tc>
          <w:tcPr>
            <w:tcW w:w="314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7EE0F7F" w14:textId="77777777" w:rsidR="00A11DBD" w:rsidRPr="00213942" w:rsidRDefault="000C6B36" w:rsidP="00213942">
            <w:pPr>
              <w:pStyle w:val="Kravlista"/>
              <w:numPr>
                <w:ilvl w:val="0"/>
                <w:numId w:val="0"/>
              </w:numPr>
              <w:rPr>
                <w:lang w:val="sv-SE"/>
              </w:rPr>
            </w:pPr>
            <w:r w:rsidRPr="00213942">
              <w:rPr>
                <w:b/>
                <w:lang w:val="sv-SE"/>
              </w:rPr>
              <w:t xml:space="preserve">Kort </w:t>
            </w:r>
            <w:r w:rsidR="006F4073" w:rsidRPr="00213942">
              <w:rPr>
                <w:b/>
                <w:lang w:val="sv-SE"/>
              </w:rPr>
              <w:t>men specifik verksamhetsbeskrivning</w:t>
            </w:r>
          </w:p>
        </w:tc>
        <w:tc>
          <w:tcPr>
            <w:tcW w:w="6767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2D55473" w14:textId="77777777" w:rsidR="00034440" w:rsidRPr="00213942" w:rsidRDefault="00B000AB" w:rsidP="00213942">
            <w:pPr>
              <w:pStyle w:val="Kravlista"/>
              <w:numPr>
                <w:ilvl w:val="0"/>
                <w:numId w:val="0"/>
              </w:numPr>
              <w:rPr>
                <w:lang w:val="sv-SE"/>
              </w:rPr>
            </w:pPr>
            <w:r w:rsidRPr="0021394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13942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3942">
              <w:rPr>
                <w:rFonts w:ascii="Arial" w:hAnsi="Arial" w:cs="Arial"/>
                <w:sz w:val="18"/>
                <w:szCs w:val="18"/>
              </w:rPr>
            </w:r>
            <w:r w:rsidRPr="0021394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2B39DD" w:rsidRPr="00962643" w14:paraId="69B5E302" w14:textId="77777777">
        <w:trPr>
          <w:trHeight w:val="288"/>
          <w:jc w:val="center"/>
        </w:trPr>
        <w:tc>
          <w:tcPr>
            <w:tcW w:w="9908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43A9F201" w14:textId="77777777" w:rsidR="002B39DD" w:rsidRPr="00213942" w:rsidRDefault="00F74ACC">
            <w:pPr>
              <w:pStyle w:val="Heading2"/>
              <w:rPr>
                <w:lang w:val="sv-SE"/>
              </w:rPr>
            </w:pPr>
            <w:r w:rsidRPr="00213942">
              <w:rPr>
                <w:lang w:val="sv-SE"/>
              </w:rPr>
              <w:t>Arbetsuppgifter för studenten samt Handledningens utformning</w:t>
            </w:r>
          </w:p>
        </w:tc>
      </w:tr>
      <w:tr w:rsidR="001752AB" w:rsidRPr="00213942" w14:paraId="41F15B27" w14:textId="77777777">
        <w:trPr>
          <w:trHeight w:val="1058"/>
          <w:jc w:val="center"/>
        </w:trPr>
        <w:tc>
          <w:tcPr>
            <w:tcW w:w="314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1D2AAFB" w14:textId="77777777" w:rsidR="000C6B36" w:rsidRPr="00213942" w:rsidRDefault="000C6B36" w:rsidP="00213942">
            <w:pPr>
              <w:pStyle w:val="Kravlista"/>
              <w:numPr>
                <w:ilvl w:val="0"/>
                <w:numId w:val="0"/>
              </w:numPr>
              <w:rPr>
                <w:b/>
                <w:lang w:val="sv-SE"/>
              </w:rPr>
            </w:pPr>
            <w:r w:rsidRPr="00213942">
              <w:rPr>
                <w:b/>
                <w:lang w:val="sv-SE"/>
              </w:rPr>
              <w:t>Arbetsuppgifter</w:t>
            </w:r>
            <w:r w:rsidR="006F4073" w:rsidRPr="00213942">
              <w:rPr>
                <w:b/>
                <w:lang w:val="sv-SE"/>
              </w:rPr>
              <w:t xml:space="preserve"> </w:t>
            </w:r>
          </w:p>
        </w:tc>
        <w:tc>
          <w:tcPr>
            <w:tcW w:w="6767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9F61E34" w14:textId="77777777" w:rsidR="000C6B36" w:rsidRPr="00213942" w:rsidRDefault="00B000AB" w:rsidP="00213942">
            <w:pPr>
              <w:pStyle w:val="Kravlista"/>
              <w:numPr>
                <w:ilvl w:val="0"/>
                <w:numId w:val="0"/>
              </w:numPr>
              <w:rPr>
                <w:lang w:val="sv-SE"/>
              </w:rPr>
            </w:pPr>
            <w:r w:rsidRPr="0021394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13942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3942">
              <w:rPr>
                <w:rFonts w:ascii="Arial" w:hAnsi="Arial" w:cs="Arial"/>
                <w:sz w:val="18"/>
                <w:szCs w:val="18"/>
              </w:rPr>
            </w:r>
            <w:r w:rsidRPr="0021394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752AB" w:rsidRPr="00213942" w14:paraId="72C433BD" w14:textId="77777777">
        <w:trPr>
          <w:trHeight w:val="605"/>
          <w:jc w:val="center"/>
        </w:trPr>
        <w:tc>
          <w:tcPr>
            <w:tcW w:w="314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342C2B8" w14:textId="77777777" w:rsidR="000C6B36" w:rsidRPr="00213942" w:rsidRDefault="000C6B36" w:rsidP="00213942">
            <w:pPr>
              <w:pStyle w:val="Kravlista"/>
              <w:numPr>
                <w:ilvl w:val="0"/>
                <w:numId w:val="0"/>
              </w:numPr>
              <w:rPr>
                <w:b/>
                <w:lang w:val="sv-SE"/>
              </w:rPr>
            </w:pPr>
            <w:r w:rsidRPr="00213942">
              <w:rPr>
                <w:b/>
                <w:lang w:val="sv-SE"/>
              </w:rPr>
              <w:t>Handledningens utformning</w:t>
            </w:r>
            <w:r w:rsidR="008B7A46" w:rsidRPr="00213942">
              <w:rPr>
                <w:b/>
                <w:lang w:val="sv-SE"/>
              </w:rPr>
              <w:t xml:space="preserve"> under praktiken</w:t>
            </w:r>
          </w:p>
        </w:tc>
        <w:tc>
          <w:tcPr>
            <w:tcW w:w="6767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334FC6A" w14:textId="77777777" w:rsidR="000C6B36" w:rsidRPr="00213942" w:rsidRDefault="00B000AB" w:rsidP="00213942">
            <w:pPr>
              <w:pStyle w:val="Kravlista"/>
              <w:numPr>
                <w:ilvl w:val="0"/>
                <w:numId w:val="0"/>
              </w:numPr>
              <w:rPr>
                <w:lang w:val="sv-SE"/>
              </w:rPr>
            </w:pPr>
            <w:r w:rsidRPr="0021394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3942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3942">
              <w:rPr>
                <w:rFonts w:ascii="Arial" w:hAnsi="Arial" w:cs="Arial"/>
                <w:sz w:val="18"/>
                <w:szCs w:val="18"/>
              </w:rPr>
            </w:r>
            <w:r w:rsidRPr="0021394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Pr="0021394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752AB" w:rsidRPr="00213942" w14:paraId="2EEBE586" w14:textId="77777777">
        <w:trPr>
          <w:trHeight w:val="420"/>
          <w:jc w:val="center"/>
        </w:trPr>
        <w:tc>
          <w:tcPr>
            <w:tcW w:w="314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C01D391" w14:textId="77777777" w:rsidR="000C6B36" w:rsidRPr="00213942" w:rsidRDefault="00524B8D" w:rsidP="00621E45">
            <w:pPr>
              <w:pStyle w:val="Text"/>
              <w:rPr>
                <w:b/>
                <w:lang w:val="sv-SE"/>
              </w:rPr>
            </w:pPr>
            <w:r w:rsidRPr="00213942">
              <w:rPr>
                <w:b/>
                <w:lang w:val="sv-SE"/>
              </w:rPr>
              <w:t>Veckoarbetstid:</w:t>
            </w:r>
            <w:r w:rsidR="00B000AB" w:rsidRPr="00213942">
              <w:rPr>
                <w:b/>
                <w:lang w:val="sv-SE"/>
              </w:rPr>
              <w:t xml:space="preserve"> </w:t>
            </w:r>
            <w:r w:rsidR="006F4073" w:rsidRPr="00213942">
              <w:rPr>
                <w:b/>
                <w:lang w:val="sv-SE"/>
              </w:rPr>
              <w:t xml:space="preserve"> </w:t>
            </w:r>
            <w:r w:rsidR="00B000AB" w:rsidRPr="0021394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000AB" w:rsidRPr="00213942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B000AB" w:rsidRPr="00213942">
              <w:rPr>
                <w:rFonts w:ascii="Arial" w:hAnsi="Arial" w:cs="Arial"/>
                <w:sz w:val="18"/>
                <w:szCs w:val="18"/>
              </w:rPr>
            </w:r>
            <w:r w:rsidR="00B000AB" w:rsidRPr="0021394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000AB"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="00B000AB"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="00B000AB"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="00B000AB"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="00B000AB"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="00B000AB" w:rsidRPr="00213942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B000AB" w:rsidRPr="0021394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F4073" w:rsidRPr="00213942">
              <w:rPr>
                <w:b/>
                <w:lang w:val="sv-SE"/>
              </w:rPr>
              <w:t>t</w:t>
            </w:r>
            <w:r w:rsidR="0034610E" w:rsidRPr="00213942">
              <w:rPr>
                <w:b/>
                <w:lang w:val="sv-SE"/>
              </w:rPr>
              <w:t>immar/vecka</w:t>
            </w:r>
            <w:r w:rsidR="006F4073" w:rsidRPr="00213942">
              <w:rPr>
                <w:b/>
                <w:lang w:val="sv-SE"/>
              </w:rPr>
              <w:t xml:space="preserve"> </w:t>
            </w:r>
          </w:p>
        </w:tc>
        <w:tc>
          <w:tcPr>
            <w:tcW w:w="6767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D1E4FE6" w14:textId="77777777" w:rsidR="006F4073" w:rsidRPr="00213942" w:rsidRDefault="008A0C44" w:rsidP="00213942">
            <w:pPr>
              <w:pStyle w:val="Kravlista"/>
              <w:numPr>
                <w:ilvl w:val="0"/>
                <w:numId w:val="0"/>
              </w:numPr>
              <w:rPr>
                <w:b/>
                <w:lang w:val="sv-SE"/>
              </w:rPr>
            </w:pPr>
            <w:r w:rsidRPr="00213942">
              <w:rPr>
                <w:b/>
                <w:lang w:val="sv-SE"/>
              </w:rPr>
              <w:t xml:space="preserve">Praktikperiod: </w:t>
            </w:r>
            <w:r w:rsidR="00450B8E" w:rsidRPr="00213942">
              <w:rPr>
                <w:b/>
                <w:lang w:val="sv-SE"/>
              </w:rPr>
              <w:t>startdatum</w:t>
            </w:r>
            <w:r w:rsidR="00B000AB" w:rsidRPr="00213942">
              <w:rPr>
                <w:b/>
                <w:lang w:val="sv-SE"/>
              </w:rPr>
              <w:t xml:space="preserve"> </w:t>
            </w:r>
            <w:r w:rsidR="00B000AB" w:rsidRPr="0021394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000AB" w:rsidRPr="00213942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B000AB" w:rsidRPr="00213942">
              <w:rPr>
                <w:rFonts w:ascii="Arial" w:hAnsi="Arial" w:cs="Arial"/>
                <w:sz w:val="18"/>
                <w:szCs w:val="18"/>
              </w:rPr>
            </w:r>
            <w:r w:rsidR="00B000AB" w:rsidRPr="0021394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000AB"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="00B000AB"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="00B000AB"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="00B000AB"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="00B000AB"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="00B000AB" w:rsidRPr="00213942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B000AB" w:rsidRPr="0021394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50B8E" w:rsidRPr="00213942">
              <w:rPr>
                <w:b/>
                <w:lang w:val="sv-SE"/>
              </w:rPr>
              <w:t xml:space="preserve"> slutdatum </w:t>
            </w:r>
            <w:r w:rsidR="00B000AB" w:rsidRPr="00213942">
              <w:rPr>
                <w:b/>
                <w:lang w:val="sv-SE"/>
              </w:rPr>
              <w:t xml:space="preserve"> </w:t>
            </w:r>
            <w:r w:rsidR="00B000AB" w:rsidRPr="0021394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000AB" w:rsidRPr="00213942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B000AB" w:rsidRPr="00213942">
              <w:rPr>
                <w:rFonts w:ascii="Arial" w:hAnsi="Arial" w:cs="Arial"/>
                <w:sz w:val="18"/>
                <w:szCs w:val="18"/>
              </w:rPr>
            </w:r>
            <w:r w:rsidR="00B000AB" w:rsidRPr="0021394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000AB"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="00B000AB"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="00B000AB"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="00B000AB"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="00B000AB" w:rsidRPr="00213942">
              <w:rPr>
                <w:rFonts w:cs="Arial"/>
                <w:noProof/>
                <w:sz w:val="18"/>
                <w:szCs w:val="18"/>
              </w:rPr>
              <w:t> </w:t>
            </w:r>
            <w:r w:rsidR="00B000AB" w:rsidRPr="00213942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1394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1752AB" w:rsidRPr="00213942" w14:paraId="32495C5C" w14:textId="77777777">
        <w:trPr>
          <w:trHeight w:val="1871"/>
          <w:jc w:val="center"/>
        </w:trPr>
        <w:tc>
          <w:tcPr>
            <w:tcW w:w="3141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vAlign w:val="center"/>
          </w:tcPr>
          <w:p w14:paraId="2AD11DA6" w14:textId="77777777" w:rsidR="000D1FFC" w:rsidRPr="00213942" w:rsidRDefault="000D1FFC">
            <w:pPr>
              <w:rPr>
                <w:lang w:val="sv-SE"/>
              </w:rPr>
            </w:pPr>
          </w:p>
          <w:p w14:paraId="336B2639" w14:textId="77777777" w:rsidR="001752AB" w:rsidRPr="00213942" w:rsidRDefault="001752AB">
            <w:pPr>
              <w:rPr>
                <w:lang w:val="sv-SE"/>
              </w:rPr>
            </w:pPr>
          </w:p>
          <w:p w14:paraId="30A62609" w14:textId="77777777" w:rsidR="00A11DBD" w:rsidRPr="00213942" w:rsidRDefault="00621E45">
            <w:pPr>
              <w:rPr>
                <w:lang w:val="sv-SE"/>
              </w:rPr>
            </w:pPr>
            <w:r w:rsidRPr="00213942">
              <w:rPr>
                <w:lang w:val="sv-SE"/>
              </w:rPr>
              <w:t>____________</w:t>
            </w:r>
            <w:r w:rsidR="00A11DBD" w:rsidRPr="00213942">
              <w:rPr>
                <w:lang w:val="sv-SE"/>
              </w:rPr>
              <w:t>_____________________</w:t>
            </w:r>
          </w:p>
          <w:p w14:paraId="710DEC20" w14:textId="77777777" w:rsidR="00A11DBD" w:rsidRPr="00213942" w:rsidRDefault="00A11DBD">
            <w:pPr>
              <w:rPr>
                <w:b/>
                <w:lang w:val="sv-SE"/>
              </w:rPr>
            </w:pPr>
            <w:r w:rsidRPr="00213942">
              <w:rPr>
                <w:b/>
                <w:lang w:val="sv-SE"/>
              </w:rPr>
              <w:t>Studentens u</w:t>
            </w:r>
            <w:r w:rsidR="001752AB" w:rsidRPr="00213942">
              <w:rPr>
                <w:b/>
                <w:lang w:val="sv-SE"/>
              </w:rPr>
              <w:t>nderskrift, datum</w:t>
            </w:r>
          </w:p>
          <w:p w14:paraId="3E28850E" w14:textId="77777777" w:rsidR="00A11DBD" w:rsidRPr="00213942" w:rsidRDefault="00A11DBD">
            <w:pPr>
              <w:rPr>
                <w:lang w:val="sv-SE"/>
              </w:rPr>
            </w:pPr>
          </w:p>
        </w:tc>
        <w:tc>
          <w:tcPr>
            <w:tcW w:w="371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vAlign w:val="center"/>
          </w:tcPr>
          <w:p w14:paraId="338546A0" w14:textId="77777777" w:rsidR="000D1FFC" w:rsidRPr="00213942" w:rsidRDefault="000D1FFC" w:rsidP="00A11DBD">
            <w:pPr>
              <w:rPr>
                <w:lang w:val="sv-SE"/>
              </w:rPr>
            </w:pPr>
          </w:p>
          <w:p w14:paraId="1AF3281E" w14:textId="77777777" w:rsidR="007679F4" w:rsidRPr="00213942" w:rsidRDefault="007679F4" w:rsidP="00A11DBD">
            <w:pPr>
              <w:rPr>
                <w:lang w:val="sv-SE"/>
              </w:rPr>
            </w:pPr>
          </w:p>
          <w:p w14:paraId="7D56BF04" w14:textId="77777777" w:rsidR="00A11DBD" w:rsidRPr="00213942" w:rsidRDefault="00A11DBD" w:rsidP="00A11DBD">
            <w:pPr>
              <w:rPr>
                <w:lang w:val="sv-SE"/>
              </w:rPr>
            </w:pPr>
            <w:r w:rsidRPr="00213942">
              <w:rPr>
                <w:lang w:val="sv-SE"/>
              </w:rPr>
              <w:t>__________________________________</w:t>
            </w:r>
          </w:p>
          <w:p w14:paraId="03EAFE88" w14:textId="77777777" w:rsidR="00A11DBD" w:rsidRPr="00213942" w:rsidRDefault="00A11DBD" w:rsidP="00A11DBD">
            <w:pPr>
              <w:rPr>
                <w:b/>
                <w:lang w:val="sv-SE"/>
              </w:rPr>
            </w:pPr>
            <w:r w:rsidRPr="00213942">
              <w:rPr>
                <w:b/>
                <w:lang w:val="sv-SE"/>
              </w:rPr>
              <w:t>Handledares u</w:t>
            </w:r>
            <w:r w:rsidR="001752AB" w:rsidRPr="00213942">
              <w:rPr>
                <w:b/>
                <w:lang w:val="sv-SE"/>
              </w:rPr>
              <w:t>nderskrift, datum</w:t>
            </w:r>
          </w:p>
          <w:p w14:paraId="69336778" w14:textId="77777777" w:rsidR="00A11DBD" w:rsidRPr="00213942" w:rsidRDefault="00A11DBD">
            <w:pPr>
              <w:rPr>
                <w:lang w:val="sv-SE"/>
              </w:rPr>
            </w:pPr>
          </w:p>
        </w:tc>
        <w:tc>
          <w:tcPr>
            <w:tcW w:w="3052" w:type="dxa"/>
            <w:gridSpan w:val="2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vAlign w:val="center"/>
          </w:tcPr>
          <w:p w14:paraId="74154C0B" w14:textId="77777777" w:rsidR="006F4073" w:rsidRPr="00213942" w:rsidRDefault="006F4073" w:rsidP="00A11DBD">
            <w:pPr>
              <w:rPr>
                <w:lang w:val="sv-SE"/>
              </w:rPr>
            </w:pPr>
          </w:p>
          <w:p w14:paraId="70133FF3" w14:textId="77777777" w:rsidR="007679F4" w:rsidRPr="00213942" w:rsidRDefault="007679F4" w:rsidP="00A11DBD">
            <w:pPr>
              <w:rPr>
                <w:lang w:val="sv-SE"/>
              </w:rPr>
            </w:pPr>
          </w:p>
          <w:p w14:paraId="2D893428" w14:textId="77777777" w:rsidR="00A11DBD" w:rsidRPr="00213942" w:rsidRDefault="00A11DBD" w:rsidP="00A11DBD">
            <w:pPr>
              <w:rPr>
                <w:lang w:val="sv-SE"/>
              </w:rPr>
            </w:pPr>
            <w:r w:rsidRPr="00213942">
              <w:rPr>
                <w:lang w:val="sv-SE"/>
              </w:rPr>
              <w:t>______________________________</w:t>
            </w:r>
          </w:p>
          <w:p w14:paraId="03A2A526" w14:textId="77777777" w:rsidR="00A11DBD" w:rsidRPr="00213942" w:rsidRDefault="00AB7CAE" w:rsidP="00A11DBD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Praktik-</w:t>
            </w:r>
            <w:proofErr w:type="spellStart"/>
            <w:r w:rsidR="000642A3">
              <w:rPr>
                <w:b/>
                <w:lang w:val="sv-SE"/>
              </w:rPr>
              <w:t>admin</w:t>
            </w:r>
            <w:proofErr w:type="spellEnd"/>
            <w:r w:rsidR="000642A3">
              <w:rPr>
                <w:b/>
                <w:lang w:val="sv-SE"/>
              </w:rPr>
              <w:t>.</w:t>
            </w:r>
            <w:r w:rsidR="008A0C44" w:rsidRPr="00213942">
              <w:rPr>
                <w:b/>
                <w:lang w:val="sv-SE"/>
              </w:rPr>
              <w:t xml:space="preserve"> u</w:t>
            </w:r>
            <w:r w:rsidR="001752AB" w:rsidRPr="00213942">
              <w:rPr>
                <w:b/>
                <w:lang w:val="sv-SE"/>
              </w:rPr>
              <w:t>nderskrift, datum</w:t>
            </w:r>
          </w:p>
          <w:p w14:paraId="11A64247" w14:textId="77777777" w:rsidR="00A11DBD" w:rsidRPr="00213942" w:rsidRDefault="00A11DBD">
            <w:pPr>
              <w:rPr>
                <w:lang w:val="sv-SE"/>
              </w:rPr>
            </w:pPr>
          </w:p>
        </w:tc>
      </w:tr>
      <w:tr w:rsidR="00B000AB" w:rsidRPr="00213942" w14:paraId="50196447" w14:textId="77777777">
        <w:trPr>
          <w:trHeight w:val="1660"/>
          <w:jc w:val="center"/>
        </w:trPr>
        <w:tc>
          <w:tcPr>
            <w:tcW w:w="3141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43690299" w14:textId="77777777" w:rsidR="00B000AB" w:rsidRPr="00213942" w:rsidRDefault="00B000AB" w:rsidP="006D13A0">
            <w:pPr>
              <w:rPr>
                <w:i/>
                <w:lang w:val="sv-SE"/>
              </w:rPr>
            </w:pPr>
            <w:r w:rsidRPr="00213942">
              <w:rPr>
                <w:i/>
                <w:lang w:val="sv-SE"/>
              </w:rPr>
              <w:t xml:space="preserve"> Studentens kontaktuppgifter:</w:t>
            </w:r>
          </w:p>
          <w:p w14:paraId="2E9584DF" w14:textId="77777777" w:rsidR="00B000AB" w:rsidRPr="00213942" w:rsidRDefault="00B000AB" w:rsidP="00213942">
            <w:pPr>
              <w:spacing w:before="120"/>
              <w:rPr>
                <w:lang w:val="sv-SE"/>
              </w:rPr>
            </w:pPr>
            <w:r w:rsidRPr="00213942">
              <w:rPr>
                <w:lang w:val="sv-S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213942">
              <w:rPr>
                <w:lang w:val="sv-SE"/>
              </w:rPr>
              <w:instrText xml:space="preserve"> FORMTEXT </w:instrText>
            </w:r>
            <w:r w:rsidRPr="00213942">
              <w:rPr>
                <w:lang w:val="sv-SE"/>
              </w:rPr>
            </w:r>
            <w:r w:rsidRPr="00213942">
              <w:rPr>
                <w:lang w:val="sv-SE"/>
              </w:rPr>
              <w:fldChar w:fldCharType="separate"/>
            </w:r>
            <w:r w:rsidRPr="00213942">
              <w:rPr>
                <w:noProof/>
                <w:lang w:val="sv-SE"/>
              </w:rPr>
              <w:t> </w:t>
            </w:r>
            <w:r w:rsidRPr="00213942">
              <w:rPr>
                <w:noProof/>
                <w:lang w:val="sv-SE"/>
              </w:rPr>
              <w:t> </w:t>
            </w:r>
            <w:r w:rsidRPr="00213942">
              <w:rPr>
                <w:noProof/>
                <w:lang w:val="sv-SE"/>
              </w:rPr>
              <w:t> </w:t>
            </w:r>
            <w:r w:rsidRPr="00213942">
              <w:rPr>
                <w:noProof/>
                <w:lang w:val="sv-SE"/>
              </w:rPr>
              <w:t> </w:t>
            </w:r>
            <w:r w:rsidRPr="00213942">
              <w:rPr>
                <w:noProof/>
                <w:lang w:val="sv-SE"/>
              </w:rPr>
              <w:t> </w:t>
            </w:r>
            <w:r w:rsidRPr="00213942">
              <w:rPr>
                <w:lang w:val="sv-SE"/>
              </w:rPr>
              <w:fldChar w:fldCharType="end"/>
            </w:r>
            <w:bookmarkEnd w:id="1"/>
          </w:p>
        </w:tc>
        <w:tc>
          <w:tcPr>
            <w:tcW w:w="371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391717F5" w14:textId="77777777" w:rsidR="00B000AB" w:rsidRPr="00213942" w:rsidRDefault="00B000AB" w:rsidP="006D13A0">
            <w:pPr>
              <w:rPr>
                <w:i/>
                <w:lang w:val="sv-SE"/>
              </w:rPr>
            </w:pPr>
            <w:r w:rsidRPr="00213942">
              <w:rPr>
                <w:i/>
                <w:lang w:val="sv-SE"/>
              </w:rPr>
              <w:t>Handledares kontaktuppgifter:</w:t>
            </w:r>
          </w:p>
          <w:bookmarkStart w:id="2" w:name="Text3"/>
          <w:p w14:paraId="45FEEDA4" w14:textId="77777777" w:rsidR="00B000AB" w:rsidRPr="00213942" w:rsidRDefault="00B000AB" w:rsidP="00213942">
            <w:pPr>
              <w:spacing w:before="120"/>
              <w:rPr>
                <w:lang w:val="sv-SE"/>
              </w:rPr>
            </w:pPr>
            <w:r w:rsidRPr="00213942">
              <w:rPr>
                <w:lang w:val="sv-S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13942">
              <w:rPr>
                <w:lang w:val="sv-SE"/>
              </w:rPr>
              <w:instrText xml:space="preserve"> FORMTEXT </w:instrText>
            </w:r>
            <w:r w:rsidRPr="00213942">
              <w:rPr>
                <w:lang w:val="sv-SE"/>
              </w:rPr>
            </w:r>
            <w:r w:rsidRPr="00213942">
              <w:rPr>
                <w:lang w:val="sv-SE"/>
              </w:rPr>
              <w:fldChar w:fldCharType="separate"/>
            </w:r>
            <w:r w:rsidRPr="00213942">
              <w:rPr>
                <w:noProof/>
                <w:lang w:val="sv-SE"/>
              </w:rPr>
              <w:t> </w:t>
            </w:r>
            <w:r w:rsidRPr="00213942">
              <w:rPr>
                <w:noProof/>
                <w:lang w:val="sv-SE"/>
              </w:rPr>
              <w:t> </w:t>
            </w:r>
            <w:r w:rsidRPr="00213942">
              <w:rPr>
                <w:noProof/>
                <w:lang w:val="sv-SE"/>
              </w:rPr>
              <w:t> </w:t>
            </w:r>
            <w:r w:rsidRPr="00213942">
              <w:rPr>
                <w:noProof/>
                <w:lang w:val="sv-SE"/>
              </w:rPr>
              <w:t> </w:t>
            </w:r>
            <w:r w:rsidRPr="00213942">
              <w:rPr>
                <w:noProof/>
                <w:lang w:val="sv-SE"/>
              </w:rPr>
              <w:t> </w:t>
            </w:r>
            <w:r w:rsidRPr="00213942">
              <w:rPr>
                <w:lang w:val="sv-SE"/>
              </w:rPr>
              <w:fldChar w:fldCharType="end"/>
            </w:r>
            <w:bookmarkEnd w:id="2"/>
          </w:p>
        </w:tc>
        <w:tc>
          <w:tcPr>
            <w:tcW w:w="3052" w:type="dxa"/>
            <w:gridSpan w:val="2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FEF8C09" w14:textId="77777777" w:rsidR="00F643F4" w:rsidRPr="00C77866" w:rsidRDefault="00CA08DC" w:rsidP="006D13A0">
            <w:pPr>
              <w:rPr>
                <w:lang w:val="sv-SE"/>
              </w:rPr>
            </w:pPr>
            <w:r w:rsidRPr="00C77866">
              <w:rPr>
                <w:lang w:val="sv-SE"/>
              </w:rPr>
              <w:t>Erica Fredriksson</w:t>
            </w:r>
          </w:p>
          <w:p w14:paraId="03DC1ED9" w14:textId="77777777" w:rsidR="00F35FA4" w:rsidRPr="00BB5F3D" w:rsidRDefault="00CA08DC" w:rsidP="006D13A0">
            <w:pPr>
              <w:rPr>
                <w:lang w:val="sv-SE"/>
              </w:rPr>
            </w:pPr>
            <w:r>
              <w:rPr>
                <w:lang w:val="sv-SE"/>
              </w:rPr>
              <w:t>Studievägledare / administratör</w:t>
            </w:r>
          </w:p>
          <w:p w14:paraId="2E981BB0" w14:textId="77777777" w:rsidR="00F643F4" w:rsidRPr="00213942" w:rsidRDefault="00F643F4" w:rsidP="006D13A0">
            <w:pPr>
              <w:rPr>
                <w:lang w:val="sv-SE"/>
              </w:rPr>
            </w:pPr>
            <w:r w:rsidRPr="00213942">
              <w:rPr>
                <w:lang w:val="sv-SE"/>
              </w:rPr>
              <w:t>Statsvetenskapliga institutionen</w:t>
            </w:r>
          </w:p>
          <w:p w14:paraId="1C6AF2E6" w14:textId="77777777" w:rsidR="00F35FA4" w:rsidRPr="00213942" w:rsidRDefault="00F35FA4" w:rsidP="006D13A0">
            <w:pPr>
              <w:rPr>
                <w:lang w:val="sv-SE"/>
              </w:rPr>
            </w:pPr>
            <w:r w:rsidRPr="00213942">
              <w:rPr>
                <w:lang w:val="sv-SE"/>
              </w:rPr>
              <w:t>Stockholms universitet</w:t>
            </w:r>
          </w:p>
          <w:p w14:paraId="4DF531BA" w14:textId="77777777" w:rsidR="00F35FA4" w:rsidRPr="00213942" w:rsidRDefault="00F643F4" w:rsidP="006D13A0">
            <w:pPr>
              <w:rPr>
                <w:lang w:val="sv-SE"/>
              </w:rPr>
            </w:pPr>
            <w:r w:rsidRPr="00213942">
              <w:rPr>
                <w:lang w:val="sv-SE"/>
              </w:rPr>
              <w:t>106 91 Stockholm</w:t>
            </w:r>
          </w:p>
          <w:p w14:paraId="5281940C" w14:textId="77777777" w:rsidR="00980569" w:rsidRPr="00213942" w:rsidRDefault="00962643" w:rsidP="006D13A0">
            <w:pPr>
              <w:rPr>
                <w:lang w:val="sv-SE"/>
              </w:rPr>
            </w:pPr>
            <w:hyperlink r:id="rId7" w:history="1">
              <w:r w:rsidR="00980569" w:rsidRPr="001A7546">
                <w:rPr>
                  <w:rStyle w:val="Hyperlink"/>
                  <w:lang w:val="sv-SE"/>
                </w:rPr>
                <w:t>praktik@statsvet.su.se</w:t>
              </w:r>
            </w:hyperlink>
          </w:p>
        </w:tc>
      </w:tr>
    </w:tbl>
    <w:p w14:paraId="7928E26A" w14:textId="2FB7E7E3" w:rsidR="00210638" w:rsidRDefault="00210638" w:rsidP="00210638">
      <w:pPr>
        <w:rPr>
          <w:lang w:val="sv-SE"/>
        </w:rPr>
      </w:pPr>
      <w:r w:rsidRPr="00210638">
        <w:rPr>
          <w:noProof/>
          <w:lang w:val="sv-SE"/>
        </w:rPr>
        <w:t>*</w:t>
      </w:r>
      <w:r>
        <w:rPr>
          <w:i/>
          <w:noProof/>
          <w:lang w:val="sv-SE"/>
        </w:rPr>
        <w:t xml:space="preserve"> </w:t>
      </w:r>
      <w:r w:rsidRPr="00210638">
        <w:rPr>
          <w:lang w:val="sv-SE"/>
        </w:rPr>
        <w:t xml:space="preserve">22,5 </w:t>
      </w:r>
      <w:proofErr w:type="spellStart"/>
      <w:r w:rsidRPr="00210638">
        <w:rPr>
          <w:lang w:val="sv-SE"/>
        </w:rPr>
        <w:t>hp</w:t>
      </w:r>
      <w:proofErr w:type="spellEnd"/>
      <w:r w:rsidRPr="00210638">
        <w:rPr>
          <w:lang w:val="sv-SE"/>
        </w:rPr>
        <w:t>,</w:t>
      </w:r>
      <w:r w:rsidR="00AB7CAE">
        <w:rPr>
          <w:lang w:val="sv-SE"/>
        </w:rPr>
        <w:t xml:space="preserve"> motsvarande 75 </w:t>
      </w:r>
      <w:r w:rsidR="009C506A">
        <w:rPr>
          <w:lang w:val="sv-SE"/>
        </w:rPr>
        <w:t>%</w:t>
      </w:r>
      <w:r w:rsidR="005843D6">
        <w:rPr>
          <w:lang w:val="sv-SE"/>
        </w:rPr>
        <w:t xml:space="preserve"> arbetstid i</w:t>
      </w:r>
      <w:r w:rsidR="00AB7CAE">
        <w:rPr>
          <w:lang w:val="sv-SE"/>
        </w:rPr>
        <w:t xml:space="preserve"> 20 veckor</w:t>
      </w:r>
      <w:r w:rsidR="00962643">
        <w:rPr>
          <w:lang w:val="sv-SE"/>
        </w:rPr>
        <w:t xml:space="preserve"> / 100 % arbetstid i 15 veckor. </w:t>
      </w:r>
    </w:p>
    <w:p w14:paraId="3082E88E" w14:textId="77777777" w:rsidR="008B7A46" w:rsidRPr="00210638" w:rsidRDefault="008B7A46" w:rsidP="00210638">
      <w:pPr>
        <w:rPr>
          <w:i/>
          <w:noProof/>
          <w:lang w:val="sv-SE"/>
        </w:rPr>
      </w:pPr>
    </w:p>
    <w:p w14:paraId="292066BB" w14:textId="77777777" w:rsidR="00F74ACC" w:rsidRPr="00210638" w:rsidRDefault="00732053" w:rsidP="00732053">
      <w:pPr>
        <w:rPr>
          <w:i/>
          <w:noProof/>
          <w:lang w:val="sv-SE"/>
        </w:rPr>
      </w:pPr>
      <w:r w:rsidRPr="00210638">
        <w:rPr>
          <w:i/>
          <w:noProof/>
          <w:lang w:val="sv-SE"/>
        </w:rPr>
        <w:t>Överrenskommelsen kan med fördel ifyllas som word-dokument för att därefter skrivas ut och signeras av berörda parter.</w:t>
      </w:r>
      <w:r w:rsidR="00F35FA4" w:rsidRPr="00210638">
        <w:rPr>
          <w:i/>
          <w:noProof/>
          <w:lang w:val="sv-SE"/>
        </w:rPr>
        <w:t xml:space="preserve"> Var så specifik som möjlig</w:t>
      </w:r>
      <w:r w:rsidR="00C77866">
        <w:rPr>
          <w:i/>
          <w:noProof/>
          <w:lang w:val="sv-SE"/>
        </w:rPr>
        <w:t>t</w:t>
      </w:r>
      <w:r w:rsidR="00F35FA4" w:rsidRPr="00210638">
        <w:rPr>
          <w:i/>
          <w:noProof/>
          <w:lang w:val="sv-SE"/>
        </w:rPr>
        <w:t xml:space="preserve"> när det kommer till beskrivningarna av relevansen för utbildningen, praktikplatsens verksamhetsbeskrivning samt tänkta arbetsuppgifter. </w:t>
      </w:r>
      <w:r w:rsidR="00F22A5A" w:rsidRPr="00210638">
        <w:rPr>
          <w:i/>
          <w:noProof/>
          <w:lang w:val="sv-SE"/>
        </w:rPr>
        <w:t>Praktikperiodens exakta längd samt veckoarbetstiden utgör underlag för registrering</w:t>
      </w:r>
      <w:r w:rsidR="003D2612" w:rsidRPr="00210638">
        <w:rPr>
          <w:i/>
          <w:noProof/>
          <w:lang w:val="sv-SE"/>
        </w:rPr>
        <w:t xml:space="preserve"> i Ladok.</w:t>
      </w:r>
    </w:p>
    <w:sectPr w:rsidR="00F74ACC" w:rsidRPr="00210638" w:rsidSect="001752AB">
      <w:footerReference w:type="default" r:id="rId8"/>
      <w:pgSz w:w="11907" w:h="16839"/>
      <w:pgMar w:top="1080" w:right="720" w:bottom="1080" w:left="720" w:header="720" w:footer="720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7E3248" w14:textId="77777777" w:rsidR="00A77E6F" w:rsidRDefault="00A77E6F">
      <w:r>
        <w:separator/>
      </w:r>
    </w:p>
  </w:endnote>
  <w:endnote w:type="continuationSeparator" w:id="0">
    <w:p w14:paraId="59950C49" w14:textId="77777777" w:rsidR="00A77E6F" w:rsidRDefault="00A77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CECB7" w14:textId="77777777" w:rsidR="00210638" w:rsidRPr="0043163E" w:rsidRDefault="00210638">
    <w:pPr>
      <w:pStyle w:val="Footer"/>
      <w:rPr>
        <w:b/>
        <w:sz w:val="24"/>
        <w:szCs w:val="24"/>
        <w:lang w:val="sv-SE"/>
      </w:rPr>
    </w:pPr>
    <w:r>
      <w:rPr>
        <w:b/>
        <w:sz w:val="24"/>
        <w:szCs w:val="24"/>
        <w:lang w:val="sv-SE"/>
      </w:rPr>
      <w:tab/>
    </w:r>
    <w:r w:rsidRPr="0043163E">
      <w:rPr>
        <w:b/>
        <w:sz w:val="24"/>
        <w:szCs w:val="24"/>
        <w:lang w:val="sv-SE"/>
      </w:rPr>
      <w:t>Observera att enda</w:t>
    </w:r>
    <w:r>
      <w:rPr>
        <w:b/>
        <w:sz w:val="24"/>
        <w:szCs w:val="24"/>
        <w:lang w:val="sv-SE"/>
      </w:rPr>
      <w:t>st komplett ifylld överenskommelse</w:t>
    </w:r>
    <w:r w:rsidRPr="0043163E">
      <w:rPr>
        <w:b/>
        <w:sz w:val="24"/>
        <w:szCs w:val="24"/>
        <w:lang w:val="sv-SE"/>
      </w:rPr>
      <w:t xml:space="preserve"> behandlas.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11D0ED" w14:textId="77777777" w:rsidR="00A77E6F" w:rsidRDefault="00A77E6F">
      <w:r>
        <w:separator/>
      </w:r>
    </w:p>
  </w:footnote>
  <w:footnote w:type="continuationSeparator" w:id="0">
    <w:p w14:paraId="00482B6F" w14:textId="77777777" w:rsidR="00A77E6F" w:rsidRDefault="00A77E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4032FD"/>
    <w:multiLevelType w:val="hybridMultilevel"/>
    <w:tmpl w:val="863AE912"/>
    <w:lvl w:ilvl="0" w:tplc="D4E4DF70">
      <w:start w:val="1"/>
      <w:numFmt w:val="bullet"/>
      <w:pStyle w:val="Kravlista"/>
      <w:lvlText w:val=""/>
      <w:lvlJc w:val="left"/>
      <w:pPr>
        <w:tabs>
          <w:tab w:val="num" w:pos="29"/>
        </w:tabs>
        <w:ind w:left="288" w:hanging="288"/>
      </w:pPr>
      <w:rPr>
        <w:rFonts w:ascii="Symbol" w:hAnsi="Symbol" w:hint="default"/>
        <w:b/>
        <w:i w:val="0"/>
        <w:color w:val="808080"/>
        <w:sz w:val="20"/>
        <w:szCs w:val="2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13455F9"/>
    <w:multiLevelType w:val="hybridMultilevel"/>
    <w:tmpl w:val="E332AD0A"/>
    <w:lvl w:ilvl="0" w:tplc="067863FA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1"/>
  <w:activeWritingStyle w:appName="MSWord" w:lang="de-DE" w:vendorID="64" w:dllVersion="6" w:nlCheck="1" w:checkStyle="1"/>
  <w:activeWritingStyle w:appName="MSWord" w:lang="sv-SE" w:vendorID="64" w:dllVersion="4096" w:nlCheck="1" w:checkStyle="0"/>
  <w:activeWritingStyle w:appName="MSWord" w:lang="en-US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ED3"/>
    <w:rsid w:val="00034440"/>
    <w:rsid w:val="000422C4"/>
    <w:rsid w:val="00051769"/>
    <w:rsid w:val="000642A3"/>
    <w:rsid w:val="000B508E"/>
    <w:rsid w:val="000C6B36"/>
    <w:rsid w:val="000D1FFC"/>
    <w:rsid w:val="0012343D"/>
    <w:rsid w:val="00124643"/>
    <w:rsid w:val="00134B47"/>
    <w:rsid w:val="001752AB"/>
    <w:rsid w:val="00195999"/>
    <w:rsid w:val="001A5FFD"/>
    <w:rsid w:val="001D5F02"/>
    <w:rsid w:val="00210638"/>
    <w:rsid w:val="00213942"/>
    <w:rsid w:val="00226669"/>
    <w:rsid w:val="00251FAC"/>
    <w:rsid w:val="002B39DD"/>
    <w:rsid w:val="0034610E"/>
    <w:rsid w:val="003D2612"/>
    <w:rsid w:val="0043163E"/>
    <w:rsid w:val="00436BA0"/>
    <w:rsid w:val="00441E6B"/>
    <w:rsid w:val="00450B8E"/>
    <w:rsid w:val="00521A22"/>
    <w:rsid w:val="00524B8D"/>
    <w:rsid w:val="005843D6"/>
    <w:rsid w:val="005A26CE"/>
    <w:rsid w:val="005F1FFE"/>
    <w:rsid w:val="00607192"/>
    <w:rsid w:val="0061582A"/>
    <w:rsid w:val="00621E45"/>
    <w:rsid w:val="006234E3"/>
    <w:rsid w:val="00625ED3"/>
    <w:rsid w:val="006611D9"/>
    <w:rsid w:val="006D13A0"/>
    <w:rsid w:val="006F3B22"/>
    <w:rsid w:val="006F4073"/>
    <w:rsid w:val="00732053"/>
    <w:rsid w:val="007679F4"/>
    <w:rsid w:val="007E13E2"/>
    <w:rsid w:val="008A0C44"/>
    <w:rsid w:val="008B7A46"/>
    <w:rsid w:val="008F51A1"/>
    <w:rsid w:val="00962643"/>
    <w:rsid w:val="00980569"/>
    <w:rsid w:val="009848E4"/>
    <w:rsid w:val="009C506A"/>
    <w:rsid w:val="009F240D"/>
    <w:rsid w:val="00A11DBD"/>
    <w:rsid w:val="00A36333"/>
    <w:rsid w:val="00A77E6F"/>
    <w:rsid w:val="00AB7CAE"/>
    <w:rsid w:val="00AD4A3C"/>
    <w:rsid w:val="00AF0C1B"/>
    <w:rsid w:val="00B000AB"/>
    <w:rsid w:val="00B12CA1"/>
    <w:rsid w:val="00B57850"/>
    <w:rsid w:val="00BB2489"/>
    <w:rsid w:val="00BB5F3D"/>
    <w:rsid w:val="00BC3485"/>
    <w:rsid w:val="00C77866"/>
    <w:rsid w:val="00CA08DC"/>
    <w:rsid w:val="00CE3797"/>
    <w:rsid w:val="00D00947"/>
    <w:rsid w:val="00D4463D"/>
    <w:rsid w:val="00D91767"/>
    <w:rsid w:val="00D96472"/>
    <w:rsid w:val="00D96531"/>
    <w:rsid w:val="00DA1F25"/>
    <w:rsid w:val="00DC6C88"/>
    <w:rsid w:val="00DD23C9"/>
    <w:rsid w:val="00DD2D22"/>
    <w:rsid w:val="00DD37F4"/>
    <w:rsid w:val="00DE3B9B"/>
    <w:rsid w:val="00E322CC"/>
    <w:rsid w:val="00E62A07"/>
    <w:rsid w:val="00EC2277"/>
    <w:rsid w:val="00EE6FDC"/>
    <w:rsid w:val="00EE7FD3"/>
    <w:rsid w:val="00F22A5A"/>
    <w:rsid w:val="00F35FA4"/>
    <w:rsid w:val="00F41D1B"/>
    <w:rsid w:val="00F643F4"/>
    <w:rsid w:val="00F74ACC"/>
    <w:rsid w:val="00F77039"/>
    <w:rsid w:val="00FB1589"/>
    <w:rsid w:val="00FB4113"/>
    <w:rsid w:val="00FE2E95"/>
    <w:rsid w:val="00FF4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A4B6CB"/>
  <w15:chartTrackingRefBased/>
  <w15:docId w15:val="{8D995766-815D-4DE3-AEC1-23E404469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ahoma" w:hAnsi="Tahoma" w:cs="Tahoma"/>
      <w:sz w:val="16"/>
      <w:szCs w:val="16"/>
      <w:lang w:val="en-US" w:eastAsia="en-US"/>
    </w:rPr>
  </w:style>
  <w:style w:type="paragraph" w:styleId="Heading1">
    <w:name w:val="heading 1"/>
    <w:basedOn w:val="Normal"/>
    <w:next w:val="Normal"/>
    <w:qFormat/>
    <w:pPr>
      <w:tabs>
        <w:tab w:val="left" w:pos="7185"/>
      </w:tabs>
      <w:spacing w:before="200"/>
      <w:ind w:left="450"/>
      <w:outlineLvl w:val="0"/>
    </w:pPr>
    <w:rPr>
      <w:b/>
      <w:caps/>
      <w:sz w:val="28"/>
      <w:szCs w:val="28"/>
    </w:rPr>
  </w:style>
  <w:style w:type="paragraph" w:styleId="Heading2">
    <w:name w:val="heading 2"/>
    <w:basedOn w:val="Normal"/>
    <w:next w:val="Normal"/>
    <w:qFormat/>
    <w:pPr>
      <w:tabs>
        <w:tab w:val="left" w:pos="7185"/>
      </w:tabs>
      <w:outlineLvl w:val="1"/>
    </w:pPr>
    <w:rPr>
      <w:b/>
      <w:caps/>
      <w:color w:val="000000"/>
      <w:sz w:val="18"/>
      <w:szCs w:val="18"/>
    </w:rPr>
  </w:style>
  <w:style w:type="paragraph" w:styleId="Heading3">
    <w:name w:val="heading 3"/>
    <w:basedOn w:val="Normal"/>
    <w:next w:val="Normal"/>
    <w:qFormat/>
    <w:pPr>
      <w:spacing w:after="200"/>
      <w:ind w:left="450"/>
      <w:outlineLvl w:val="2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</w:style>
  <w:style w:type="paragraph" w:customStyle="1" w:styleId="Kursivstil">
    <w:name w:val="Kursiv stil"/>
    <w:basedOn w:val="Normal"/>
    <w:rPr>
      <w:i/>
      <w:lang w:bidi="en-US"/>
    </w:rPr>
  </w:style>
  <w:style w:type="paragraph" w:customStyle="1" w:styleId="Text">
    <w:name w:val="Text"/>
    <w:basedOn w:val="Normal"/>
    <w:pPr>
      <w:spacing w:before="100" w:after="100" w:line="288" w:lineRule="auto"/>
    </w:pPr>
    <w:rPr>
      <w:lang w:bidi="en-US"/>
    </w:rPr>
  </w:style>
  <w:style w:type="character" w:customStyle="1" w:styleId="CheckBoxChar">
    <w:name w:val="Check Box Char"/>
    <w:basedOn w:val="DefaultParagraphFont"/>
    <w:link w:val="Kryssruta"/>
  </w:style>
  <w:style w:type="paragraph" w:customStyle="1" w:styleId="Kryssruta">
    <w:name w:val="Kryssruta"/>
    <w:basedOn w:val="Normal"/>
    <w:link w:val="CheckBoxChar"/>
    <w:rPr>
      <w:color w:val="999999"/>
      <w:lang w:bidi="en-US"/>
    </w:rPr>
  </w:style>
  <w:style w:type="paragraph" w:customStyle="1" w:styleId="Centrerad">
    <w:name w:val="Centrerad"/>
    <w:basedOn w:val="Normal"/>
    <w:pPr>
      <w:jc w:val="center"/>
    </w:pPr>
    <w:rPr>
      <w:lang w:bidi="en-US"/>
    </w:rPr>
  </w:style>
  <w:style w:type="paragraph" w:customStyle="1" w:styleId="vrigakommentarer">
    <w:name w:val="Övriga kommentarer"/>
    <w:basedOn w:val="Normal"/>
    <w:pPr>
      <w:spacing w:before="100"/>
    </w:pPr>
    <w:rPr>
      <w:caps/>
      <w:lang w:bidi="en-US"/>
    </w:rPr>
  </w:style>
  <w:style w:type="paragraph" w:customStyle="1" w:styleId="Kravlista">
    <w:name w:val="Kravlista"/>
    <w:basedOn w:val="Text"/>
    <w:pPr>
      <w:numPr>
        <w:numId w:val="2"/>
      </w:numPr>
    </w:pPr>
  </w:style>
  <w:style w:type="paragraph" w:customStyle="1" w:styleId="AllCaps">
    <w:name w:val="All Caps"/>
    <w:basedOn w:val="Normal"/>
    <w:rPr>
      <w:caps/>
      <w:lang w:bidi="en-US"/>
    </w:rPr>
  </w:style>
  <w:style w:type="paragraph" w:customStyle="1" w:styleId="CheckBox">
    <w:name w:val="Check Box"/>
    <w:basedOn w:val="Normal"/>
    <w:link w:val="Kryssrutatkn"/>
  </w:style>
  <w:style w:type="character" w:customStyle="1" w:styleId="Kryssrutatkn">
    <w:name w:val="Kryssruta tkn"/>
    <w:link w:val="CheckBox"/>
    <w:locked/>
    <w:rPr>
      <w:rFonts w:ascii="Tahoma" w:hAnsi="Tahoma" w:cs="Tahoma" w:hint="default"/>
      <w:color w:val="999999"/>
      <w:sz w:val="16"/>
      <w:szCs w:val="24"/>
      <w:lang w:val="en-US" w:eastAsia="en-US" w:bidi="en-US"/>
    </w:rPr>
  </w:style>
  <w:style w:type="table" w:customStyle="1" w:styleId="Normaltabell1">
    <w:name w:val="Normal tabell1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rsid w:val="000C6B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A11DBD"/>
    <w:rPr>
      <w:color w:val="0000FF"/>
      <w:u w:val="single"/>
    </w:rPr>
  </w:style>
  <w:style w:type="paragraph" w:styleId="Header">
    <w:name w:val="header"/>
    <w:basedOn w:val="Normal"/>
    <w:rsid w:val="0043163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43163E"/>
    <w:pPr>
      <w:tabs>
        <w:tab w:val="center" w:pos="4536"/>
        <w:tab w:val="right" w:pos="9072"/>
      </w:tabs>
    </w:pPr>
  </w:style>
  <w:style w:type="character" w:styleId="UnresolvedMention">
    <w:name w:val="Unresolved Mention"/>
    <w:uiPriority w:val="99"/>
    <w:semiHidden/>
    <w:unhideWhenUsed/>
    <w:rsid w:val="009805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raktik@statsvet.su.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ycko\Application%20Data\Microsoft\Mallar\&#246;verrenskommelse_praktikplats_sv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överrenskommelse_praktikplats_sv.dot</Template>
  <TotalTime>2</TotalTime>
  <Pages>1</Pages>
  <Words>167</Words>
  <Characters>1644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ÖVERENSKOMMELSE ANGÅENDE PRAKTIKPLATS</vt:lpstr>
      <vt:lpstr>ÖVERENSKOMMELSE ANGÅENDE PRAKTIKPLATS</vt:lpstr>
    </vt:vector>
  </TitlesOfParts>
  <Manager/>
  <Company>Microsoft Corporation</Company>
  <LinksUpToDate>false</LinksUpToDate>
  <CharactersWithSpaces>1808</CharactersWithSpaces>
  <SharedDoc>false</SharedDoc>
  <HLinks>
    <vt:vector size="6" baseType="variant">
      <vt:variant>
        <vt:i4>4194341</vt:i4>
      </vt:variant>
      <vt:variant>
        <vt:i4>48</vt:i4>
      </vt:variant>
      <vt:variant>
        <vt:i4>0</vt:i4>
      </vt:variant>
      <vt:variant>
        <vt:i4>5</vt:i4>
      </vt:variant>
      <vt:variant>
        <vt:lpwstr>mailto:praktik@statsvet.su.se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ÖVERENSKOMMELSE ANGÅENDE PRAKTIKPLATS</dc:title>
  <dc:subject/>
  <dc:creator>lycko</dc:creator>
  <cp:keywords/>
  <dc:description/>
  <cp:lastModifiedBy>Erica Fredriksson</cp:lastModifiedBy>
  <cp:revision>4</cp:revision>
  <cp:lastPrinted>2008-02-26T13:08:00Z</cp:lastPrinted>
  <dcterms:created xsi:type="dcterms:W3CDTF">2025-12-08T10:54:00Z</dcterms:created>
  <dcterms:modified xsi:type="dcterms:W3CDTF">2025-12-16T12:51:00Z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TC062562901053</vt:lpwstr>
  </property>
</Properties>
</file>