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87DD5" w14:textId="6F49B610" w:rsidR="00466E4C" w:rsidRPr="00504879" w:rsidRDefault="00D0543E" w:rsidP="008570EC">
      <w:pPr>
        <w:spacing w:after="0" w:line="240" w:lineRule="auto"/>
        <w:jc w:val="right"/>
        <w:rPr>
          <w:rFonts w:asciiTheme="majorHAnsi" w:hAnsiTheme="majorHAnsi" w:cstheme="majorHAnsi"/>
          <w:sz w:val="28"/>
          <w:szCs w:val="28"/>
          <w:lang w:val="en-US"/>
        </w:rPr>
      </w:pPr>
      <w:r w:rsidRPr="00504879">
        <w:rPr>
          <w:rFonts w:asciiTheme="majorHAnsi" w:hAnsiTheme="majorHAnsi" w:cstheme="majorHAnsi"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652BDAFB" wp14:editId="4FC48D50">
            <wp:simplePos x="0" y="0"/>
            <wp:positionH relativeFrom="column">
              <wp:posOffset>0</wp:posOffset>
            </wp:positionH>
            <wp:positionV relativeFrom="page">
              <wp:posOffset>687705</wp:posOffset>
            </wp:positionV>
            <wp:extent cx="943200" cy="903600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200" cy="90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0EC" w:rsidRPr="00504879">
        <w:rPr>
          <w:rFonts w:asciiTheme="majorHAnsi" w:hAnsiTheme="majorHAnsi" w:cstheme="majorHAnsi"/>
          <w:color w:val="002F5F"/>
          <w:sz w:val="28"/>
          <w:szCs w:val="28"/>
          <w:lang w:val="en-US"/>
        </w:rPr>
        <w:t>SUPSY-5</w:t>
      </w:r>
      <w:r w:rsidR="00D45E58" w:rsidRPr="00504879">
        <w:rPr>
          <w:rFonts w:asciiTheme="majorHAnsi" w:hAnsiTheme="majorHAnsi" w:cstheme="majorHAnsi"/>
          <w:color w:val="002F5F"/>
          <w:sz w:val="28"/>
          <w:szCs w:val="28"/>
          <w:lang w:val="en-US"/>
        </w:rPr>
        <w:t>9</w:t>
      </w:r>
    </w:p>
    <w:p w14:paraId="733C564D" w14:textId="2962DB8D" w:rsidR="008570EC" w:rsidRPr="00504879" w:rsidRDefault="00631920" w:rsidP="0090780D">
      <w:pPr>
        <w:spacing w:line="240" w:lineRule="auto"/>
        <w:jc w:val="right"/>
        <w:rPr>
          <w:rFonts w:asciiTheme="majorHAnsi" w:hAnsiTheme="majorHAnsi" w:cstheme="majorHAnsi"/>
          <w:color w:val="7F7F7F" w:themeColor="text1" w:themeTint="80"/>
          <w:sz w:val="18"/>
          <w:szCs w:val="18"/>
          <w:lang w:val="en-US"/>
        </w:rPr>
      </w:pPr>
      <w:r w:rsidRPr="00504879">
        <w:rPr>
          <w:rFonts w:asciiTheme="majorHAnsi" w:hAnsiTheme="majorHAnsi" w:cstheme="majorHAnsi"/>
          <w:color w:val="7F7F7F" w:themeColor="text1" w:themeTint="80"/>
          <w:sz w:val="18"/>
          <w:szCs w:val="18"/>
          <w:lang w:val="en-US"/>
        </w:rPr>
        <w:t>20</w:t>
      </w:r>
      <w:r w:rsidR="00D0543E" w:rsidRPr="00504879">
        <w:rPr>
          <w:rFonts w:asciiTheme="majorHAnsi" w:hAnsiTheme="majorHAnsi" w:cstheme="majorHAnsi"/>
          <w:color w:val="7F7F7F" w:themeColor="text1" w:themeTint="80"/>
          <w:sz w:val="18"/>
          <w:szCs w:val="18"/>
          <w:lang w:val="en-US"/>
        </w:rPr>
        <w:t>2</w:t>
      </w:r>
      <w:r w:rsidR="00514485" w:rsidRPr="00504879">
        <w:rPr>
          <w:rFonts w:asciiTheme="majorHAnsi" w:hAnsiTheme="majorHAnsi" w:cstheme="majorHAnsi"/>
          <w:color w:val="7F7F7F" w:themeColor="text1" w:themeTint="80"/>
          <w:sz w:val="18"/>
          <w:szCs w:val="18"/>
          <w:lang w:val="en-US"/>
        </w:rPr>
        <w:t>4</w:t>
      </w:r>
      <w:r w:rsidRPr="00504879">
        <w:rPr>
          <w:rFonts w:asciiTheme="majorHAnsi" w:hAnsiTheme="majorHAnsi" w:cstheme="majorHAnsi"/>
          <w:color w:val="7F7F7F" w:themeColor="text1" w:themeTint="80"/>
          <w:sz w:val="18"/>
          <w:szCs w:val="18"/>
          <w:lang w:val="en-US"/>
        </w:rPr>
        <w:t>-</w:t>
      </w:r>
      <w:r w:rsidR="00514485" w:rsidRPr="00504879">
        <w:rPr>
          <w:rFonts w:asciiTheme="majorHAnsi" w:hAnsiTheme="majorHAnsi" w:cstheme="majorHAnsi"/>
          <w:color w:val="7F7F7F" w:themeColor="text1" w:themeTint="80"/>
          <w:sz w:val="18"/>
          <w:szCs w:val="18"/>
          <w:lang w:val="en-US"/>
        </w:rPr>
        <w:t>0</w:t>
      </w:r>
      <w:r w:rsidR="00C777B4">
        <w:rPr>
          <w:rFonts w:asciiTheme="majorHAnsi" w:hAnsiTheme="majorHAnsi" w:cstheme="majorHAnsi"/>
          <w:color w:val="7F7F7F" w:themeColor="text1" w:themeTint="80"/>
          <w:sz w:val="18"/>
          <w:szCs w:val="18"/>
          <w:lang w:val="en-US"/>
        </w:rPr>
        <w:t>8</w:t>
      </w:r>
    </w:p>
    <w:p w14:paraId="08EC7E5E" w14:textId="6527CE64" w:rsidR="007727E7" w:rsidRPr="00504879" w:rsidRDefault="007727E7" w:rsidP="008570E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  <w:lang w:val="en-US"/>
        </w:rPr>
      </w:pPr>
    </w:p>
    <w:p w14:paraId="4325BB27" w14:textId="1989A56E" w:rsidR="006A4DEB" w:rsidRPr="00504879" w:rsidRDefault="006A4DEB" w:rsidP="008570E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  <w:lang w:val="en-US"/>
        </w:rPr>
      </w:pPr>
    </w:p>
    <w:p w14:paraId="509C33C4" w14:textId="77777777" w:rsidR="006A4DEB" w:rsidRPr="00504879" w:rsidRDefault="006A4DEB" w:rsidP="008570E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  <w:lang w:val="en-US"/>
        </w:rPr>
      </w:pPr>
    </w:p>
    <w:p w14:paraId="0B5738A3" w14:textId="77777777" w:rsidR="007727E7" w:rsidRPr="00504879" w:rsidRDefault="007727E7" w:rsidP="008570EC">
      <w:pPr>
        <w:spacing w:after="0" w:line="240" w:lineRule="auto"/>
        <w:jc w:val="right"/>
        <w:rPr>
          <w:rFonts w:asciiTheme="majorHAnsi" w:hAnsiTheme="majorHAnsi" w:cstheme="majorHAnsi"/>
          <w:sz w:val="16"/>
          <w:szCs w:val="16"/>
          <w:lang w:val="en-US"/>
        </w:rPr>
      </w:pPr>
    </w:p>
    <w:p w14:paraId="12586474" w14:textId="20E28D73" w:rsidR="007727E7" w:rsidRPr="00504879" w:rsidRDefault="007727E7" w:rsidP="008570EC">
      <w:pPr>
        <w:spacing w:after="0" w:line="240" w:lineRule="auto"/>
        <w:jc w:val="right"/>
        <w:rPr>
          <w:rFonts w:asciiTheme="majorHAnsi" w:hAnsiTheme="majorHAnsi" w:cstheme="majorHAnsi"/>
          <w:sz w:val="16"/>
          <w:szCs w:val="16"/>
          <w:lang w:val="en-US"/>
        </w:rPr>
      </w:pPr>
    </w:p>
    <w:p w14:paraId="2E59469A" w14:textId="77777777" w:rsidR="0035740E" w:rsidRPr="00504879" w:rsidRDefault="0035740E" w:rsidP="008570EC">
      <w:pPr>
        <w:spacing w:after="0" w:line="240" w:lineRule="auto"/>
        <w:jc w:val="right"/>
        <w:rPr>
          <w:rFonts w:asciiTheme="majorHAnsi" w:hAnsiTheme="majorHAnsi" w:cstheme="majorHAnsi"/>
          <w:sz w:val="16"/>
          <w:szCs w:val="16"/>
          <w:lang w:val="en-US"/>
        </w:rPr>
      </w:pPr>
    </w:p>
    <w:p w14:paraId="72A05230" w14:textId="7C5FB0BD" w:rsidR="00631920" w:rsidRPr="00504879" w:rsidRDefault="00720EE6" w:rsidP="00514485">
      <w:pPr>
        <w:spacing w:after="240" w:line="240" w:lineRule="auto"/>
        <w:rPr>
          <w:rFonts w:asciiTheme="majorHAnsi" w:hAnsiTheme="majorHAnsi" w:cstheme="majorHAnsi"/>
          <w:color w:val="002F5F"/>
          <w:sz w:val="32"/>
          <w:szCs w:val="32"/>
          <w:lang w:val="en-US"/>
        </w:rPr>
      </w:pPr>
      <w:r>
        <w:rPr>
          <w:rFonts w:asciiTheme="majorHAnsi" w:hAnsiTheme="majorHAnsi" w:cstheme="majorHAnsi"/>
          <w:color w:val="002F5F"/>
          <w:sz w:val="32"/>
          <w:szCs w:val="32"/>
          <w:lang w:val="en-US"/>
        </w:rPr>
        <w:t>D</w:t>
      </w:r>
      <w:r w:rsidR="00996084" w:rsidRPr="00504879">
        <w:rPr>
          <w:rFonts w:asciiTheme="majorHAnsi" w:hAnsiTheme="majorHAnsi" w:cstheme="majorHAnsi"/>
          <w:color w:val="002F5F"/>
          <w:sz w:val="32"/>
          <w:szCs w:val="32"/>
          <w:lang w:val="en-US"/>
        </w:rPr>
        <w:t>iscontinuation (non-completion) of studies</w:t>
      </w:r>
      <w:r w:rsidR="0090780D" w:rsidRPr="00504879">
        <w:rPr>
          <w:rFonts w:asciiTheme="majorHAnsi" w:hAnsiTheme="majorHAnsi" w:cstheme="majorHAnsi"/>
          <w:color w:val="002F5F"/>
          <w:sz w:val="32"/>
          <w:szCs w:val="32"/>
          <w:lang w:val="en-US"/>
        </w:rPr>
        <w:t xml:space="preserve"> </w:t>
      </w:r>
      <w:r w:rsidR="00996084" w:rsidRPr="00504879">
        <w:rPr>
          <w:rFonts w:asciiTheme="majorHAnsi" w:hAnsiTheme="majorHAnsi" w:cstheme="majorHAnsi"/>
          <w:color w:val="002F5F"/>
          <w:sz w:val="32"/>
          <w:szCs w:val="32"/>
          <w:lang w:val="en-US"/>
        </w:rPr>
        <w:t>at the Department of Psychology</w:t>
      </w:r>
    </w:p>
    <w:p w14:paraId="527D2939" w14:textId="03DC4520" w:rsidR="00580A51" w:rsidRPr="00504879" w:rsidRDefault="00C777B4" w:rsidP="004040C4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S</w:t>
      </w:r>
      <w:r w:rsidR="00514485" w:rsidRPr="00504879">
        <w:rPr>
          <w:rFonts w:asciiTheme="majorHAnsi" w:hAnsiTheme="majorHAnsi" w:cstheme="majorHAnsi"/>
          <w:lang w:val="en-US"/>
        </w:rPr>
        <w:t>end your</w:t>
      </w:r>
      <w:r w:rsidR="00996084" w:rsidRPr="00504879">
        <w:rPr>
          <w:rFonts w:asciiTheme="majorHAnsi" w:hAnsiTheme="majorHAnsi" w:cstheme="majorHAnsi"/>
          <w:lang w:val="en-US"/>
        </w:rPr>
        <w:t xml:space="preserve"> application</w:t>
      </w:r>
      <w:r w:rsidR="00514485" w:rsidRPr="00504879">
        <w:rPr>
          <w:rFonts w:asciiTheme="majorHAnsi" w:hAnsiTheme="majorHAnsi" w:cstheme="majorHAnsi"/>
          <w:lang w:val="en-US"/>
        </w:rPr>
        <w:t xml:space="preserve"> by e-mail to </w:t>
      </w:r>
      <w:r>
        <w:rPr>
          <w:rFonts w:asciiTheme="majorHAnsi" w:hAnsiTheme="majorHAnsi" w:cstheme="majorHAnsi"/>
          <w:lang w:val="en-US"/>
        </w:rPr>
        <w:t>studyadmin</w:t>
      </w:r>
      <w:r w:rsidR="00514485" w:rsidRPr="00504879">
        <w:rPr>
          <w:rFonts w:asciiTheme="majorHAnsi" w:hAnsiTheme="majorHAnsi" w:cstheme="majorHAnsi"/>
          <w:lang w:val="en-US"/>
        </w:rPr>
        <w:t>@psychology.su.se</w:t>
      </w:r>
      <w:r w:rsidR="00996084" w:rsidRPr="00504879">
        <w:rPr>
          <w:rFonts w:asciiTheme="majorHAnsi" w:hAnsiTheme="majorHAnsi" w:cstheme="majorHAnsi"/>
          <w:lang w:val="en-US"/>
        </w:rPr>
        <w:t>.</w:t>
      </w:r>
    </w:p>
    <w:p w14:paraId="76E185B9" w14:textId="04D4873D" w:rsidR="00631920" w:rsidRPr="00504879" w:rsidRDefault="00996084" w:rsidP="00631920">
      <w:pPr>
        <w:spacing w:after="120" w:line="240" w:lineRule="auto"/>
        <w:rPr>
          <w:rFonts w:asciiTheme="majorHAnsi" w:hAnsiTheme="majorHAnsi" w:cstheme="majorHAnsi"/>
          <w:bCs/>
          <w:sz w:val="24"/>
        </w:rPr>
      </w:pPr>
      <w:r w:rsidRPr="00504879">
        <w:rPr>
          <w:rFonts w:asciiTheme="majorHAnsi" w:hAnsiTheme="majorHAnsi" w:cstheme="majorHAnsi"/>
          <w:bCs/>
          <w:sz w:val="24"/>
        </w:rPr>
        <w:t>Personal details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23"/>
        <w:gridCol w:w="7"/>
        <w:gridCol w:w="4530"/>
      </w:tblGrid>
      <w:tr w:rsidR="00631920" w:rsidRPr="00504879" w14:paraId="314B5CF1" w14:textId="77777777" w:rsidTr="000D3416">
        <w:tc>
          <w:tcPr>
            <w:tcW w:w="4523" w:type="dxa"/>
          </w:tcPr>
          <w:p w14:paraId="16CE023D" w14:textId="2FF548C2" w:rsidR="00631920" w:rsidRPr="00504879" w:rsidRDefault="00631920" w:rsidP="00504879">
            <w:pPr>
              <w:spacing w:before="120" w:after="1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</w:rPr>
              <w:t>Nam</w:t>
            </w:r>
            <w:r w:rsidR="00996084" w:rsidRPr="00504879">
              <w:rPr>
                <w:rFonts w:asciiTheme="majorHAnsi" w:hAnsiTheme="majorHAnsi" w:cstheme="majorHAnsi"/>
                <w:sz w:val="18"/>
                <w:szCs w:val="18"/>
              </w:rPr>
              <w:t>e</w:t>
            </w:r>
            <w:r w:rsidR="00504879">
              <w:rPr>
                <w:rFonts w:asciiTheme="majorHAnsi" w:hAnsiTheme="majorHAnsi" w:cstheme="majorHAnsi"/>
                <w:sz w:val="18"/>
                <w:szCs w:val="18"/>
              </w:rPr>
              <w:t>:</w:t>
            </w:r>
            <w:r w:rsidR="00504879">
              <w:rPr>
                <w:rFonts w:asciiTheme="majorHAnsi" w:hAnsiTheme="majorHAnsi" w:cstheme="majorHAnsi"/>
              </w:rPr>
              <w:t xml:space="preserve"> </w: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4537" w:type="dxa"/>
            <w:gridSpan w:val="2"/>
          </w:tcPr>
          <w:p w14:paraId="7838ACD5" w14:textId="7D24924B" w:rsidR="00631920" w:rsidRPr="00504879" w:rsidRDefault="00996084" w:rsidP="00504879">
            <w:pPr>
              <w:spacing w:before="120" w:after="1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</w:rPr>
              <w:t>Date of birth</w:t>
            </w:r>
            <w:r w:rsidR="00504879">
              <w:rPr>
                <w:rFonts w:asciiTheme="majorHAnsi" w:hAnsiTheme="majorHAnsi" w:cstheme="majorHAnsi"/>
                <w:sz w:val="18"/>
                <w:szCs w:val="18"/>
              </w:rPr>
              <w:t>:</w:t>
            </w:r>
            <w:r w:rsidR="00504879">
              <w:rPr>
                <w:rFonts w:asciiTheme="majorHAnsi" w:hAnsiTheme="majorHAnsi" w:cstheme="majorHAnsi"/>
              </w:rPr>
              <w:t xml:space="preserve"> </w: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1"/>
          </w:p>
        </w:tc>
      </w:tr>
      <w:tr w:rsidR="000D3416" w:rsidRPr="00504879" w14:paraId="4FA5E2C5" w14:textId="77777777" w:rsidTr="003F2BD3">
        <w:tc>
          <w:tcPr>
            <w:tcW w:w="4530" w:type="dxa"/>
            <w:gridSpan w:val="2"/>
          </w:tcPr>
          <w:p w14:paraId="1492E464" w14:textId="4D5B1F98" w:rsidR="000D3416" w:rsidRPr="00504879" w:rsidRDefault="000D3416" w:rsidP="00504879">
            <w:pPr>
              <w:spacing w:before="120" w:after="1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</w:rPr>
              <w:t>E-</w:t>
            </w:r>
            <w:r w:rsidR="00996084" w:rsidRPr="00504879">
              <w:rPr>
                <w:rFonts w:asciiTheme="majorHAnsi" w:hAnsiTheme="majorHAnsi" w:cstheme="majorHAnsi"/>
                <w:sz w:val="18"/>
                <w:szCs w:val="18"/>
              </w:rPr>
              <w:t>mail address</w:t>
            </w:r>
            <w:r w:rsidR="00504879">
              <w:rPr>
                <w:rFonts w:asciiTheme="majorHAnsi" w:hAnsiTheme="majorHAnsi" w:cstheme="majorHAnsi"/>
                <w:sz w:val="18"/>
                <w:szCs w:val="18"/>
              </w:rPr>
              <w:t>:</w:t>
            </w:r>
            <w:r w:rsidR="00504879">
              <w:rPr>
                <w:rFonts w:asciiTheme="majorHAnsi" w:hAnsiTheme="majorHAnsi" w:cstheme="majorHAnsi"/>
              </w:rPr>
              <w:t xml:space="preserve"> </w: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4530" w:type="dxa"/>
          </w:tcPr>
          <w:p w14:paraId="7A6A0099" w14:textId="633E03EB" w:rsidR="000D3416" w:rsidRPr="00504879" w:rsidRDefault="000D3416" w:rsidP="00504879">
            <w:pPr>
              <w:spacing w:before="120" w:after="1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</w:rPr>
              <w:t>Te</w:t>
            </w:r>
            <w:r w:rsidR="00996084" w:rsidRPr="00504879">
              <w:rPr>
                <w:rFonts w:asciiTheme="majorHAnsi" w:hAnsiTheme="majorHAnsi" w:cstheme="majorHAnsi"/>
                <w:sz w:val="18"/>
                <w:szCs w:val="18"/>
              </w:rPr>
              <w:t>lephone</w:t>
            </w:r>
            <w:r w:rsidR="00504879">
              <w:rPr>
                <w:rFonts w:asciiTheme="majorHAnsi" w:hAnsiTheme="majorHAnsi" w:cstheme="majorHAnsi"/>
                <w:sz w:val="18"/>
                <w:szCs w:val="18"/>
              </w:rPr>
              <w:t xml:space="preserve">: </w: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="00514485"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3"/>
          </w:p>
        </w:tc>
      </w:tr>
    </w:tbl>
    <w:p w14:paraId="3BB7D9DE" w14:textId="77777777" w:rsidR="00EA25C3" w:rsidRPr="00504879" w:rsidRDefault="00EA25C3" w:rsidP="00EA25C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097E48D8" w14:textId="37899172" w:rsidR="00631920" w:rsidRPr="00504879" w:rsidRDefault="00996084" w:rsidP="00631920">
      <w:pPr>
        <w:spacing w:after="120" w:line="240" w:lineRule="auto"/>
        <w:rPr>
          <w:rFonts w:asciiTheme="majorHAnsi" w:hAnsiTheme="majorHAnsi" w:cstheme="majorHAnsi"/>
          <w:bCs/>
          <w:sz w:val="24"/>
          <w:lang w:val="en-US"/>
        </w:rPr>
      </w:pPr>
      <w:r w:rsidRPr="00504879">
        <w:rPr>
          <w:rFonts w:asciiTheme="majorHAnsi" w:hAnsiTheme="majorHAnsi" w:cstheme="majorHAnsi"/>
          <w:bCs/>
          <w:sz w:val="24"/>
          <w:lang w:val="en-US"/>
        </w:rPr>
        <w:t>Application</w:t>
      </w:r>
    </w:p>
    <w:tbl>
      <w:tblPr>
        <w:tblStyle w:val="Tabellrutnt"/>
        <w:tblW w:w="9045" w:type="dxa"/>
        <w:tblLook w:val="04A0" w:firstRow="1" w:lastRow="0" w:firstColumn="1" w:lastColumn="0" w:noHBand="0" w:noVBand="1"/>
      </w:tblPr>
      <w:tblGrid>
        <w:gridCol w:w="9045"/>
      </w:tblGrid>
      <w:tr w:rsidR="00D45E58" w:rsidRPr="00504879" w14:paraId="28D21AAB" w14:textId="77777777" w:rsidTr="00534D6F">
        <w:trPr>
          <w:trHeight w:val="943"/>
        </w:trPr>
        <w:tc>
          <w:tcPr>
            <w:tcW w:w="9045" w:type="dxa"/>
            <w:tcBorders>
              <w:bottom w:val="single" w:sz="4" w:space="0" w:color="auto"/>
            </w:tcBorders>
          </w:tcPr>
          <w:p w14:paraId="4F9187CC" w14:textId="38AE14F2" w:rsidR="00D45E58" w:rsidRPr="00504879" w:rsidRDefault="00996084" w:rsidP="00514485">
            <w:pPr>
              <w:spacing w:before="120" w:after="200" w:line="200" w:lineRule="exact"/>
              <w:ind w:right="-1140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I hereby apply to </w:t>
            </w:r>
            <w:r w:rsidR="00E4608E"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discontinue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</w:t>
            </w:r>
            <w:r w:rsidR="00587C38"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my 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studies </w:t>
            </w:r>
            <w:r w:rsidR="00420A8F"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on the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following program</w:t>
            </w:r>
            <w:r w:rsidR="00D45E58"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(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including </w:t>
            </w:r>
            <w:r w:rsidR="00037484"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the 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remaining </w:t>
            </w:r>
            <w:r w:rsidR="00587C38"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time</w:t>
            </w:r>
            <w:r w:rsidR="00D45E58"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):</w:t>
            </w:r>
          </w:p>
          <w:p w14:paraId="2E84698D" w14:textId="255A9C27" w:rsidR="00D45E58" w:rsidRPr="00504879" w:rsidRDefault="00D45E58" w:rsidP="00514485">
            <w:pPr>
              <w:spacing w:after="200" w:line="240" w:lineRule="exac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ryss3"/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4"/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 </w:t>
            </w:r>
            <w:r w:rsidR="00996084"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International Master’s Program in Psychology (SIPSO)</w:t>
            </w:r>
          </w:p>
        </w:tc>
      </w:tr>
      <w:tr w:rsidR="00DC0BC0" w:rsidRPr="00504879" w14:paraId="1B5EBD48" w14:textId="77777777" w:rsidTr="006A1186">
        <w:trPr>
          <w:trHeight w:val="1074"/>
        </w:trPr>
        <w:tc>
          <w:tcPr>
            <w:tcW w:w="9045" w:type="dxa"/>
          </w:tcPr>
          <w:p w14:paraId="09D634C2" w14:textId="77777777" w:rsidR="00DC0BC0" w:rsidRPr="00504879" w:rsidRDefault="00DC0BC0" w:rsidP="00514485">
            <w:pPr>
              <w:spacing w:before="120" w:after="200" w:line="200" w:lineRule="exac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Reason for discontinuation of studies:</w:t>
            </w:r>
          </w:p>
          <w:p w14:paraId="1A337BC9" w14:textId="329B22B1" w:rsidR="00DC0BC0" w:rsidRPr="00504879" w:rsidRDefault="00DC0BC0" w:rsidP="00DC0BC0">
            <w:pPr>
              <w:tabs>
                <w:tab w:val="left" w:pos="4288"/>
                <w:tab w:val="left" w:pos="6272"/>
              </w:tabs>
              <w:spacing w:after="200" w:line="240" w:lineRule="exac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 Chosen the wrong program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ab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 Work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ab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 Personal matter</w:t>
            </w:r>
          </w:p>
          <w:p w14:paraId="38BB025C" w14:textId="37267325" w:rsidR="00DC0BC0" w:rsidRPr="00504879" w:rsidRDefault="00DC0BC0" w:rsidP="00DC0BC0">
            <w:pPr>
              <w:tabs>
                <w:tab w:val="left" w:pos="4288"/>
                <w:tab w:val="left" w:pos="6272"/>
              </w:tabs>
              <w:spacing w:after="200" w:line="240" w:lineRule="exac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 The program did not meet my expectations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ab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Other studies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ab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 Other reasons:</w:t>
            </w:r>
          </w:p>
          <w:p w14:paraId="313EB609" w14:textId="2E9552F0" w:rsidR="00DC0BC0" w:rsidRPr="00504879" w:rsidRDefault="00DC0BC0" w:rsidP="00DC0BC0">
            <w:pPr>
              <w:tabs>
                <w:tab w:val="left" w:pos="4288"/>
                <w:tab w:val="left" w:pos="6272"/>
              </w:tabs>
              <w:spacing w:after="200" w:line="240" w:lineRule="exac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instrText xml:space="preserve"> FORMTEXT </w:instrTex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fldChar w:fldCharType="separate"/>
            </w:r>
            <w:r w:rsidRPr="00504879">
              <w:rPr>
                <w:rFonts w:asciiTheme="majorHAnsi" w:hAnsiTheme="majorHAnsi" w:cstheme="majorHAnsi"/>
                <w:noProof/>
                <w:sz w:val="18"/>
                <w:szCs w:val="18"/>
                <w:lang w:val="en-US"/>
              </w:rPr>
              <w:t> </w:t>
            </w:r>
            <w:r w:rsidRPr="00504879">
              <w:rPr>
                <w:rFonts w:asciiTheme="majorHAnsi" w:hAnsiTheme="majorHAnsi" w:cstheme="majorHAnsi"/>
                <w:noProof/>
                <w:sz w:val="18"/>
                <w:szCs w:val="18"/>
                <w:lang w:val="en-US"/>
              </w:rPr>
              <w:t> </w:t>
            </w:r>
            <w:r w:rsidRPr="00504879">
              <w:rPr>
                <w:rFonts w:asciiTheme="majorHAnsi" w:hAnsiTheme="majorHAnsi" w:cstheme="majorHAnsi"/>
                <w:noProof/>
                <w:sz w:val="18"/>
                <w:szCs w:val="18"/>
                <w:lang w:val="en-US"/>
              </w:rPr>
              <w:t> </w:t>
            </w:r>
            <w:r w:rsidRPr="00504879">
              <w:rPr>
                <w:rFonts w:asciiTheme="majorHAnsi" w:hAnsiTheme="majorHAnsi" w:cstheme="majorHAnsi"/>
                <w:noProof/>
                <w:sz w:val="18"/>
                <w:szCs w:val="18"/>
                <w:lang w:val="en-US"/>
              </w:rPr>
              <w:t> </w:t>
            </w:r>
            <w:r w:rsidRPr="00504879">
              <w:rPr>
                <w:rFonts w:asciiTheme="majorHAnsi" w:hAnsiTheme="majorHAnsi" w:cstheme="majorHAnsi"/>
                <w:noProof/>
                <w:sz w:val="18"/>
                <w:szCs w:val="18"/>
                <w:lang w:val="en-US"/>
              </w:rPr>
              <w:t> 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fldChar w:fldCharType="end"/>
            </w:r>
            <w:bookmarkEnd w:id="5"/>
          </w:p>
          <w:p w14:paraId="4F8AD01D" w14:textId="017830F1" w:rsidR="00DC0BC0" w:rsidRPr="00504879" w:rsidRDefault="00DC0BC0" w:rsidP="00DC0BC0">
            <w:pPr>
              <w:tabs>
                <w:tab w:val="left" w:pos="4288"/>
                <w:tab w:val="left" w:pos="6272"/>
              </w:tabs>
              <w:spacing w:before="40" w:after="200" w:line="200" w:lineRule="exac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</w:tr>
    </w:tbl>
    <w:p w14:paraId="1C903758" w14:textId="31D21C20" w:rsidR="00631920" w:rsidRPr="00504879" w:rsidRDefault="00631920" w:rsidP="00631920">
      <w:pPr>
        <w:spacing w:after="0" w:line="240" w:lineRule="auto"/>
        <w:rPr>
          <w:rFonts w:asciiTheme="majorHAnsi" w:hAnsiTheme="majorHAnsi" w:cstheme="majorHAnsi"/>
          <w:sz w:val="28"/>
          <w:szCs w:val="28"/>
          <w:lang w:val="en-US"/>
        </w:rPr>
      </w:pPr>
    </w:p>
    <w:p w14:paraId="7F3065FB" w14:textId="77777777" w:rsidR="00A654B8" w:rsidRPr="00504879" w:rsidRDefault="00A654B8" w:rsidP="00A654B8">
      <w:pPr>
        <w:spacing w:after="120" w:line="240" w:lineRule="auto"/>
        <w:rPr>
          <w:rFonts w:asciiTheme="majorHAnsi" w:hAnsiTheme="majorHAnsi" w:cstheme="majorHAnsi"/>
          <w:sz w:val="24"/>
        </w:rPr>
      </w:pPr>
      <w:r w:rsidRPr="00504879">
        <w:rPr>
          <w:rFonts w:asciiTheme="majorHAnsi" w:hAnsiTheme="majorHAnsi" w:cstheme="majorHAnsi"/>
          <w:sz w:val="24"/>
        </w:rPr>
        <w:t>Information</w:t>
      </w:r>
    </w:p>
    <w:p w14:paraId="45854DB6" w14:textId="30630A69" w:rsidR="00A654B8" w:rsidRPr="00504879" w:rsidRDefault="00F95557" w:rsidP="00A654B8">
      <w:pPr>
        <w:pStyle w:val="Liststycke"/>
        <w:numPr>
          <w:ilvl w:val="0"/>
          <w:numId w:val="11"/>
        </w:numPr>
        <w:spacing w:after="120" w:line="240" w:lineRule="auto"/>
        <w:ind w:left="426" w:hanging="284"/>
        <w:rPr>
          <w:rFonts w:asciiTheme="majorHAnsi" w:hAnsiTheme="majorHAnsi" w:cstheme="majorHAnsi"/>
          <w:sz w:val="20"/>
          <w:szCs w:val="20"/>
          <w:lang w:val="en-US"/>
        </w:rPr>
      </w:pPr>
      <w:r w:rsidRPr="00504879">
        <w:rPr>
          <w:rFonts w:asciiTheme="majorHAnsi" w:hAnsiTheme="majorHAnsi" w:cstheme="majorHAnsi"/>
          <w:sz w:val="20"/>
          <w:szCs w:val="20"/>
          <w:lang w:val="en-US"/>
        </w:rPr>
        <w:t xml:space="preserve">Discontinuation of studies means that I </w:t>
      </w:r>
      <w:r w:rsidR="00534D6F" w:rsidRPr="00504879">
        <w:rPr>
          <w:rFonts w:asciiTheme="majorHAnsi" w:hAnsiTheme="majorHAnsi" w:cstheme="majorHAnsi"/>
          <w:sz w:val="20"/>
          <w:szCs w:val="20"/>
          <w:lang w:val="en-US"/>
        </w:rPr>
        <w:t xml:space="preserve">give up </w:t>
      </w:r>
      <w:r w:rsidRPr="00504879">
        <w:rPr>
          <w:rFonts w:asciiTheme="majorHAnsi" w:hAnsiTheme="majorHAnsi" w:cstheme="majorHAnsi"/>
          <w:sz w:val="20"/>
          <w:szCs w:val="20"/>
          <w:lang w:val="en-US"/>
        </w:rPr>
        <w:t>my place on the program.</w:t>
      </w:r>
    </w:p>
    <w:p w14:paraId="287169CC" w14:textId="126B06B3" w:rsidR="00A654B8" w:rsidRPr="00504879" w:rsidRDefault="00F95557" w:rsidP="00800F93">
      <w:pPr>
        <w:pStyle w:val="Liststycke"/>
        <w:numPr>
          <w:ilvl w:val="0"/>
          <w:numId w:val="11"/>
        </w:numPr>
        <w:spacing w:after="0" w:line="240" w:lineRule="auto"/>
        <w:ind w:left="426" w:hanging="284"/>
        <w:rPr>
          <w:rFonts w:asciiTheme="majorHAnsi" w:hAnsiTheme="majorHAnsi" w:cstheme="majorHAnsi"/>
          <w:sz w:val="20"/>
          <w:szCs w:val="20"/>
          <w:lang w:val="en-US"/>
        </w:rPr>
      </w:pPr>
      <w:r w:rsidRPr="00504879">
        <w:rPr>
          <w:rFonts w:asciiTheme="majorHAnsi" w:hAnsiTheme="majorHAnsi" w:cstheme="majorHAnsi"/>
          <w:sz w:val="20"/>
          <w:szCs w:val="20"/>
          <w:lang w:val="en-US"/>
        </w:rPr>
        <w:t xml:space="preserve">The cancellation on the program will be registered in Ladok and valid from the day </w:t>
      </w:r>
      <w:r w:rsidR="0058019D" w:rsidRPr="00504879">
        <w:rPr>
          <w:rFonts w:asciiTheme="majorHAnsi" w:hAnsiTheme="majorHAnsi" w:cstheme="majorHAnsi"/>
          <w:sz w:val="20"/>
          <w:szCs w:val="20"/>
          <w:lang w:val="en-US"/>
        </w:rPr>
        <w:t>I</w:t>
      </w:r>
      <w:r w:rsidRPr="00504879">
        <w:rPr>
          <w:rFonts w:asciiTheme="majorHAnsi" w:hAnsiTheme="majorHAnsi" w:cstheme="majorHAnsi"/>
          <w:sz w:val="20"/>
          <w:szCs w:val="20"/>
          <w:lang w:val="en-US"/>
        </w:rPr>
        <w:t xml:space="preserve"> announce the discontinuation on this form.</w:t>
      </w:r>
    </w:p>
    <w:p w14:paraId="0C1E819B" w14:textId="0F2F6798" w:rsidR="00A654B8" w:rsidRPr="00504879" w:rsidRDefault="00A654B8" w:rsidP="00631920">
      <w:pPr>
        <w:spacing w:after="0" w:line="240" w:lineRule="auto"/>
        <w:rPr>
          <w:rFonts w:asciiTheme="majorHAnsi" w:hAnsiTheme="majorHAnsi" w:cstheme="majorHAnsi"/>
          <w:sz w:val="28"/>
          <w:szCs w:val="28"/>
          <w:lang w:val="en-US"/>
        </w:rPr>
      </w:pPr>
    </w:p>
    <w:p w14:paraId="7E167E98" w14:textId="53F3D2B8" w:rsidR="0015002A" w:rsidRPr="00504879" w:rsidRDefault="0015002A" w:rsidP="0015002A">
      <w:pPr>
        <w:spacing w:after="120" w:line="240" w:lineRule="auto"/>
        <w:rPr>
          <w:rFonts w:asciiTheme="majorHAnsi" w:hAnsiTheme="majorHAnsi" w:cstheme="majorHAnsi"/>
          <w:bCs/>
          <w:sz w:val="24"/>
        </w:rPr>
      </w:pPr>
      <w:r w:rsidRPr="00504879">
        <w:rPr>
          <w:rFonts w:asciiTheme="majorHAnsi" w:hAnsiTheme="majorHAnsi" w:cstheme="majorHAnsi"/>
          <w:bCs/>
          <w:sz w:val="24"/>
        </w:rPr>
        <w:t>Dat</w:t>
      </w:r>
      <w:r w:rsidR="00572BC2" w:rsidRPr="00504879">
        <w:rPr>
          <w:rFonts w:asciiTheme="majorHAnsi" w:hAnsiTheme="majorHAnsi" w:cstheme="majorHAnsi"/>
          <w:bCs/>
          <w:sz w:val="24"/>
        </w:rPr>
        <w:t>e and affirmation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15002A" w:rsidRPr="00861C98" w14:paraId="33BFE5BA" w14:textId="77777777" w:rsidTr="009864A7">
        <w:tc>
          <w:tcPr>
            <w:tcW w:w="2122" w:type="dxa"/>
          </w:tcPr>
          <w:p w14:paraId="40038089" w14:textId="61B85F01" w:rsidR="0015002A" w:rsidRPr="00504879" w:rsidRDefault="0015002A" w:rsidP="009864A7">
            <w:pPr>
              <w:tabs>
                <w:tab w:val="right" w:leader="underscore" w:pos="1311"/>
              </w:tabs>
              <w:spacing w:before="120"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</w:rPr>
              <w:t>Dat</w:t>
            </w:r>
            <w:r w:rsidR="00572BC2" w:rsidRPr="00504879">
              <w:rPr>
                <w:rFonts w:asciiTheme="majorHAnsi" w:hAnsiTheme="majorHAnsi" w:cstheme="majorHAnsi"/>
                <w:sz w:val="18"/>
                <w:szCs w:val="18"/>
              </w:rPr>
              <w:t>e</w:t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t xml:space="preserve">: </w:t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 w:rsidRPr="00504879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504879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6"/>
          </w:p>
          <w:p w14:paraId="6166D039" w14:textId="77777777" w:rsidR="0015002A" w:rsidRPr="00504879" w:rsidRDefault="0015002A" w:rsidP="009864A7">
            <w:pPr>
              <w:tabs>
                <w:tab w:val="right" w:leader="underscore" w:pos="1311"/>
              </w:tabs>
              <w:spacing w:before="120"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938" w:type="dxa"/>
          </w:tcPr>
          <w:p w14:paraId="404F0D59" w14:textId="0B7B5620" w:rsidR="0015002A" w:rsidRPr="00504879" w:rsidRDefault="0015002A" w:rsidP="009864A7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567" w:hanging="567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ryss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ryss8"/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</w:r>
            <w:r w:rsidR="00000000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504879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7"/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ab/>
            </w:r>
            <w:r w:rsidR="00572BC2"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I have read the</w:t>
            </w:r>
            <w:r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informationen </w:t>
            </w:r>
            <w:r w:rsidR="00572BC2" w:rsidRPr="0050487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above and understand what it means to discontinue my studies on this program.</w:t>
            </w:r>
          </w:p>
        </w:tc>
      </w:tr>
    </w:tbl>
    <w:p w14:paraId="63DCD49A" w14:textId="77777777" w:rsidR="0015002A" w:rsidRPr="00504879" w:rsidRDefault="0015002A" w:rsidP="0015002A">
      <w:pPr>
        <w:spacing w:after="0" w:line="240" w:lineRule="auto"/>
        <w:rPr>
          <w:rFonts w:asciiTheme="majorHAnsi" w:hAnsiTheme="majorHAnsi" w:cstheme="majorHAnsi"/>
          <w:sz w:val="24"/>
          <w:lang w:val="en-US"/>
        </w:rPr>
      </w:pPr>
    </w:p>
    <w:p w14:paraId="76852D1B" w14:textId="77777777" w:rsidR="0059466E" w:rsidRPr="00504879" w:rsidRDefault="0059466E" w:rsidP="008E4FF0">
      <w:pPr>
        <w:spacing w:after="0" w:line="240" w:lineRule="auto"/>
        <w:rPr>
          <w:rFonts w:asciiTheme="majorHAnsi" w:hAnsiTheme="majorHAnsi" w:cstheme="majorHAnsi"/>
          <w:sz w:val="20"/>
          <w:szCs w:val="20"/>
          <w:lang w:val="en-US"/>
        </w:rPr>
      </w:pPr>
    </w:p>
    <w:sectPr w:rsidR="0059466E" w:rsidRPr="00504879" w:rsidSect="00FA700B">
      <w:headerReference w:type="default" r:id="rId8"/>
      <w:footerReference w:type="first" r:id="rId9"/>
      <w:pgSz w:w="11906" w:h="16838" w:code="9"/>
      <w:pgMar w:top="1247" w:right="1418" w:bottom="1418" w:left="1418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AC4FA" w14:textId="77777777" w:rsidR="00B53D16" w:rsidRDefault="00B53D16">
      <w:r>
        <w:separator/>
      </w:r>
    </w:p>
    <w:p w14:paraId="77A3A2A1" w14:textId="77777777" w:rsidR="00B53D16" w:rsidRDefault="00B53D16"/>
  </w:endnote>
  <w:endnote w:type="continuationSeparator" w:id="0">
    <w:p w14:paraId="1344EEFC" w14:textId="77777777" w:rsidR="00B53D16" w:rsidRDefault="00B53D16">
      <w:r>
        <w:continuationSeparator/>
      </w:r>
    </w:p>
    <w:p w14:paraId="5690EBBF" w14:textId="77777777" w:rsidR="00B53D16" w:rsidRDefault="00B53D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ecilia Com 45 Light">
    <w:altName w:val="Caecilia Com 75"/>
    <w:panose1 w:val="020B0604020202020204"/>
    <w:charset w:val="4D"/>
    <w:family w:val="roman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D875A" w14:textId="77777777" w:rsidR="00FA700B" w:rsidRPr="00FA700B" w:rsidRDefault="00FA700B" w:rsidP="00FA700B">
    <w:pPr>
      <w:pStyle w:val="Institutionsnamn"/>
      <w:adjustRightInd w:val="0"/>
      <w:spacing w:after="120"/>
      <w:ind w:hanging="142"/>
      <w:rPr>
        <w:rFonts w:ascii="Caecilia Com 45 Light" w:hAnsi="Caecilia Com 45 Light"/>
        <w:b/>
        <w:bCs/>
        <w:sz w:val="28"/>
        <w:szCs w:val="28"/>
        <w:lang w:val="en-GB"/>
      </w:rPr>
    </w:pPr>
    <w:bookmarkStart w:id="9" w:name="AvdInst2"/>
    <w:bookmarkEnd w:id="9"/>
    <w:r w:rsidRPr="00FA700B">
      <w:rPr>
        <w:rFonts w:ascii="Caecilia Com 45 Light" w:hAnsi="Caecilia Com 45 Light"/>
        <w:b/>
        <w:bCs/>
        <w:sz w:val="28"/>
        <w:szCs w:val="28"/>
        <w:lang w:val="en-GB"/>
      </w:rPr>
      <w:t>Department of Psychology</w:t>
    </w:r>
  </w:p>
  <w:p w14:paraId="000E81FC" w14:textId="77777777" w:rsidR="00FA700B" w:rsidRPr="00F95557" w:rsidRDefault="00FA700B" w:rsidP="00FA700B">
    <w:pPr>
      <w:pStyle w:val="Sidfot"/>
      <w:pBdr>
        <w:top w:val="single" w:sz="8" w:space="4" w:color="002F5F"/>
      </w:pBdr>
      <w:tabs>
        <w:tab w:val="clear" w:pos="4536"/>
        <w:tab w:val="left" w:pos="2835"/>
        <w:tab w:val="left" w:pos="5670"/>
      </w:tabs>
      <w:spacing w:line="240" w:lineRule="auto"/>
      <w:ind w:left="-142"/>
      <w:rPr>
        <w:lang w:val="en-US"/>
      </w:rPr>
    </w:pPr>
    <w:r w:rsidRPr="00F95557">
      <w:rPr>
        <w:lang w:val="en-US"/>
      </w:rPr>
      <w:t>Stockholm University</w:t>
    </w:r>
    <w:r w:rsidRPr="00F95557">
      <w:rPr>
        <w:lang w:val="en-US"/>
      </w:rPr>
      <w:tab/>
      <w:t>Visiting address:</w:t>
    </w:r>
    <w:r w:rsidRPr="00F95557">
      <w:rPr>
        <w:lang w:val="en-US"/>
      </w:rPr>
      <w:tab/>
      <w:t>Tele</w:t>
    </w:r>
    <w:r>
      <w:rPr>
        <w:lang w:val="en-US"/>
      </w:rPr>
      <w:t>phone</w:t>
    </w:r>
    <w:r w:rsidRPr="00F95557">
      <w:rPr>
        <w:lang w:val="en-US"/>
      </w:rPr>
      <w:t xml:space="preserve">: </w:t>
    </w:r>
    <w:r>
      <w:rPr>
        <w:lang w:val="en-US"/>
      </w:rPr>
      <w:t xml:space="preserve">+46 </w:t>
    </w:r>
    <w:r w:rsidRPr="00F95557">
      <w:rPr>
        <w:lang w:val="en-US"/>
      </w:rPr>
      <w:t>8 16 20 00</w:t>
    </w:r>
  </w:p>
  <w:p w14:paraId="479D3E71" w14:textId="11B1FE67" w:rsidR="00FA700B" w:rsidRPr="009E3CFD" w:rsidRDefault="00913CAB" w:rsidP="00FA700B">
    <w:pPr>
      <w:pStyle w:val="Sidfot"/>
      <w:tabs>
        <w:tab w:val="clear" w:pos="4536"/>
        <w:tab w:val="left" w:pos="2835"/>
        <w:tab w:val="left" w:pos="5670"/>
      </w:tabs>
      <w:spacing w:line="240" w:lineRule="auto"/>
      <w:ind w:left="-142"/>
    </w:pPr>
    <w:r>
      <w:t>SE-</w:t>
    </w:r>
    <w:r w:rsidR="00FA700B" w:rsidRPr="009E3CFD">
      <w:t>106 91 STOCKHOLM</w:t>
    </w:r>
    <w:r w:rsidR="00FA700B" w:rsidRPr="009E3CFD">
      <w:tab/>
    </w:r>
    <w:proofErr w:type="spellStart"/>
    <w:r w:rsidR="00FA700B" w:rsidRPr="009E3CFD">
      <w:t>Albanovägen</w:t>
    </w:r>
    <w:proofErr w:type="spellEnd"/>
    <w:r w:rsidR="00FA700B" w:rsidRPr="009E3CFD">
      <w:t xml:space="preserve"> 12</w:t>
    </w:r>
    <w:r w:rsidR="00FA700B" w:rsidRPr="009E3CFD">
      <w:tab/>
      <w:t>www.psychology.su.se</w:t>
    </w:r>
    <w:r>
      <w:t>/english</w:t>
    </w:r>
  </w:p>
  <w:p w14:paraId="195F3F56" w14:textId="77777777" w:rsidR="00FA700B" w:rsidRDefault="00FA700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E07CE3" w14:textId="77777777" w:rsidR="00B53D16" w:rsidRDefault="00B53D16">
      <w:r>
        <w:separator/>
      </w:r>
    </w:p>
    <w:p w14:paraId="4623D746" w14:textId="77777777" w:rsidR="00B53D16" w:rsidRDefault="00B53D16"/>
  </w:footnote>
  <w:footnote w:type="continuationSeparator" w:id="0">
    <w:p w14:paraId="585809E3" w14:textId="77777777" w:rsidR="00B53D16" w:rsidRDefault="00B53D16">
      <w:r>
        <w:continuationSeparator/>
      </w:r>
    </w:p>
    <w:p w14:paraId="44802B9F" w14:textId="77777777" w:rsidR="00B53D16" w:rsidRDefault="00B53D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6581E" w14:textId="77777777" w:rsidR="0059466E" w:rsidRDefault="0059466E" w:rsidP="0059466E">
    <w:pPr>
      <w:pStyle w:val="Sidhuvud"/>
      <w:tabs>
        <w:tab w:val="clear" w:pos="9072"/>
        <w:tab w:val="right" w:pos="9356"/>
      </w:tabs>
      <w:spacing w:after="0" w:line="220" w:lineRule="exact"/>
      <w:rPr>
        <w:rStyle w:val="Sidnummer"/>
        <w:sz w:val="18"/>
        <w:szCs w:val="18"/>
      </w:rPr>
    </w:pPr>
    <w:r>
      <w:tab/>
    </w:r>
    <w:r>
      <w:tab/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PAGE </w:instrText>
    </w:r>
    <w:r w:rsidRPr="00D61963">
      <w:rPr>
        <w:rStyle w:val="Sidnummer"/>
        <w:sz w:val="18"/>
        <w:szCs w:val="18"/>
      </w:rPr>
      <w:fldChar w:fldCharType="separate"/>
    </w:r>
    <w:r w:rsidR="00631920">
      <w:rPr>
        <w:rStyle w:val="Sidnummer"/>
        <w:noProof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(</w:t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NUMPAGES </w:instrText>
    </w:r>
    <w:r w:rsidRPr="00D61963">
      <w:rPr>
        <w:rStyle w:val="Sidnummer"/>
        <w:sz w:val="18"/>
        <w:szCs w:val="18"/>
      </w:rPr>
      <w:fldChar w:fldCharType="separate"/>
    </w:r>
    <w:r w:rsidR="00BE3ADC">
      <w:rPr>
        <w:rStyle w:val="Sidnummer"/>
        <w:noProof/>
        <w:sz w:val="18"/>
        <w:szCs w:val="18"/>
      </w:rPr>
      <w:t>3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)</w:t>
    </w:r>
  </w:p>
  <w:p w14:paraId="358F2DF9" w14:textId="77777777" w:rsidR="0059466E" w:rsidRDefault="0059466E" w:rsidP="0059466E">
    <w:pPr>
      <w:pStyle w:val="Sidhuvud"/>
      <w:tabs>
        <w:tab w:val="clear" w:pos="9072"/>
        <w:tab w:val="right" w:pos="9356"/>
      </w:tabs>
      <w:spacing w:after="0" w:line="220" w:lineRule="exact"/>
      <w:rPr>
        <w:sz w:val="18"/>
        <w:szCs w:val="18"/>
      </w:rPr>
    </w:pPr>
  </w:p>
  <w:p w14:paraId="50E37057" w14:textId="77777777" w:rsidR="0059466E" w:rsidRPr="00D61963" w:rsidRDefault="00A479E4" w:rsidP="0059466E">
    <w:pPr>
      <w:pStyle w:val="Sidhuvud"/>
      <w:tabs>
        <w:tab w:val="clear" w:pos="9072"/>
        <w:tab w:val="right" w:pos="9356"/>
      </w:tabs>
      <w:spacing w:after="0" w:line="240" w:lineRule="auto"/>
      <w:rPr>
        <w:sz w:val="18"/>
        <w:szCs w:val="18"/>
      </w:rPr>
    </w:pPr>
    <w:bookmarkStart w:id="8" w:name="bLogoLeftHeader2"/>
    <w:bookmarkEnd w:id="8"/>
    <w:r>
      <w:rPr>
        <w:noProof/>
        <w:sz w:val="18"/>
        <w:szCs w:val="18"/>
      </w:rPr>
      <w:drawing>
        <wp:inline distT="0" distB="0" distL="0" distR="0" wp14:anchorId="0AF65275" wp14:editId="26C61411">
          <wp:extent cx="719455" cy="635000"/>
          <wp:effectExtent l="25400" t="0" r="0" b="0"/>
          <wp:docPr id="4" name="Bild 3" descr="SUSMALL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SMALLS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635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0598D00" w14:textId="77777777" w:rsidR="0059466E" w:rsidRDefault="005946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C3A8F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0608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D0D5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85A77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C647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1AB7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CA61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76EE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023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1282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116652E"/>
    <w:multiLevelType w:val="hybridMultilevel"/>
    <w:tmpl w:val="E3B889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861224">
    <w:abstractNumId w:val="8"/>
  </w:num>
  <w:num w:numId="2" w16cid:durableId="909534401">
    <w:abstractNumId w:val="3"/>
  </w:num>
  <w:num w:numId="3" w16cid:durableId="1377848773">
    <w:abstractNumId w:val="2"/>
  </w:num>
  <w:num w:numId="4" w16cid:durableId="308095319">
    <w:abstractNumId w:val="1"/>
  </w:num>
  <w:num w:numId="5" w16cid:durableId="2044986676">
    <w:abstractNumId w:val="0"/>
  </w:num>
  <w:num w:numId="6" w16cid:durableId="779495953">
    <w:abstractNumId w:val="9"/>
  </w:num>
  <w:num w:numId="7" w16cid:durableId="467430178">
    <w:abstractNumId w:val="7"/>
  </w:num>
  <w:num w:numId="8" w16cid:durableId="897401531">
    <w:abstractNumId w:val="6"/>
  </w:num>
  <w:num w:numId="9" w16cid:durableId="1948392869">
    <w:abstractNumId w:val="5"/>
  </w:num>
  <w:num w:numId="10" w16cid:durableId="1793329904">
    <w:abstractNumId w:val="4"/>
  </w:num>
  <w:num w:numId="11" w16cid:durableId="19739444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1"/>
  <w:defaultTabStop w:val="1134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66D"/>
    <w:rsid w:val="000023E9"/>
    <w:rsid w:val="00037484"/>
    <w:rsid w:val="0005519C"/>
    <w:rsid w:val="00055A8F"/>
    <w:rsid w:val="00086CD7"/>
    <w:rsid w:val="0009431B"/>
    <w:rsid w:val="000C0594"/>
    <w:rsid w:val="000C5BC7"/>
    <w:rsid w:val="000D1311"/>
    <w:rsid w:val="000D3416"/>
    <w:rsid w:val="000F4002"/>
    <w:rsid w:val="000F7029"/>
    <w:rsid w:val="00103909"/>
    <w:rsid w:val="0011746F"/>
    <w:rsid w:val="001263BA"/>
    <w:rsid w:val="00127925"/>
    <w:rsid w:val="0015002A"/>
    <w:rsid w:val="001814E9"/>
    <w:rsid w:val="001E75D4"/>
    <w:rsid w:val="001F58A3"/>
    <w:rsid w:val="00211311"/>
    <w:rsid w:val="00212399"/>
    <w:rsid w:val="00224AC4"/>
    <w:rsid w:val="0024363A"/>
    <w:rsid w:val="0026030D"/>
    <w:rsid w:val="00261952"/>
    <w:rsid w:val="00280F8B"/>
    <w:rsid w:val="00283625"/>
    <w:rsid w:val="002A1D15"/>
    <w:rsid w:val="002E47AB"/>
    <w:rsid w:val="002F78B7"/>
    <w:rsid w:val="00325069"/>
    <w:rsid w:val="003536B1"/>
    <w:rsid w:val="0035740E"/>
    <w:rsid w:val="00361741"/>
    <w:rsid w:val="00367E61"/>
    <w:rsid w:val="0040199B"/>
    <w:rsid w:val="004040C4"/>
    <w:rsid w:val="00417182"/>
    <w:rsid w:val="00420A8F"/>
    <w:rsid w:val="00420B44"/>
    <w:rsid w:val="004566A3"/>
    <w:rsid w:val="00466E4C"/>
    <w:rsid w:val="0047591A"/>
    <w:rsid w:val="004814C7"/>
    <w:rsid w:val="004E004B"/>
    <w:rsid w:val="00504879"/>
    <w:rsid w:val="00514485"/>
    <w:rsid w:val="00534D6F"/>
    <w:rsid w:val="00540220"/>
    <w:rsid w:val="0054397F"/>
    <w:rsid w:val="00572BC2"/>
    <w:rsid w:val="0058019D"/>
    <w:rsid w:val="00580A51"/>
    <w:rsid w:val="005878A7"/>
    <w:rsid w:val="00587B1B"/>
    <w:rsid w:val="00587C38"/>
    <w:rsid w:val="0059466E"/>
    <w:rsid w:val="005A2578"/>
    <w:rsid w:val="005B5D15"/>
    <w:rsid w:val="005C266D"/>
    <w:rsid w:val="005D5D5E"/>
    <w:rsid w:val="005E60DB"/>
    <w:rsid w:val="005F1E35"/>
    <w:rsid w:val="005F5314"/>
    <w:rsid w:val="005F6893"/>
    <w:rsid w:val="00622E95"/>
    <w:rsid w:val="00631920"/>
    <w:rsid w:val="006409E6"/>
    <w:rsid w:val="0068546A"/>
    <w:rsid w:val="006911F5"/>
    <w:rsid w:val="006A4DEB"/>
    <w:rsid w:val="006B018A"/>
    <w:rsid w:val="00713080"/>
    <w:rsid w:val="00713EC5"/>
    <w:rsid w:val="00720EE6"/>
    <w:rsid w:val="007542AF"/>
    <w:rsid w:val="007727E7"/>
    <w:rsid w:val="007930C2"/>
    <w:rsid w:val="00797667"/>
    <w:rsid w:val="007B29E4"/>
    <w:rsid w:val="008029A7"/>
    <w:rsid w:val="0084533E"/>
    <w:rsid w:val="00845394"/>
    <w:rsid w:val="00852C8E"/>
    <w:rsid w:val="008563B5"/>
    <w:rsid w:val="008570EC"/>
    <w:rsid w:val="00861C98"/>
    <w:rsid w:val="00880335"/>
    <w:rsid w:val="00883DC2"/>
    <w:rsid w:val="008A76EF"/>
    <w:rsid w:val="008E4FF0"/>
    <w:rsid w:val="008E63E6"/>
    <w:rsid w:val="00904003"/>
    <w:rsid w:val="00906FFA"/>
    <w:rsid w:val="0090780D"/>
    <w:rsid w:val="00913CAB"/>
    <w:rsid w:val="009363C1"/>
    <w:rsid w:val="009414AE"/>
    <w:rsid w:val="00992D87"/>
    <w:rsid w:val="00996084"/>
    <w:rsid w:val="009E3CFD"/>
    <w:rsid w:val="009E529D"/>
    <w:rsid w:val="009E683E"/>
    <w:rsid w:val="00A24D83"/>
    <w:rsid w:val="00A32EB8"/>
    <w:rsid w:val="00A479E4"/>
    <w:rsid w:val="00A61C35"/>
    <w:rsid w:val="00A654B8"/>
    <w:rsid w:val="00A66FD5"/>
    <w:rsid w:val="00A670D8"/>
    <w:rsid w:val="00A70AA8"/>
    <w:rsid w:val="00A9476F"/>
    <w:rsid w:val="00AA554F"/>
    <w:rsid w:val="00AB3D76"/>
    <w:rsid w:val="00AB70A1"/>
    <w:rsid w:val="00AC522C"/>
    <w:rsid w:val="00AC6B41"/>
    <w:rsid w:val="00AD78F1"/>
    <w:rsid w:val="00AE3BBB"/>
    <w:rsid w:val="00B45509"/>
    <w:rsid w:val="00B53D16"/>
    <w:rsid w:val="00B54491"/>
    <w:rsid w:val="00B57212"/>
    <w:rsid w:val="00B610C4"/>
    <w:rsid w:val="00B6560E"/>
    <w:rsid w:val="00B72BE7"/>
    <w:rsid w:val="00B76072"/>
    <w:rsid w:val="00BE3ADC"/>
    <w:rsid w:val="00BE67A7"/>
    <w:rsid w:val="00C16821"/>
    <w:rsid w:val="00C2001B"/>
    <w:rsid w:val="00C777B4"/>
    <w:rsid w:val="00C80B14"/>
    <w:rsid w:val="00C92FA4"/>
    <w:rsid w:val="00CA1836"/>
    <w:rsid w:val="00CB4631"/>
    <w:rsid w:val="00CE0332"/>
    <w:rsid w:val="00D0543E"/>
    <w:rsid w:val="00D202F7"/>
    <w:rsid w:val="00D33950"/>
    <w:rsid w:val="00D37F1C"/>
    <w:rsid w:val="00D45E58"/>
    <w:rsid w:val="00D46A76"/>
    <w:rsid w:val="00D72E07"/>
    <w:rsid w:val="00D736C9"/>
    <w:rsid w:val="00D81B1A"/>
    <w:rsid w:val="00D8482D"/>
    <w:rsid w:val="00D86BD7"/>
    <w:rsid w:val="00DC0BC0"/>
    <w:rsid w:val="00DC622F"/>
    <w:rsid w:val="00DD51B8"/>
    <w:rsid w:val="00DD7560"/>
    <w:rsid w:val="00E01C5E"/>
    <w:rsid w:val="00E06B52"/>
    <w:rsid w:val="00E10E9D"/>
    <w:rsid w:val="00E24A6A"/>
    <w:rsid w:val="00E26D06"/>
    <w:rsid w:val="00E34D36"/>
    <w:rsid w:val="00E4608E"/>
    <w:rsid w:val="00E51EB1"/>
    <w:rsid w:val="00E5262B"/>
    <w:rsid w:val="00E83C54"/>
    <w:rsid w:val="00E86C4A"/>
    <w:rsid w:val="00EA015A"/>
    <w:rsid w:val="00EA25C3"/>
    <w:rsid w:val="00EA49E4"/>
    <w:rsid w:val="00EB0B0A"/>
    <w:rsid w:val="00EC6719"/>
    <w:rsid w:val="00EC7C8A"/>
    <w:rsid w:val="00ED393B"/>
    <w:rsid w:val="00ED6735"/>
    <w:rsid w:val="00F159D1"/>
    <w:rsid w:val="00F2456A"/>
    <w:rsid w:val="00F7647A"/>
    <w:rsid w:val="00F95557"/>
    <w:rsid w:val="00FA700B"/>
    <w:rsid w:val="00FB2779"/>
    <w:rsid w:val="00FC1DE6"/>
    <w:rsid w:val="00FE41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4516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B6E96"/>
    <w:pPr>
      <w:spacing w:after="260" w:line="260" w:lineRule="exact"/>
    </w:pPr>
    <w:rPr>
      <w:sz w:val="22"/>
      <w:szCs w:val="24"/>
    </w:rPr>
  </w:style>
  <w:style w:type="paragraph" w:styleId="Rubrik1">
    <w:name w:val="heading 1"/>
    <w:basedOn w:val="Normal"/>
    <w:next w:val="Normal"/>
    <w:qFormat/>
    <w:rsid w:val="006F4AB1"/>
    <w:pPr>
      <w:keepNext/>
      <w:spacing w:line="340" w:lineRule="exact"/>
      <w:outlineLvl w:val="0"/>
    </w:pPr>
    <w:rPr>
      <w:rFonts w:cs="Arial"/>
      <w:b/>
      <w:bCs/>
      <w:kern w:val="32"/>
      <w:sz w:val="28"/>
      <w:szCs w:val="32"/>
    </w:rPr>
  </w:style>
  <w:style w:type="paragraph" w:styleId="Rubrik2">
    <w:name w:val="heading 2"/>
    <w:basedOn w:val="Normal"/>
    <w:next w:val="Normal"/>
    <w:qFormat/>
    <w:rsid w:val="006F4AB1"/>
    <w:pPr>
      <w:keepNext/>
      <w:spacing w:after="140"/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next w:val="Normal"/>
    <w:qFormat/>
    <w:rsid w:val="006F4AB1"/>
    <w:pPr>
      <w:keepNext/>
      <w:spacing w:after="140"/>
      <w:outlineLvl w:val="2"/>
    </w:pPr>
    <w:rPr>
      <w:rFonts w:ascii="Arial" w:hAnsi="Arial" w:cs="Arial"/>
      <w:bCs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1804BE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B22E6F"/>
    <w:pPr>
      <w:tabs>
        <w:tab w:val="center" w:pos="4536"/>
        <w:tab w:val="right" w:pos="9072"/>
      </w:tabs>
      <w:spacing w:after="0" w:line="200" w:lineRule="exact"/>
    </w:pPr>
    <w:rPr>
      <w:sz w:val="16"/>
    </w:rPr>
  </w:style>
  <w:style w:type="character" w:styleId="Sidnummer">
    <w:name w:val="page number"/>
    <w:basedOn w:val="Standardstycketeckensnitt"/>
    <w:rsid w:val="00B26BB6"/>
  </w:style>
  <w:style w:type="table" w:styleId="Tabellrutnt">
    <w:name w:val="Table Grid"/>
    <w:basedOn w:val="Normaltabell"/>
    <w:uiPriority w:val="59"/>
    <w:rsid w:val="00A11BCF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basedOn w:val="Normal"/>
    <w:rsid w:val="003B0219"/>
  </w:style>
  <w:style w:type="paragraph" w:styleId="Rubrik">
    <w:name w:val="Title"/>
    <w:basedOn w:val="Normal"/>
    <w:qFormat/>
    <w:rsid w:val="003B0219"/>
    <w:pPr>
      <w:outlineLvl w:val="0"/>
    </w:pPr>
    <w:rPr>
      <w:rFonts w:cs="Arial"/>
      <w:b/>
      <w:bCs/>
      <w:szCs w:val="32"/>
    </w:rPr>
  </w:style>
  <w:style w:type="paragraph" w:styleId="Liststycke">
    <w:name w:val="List Paragraph"/>
    <w:basedOn w:val="Normal"/>
    <w:uiPriority w:val="34"/>
    <w:qFormat/>
    <w:rsid w:val="00A654B8"/>
    <w:pPr>
      <w:ind w:left="720"/>
      <w:contextualSpacing/>
    </w:pPr>
  </w:style>
  <w:style w:type="paragraph" w:customStyle="1" w:styleId="Institutionsnamn">
    <w:name w:val="Institutionsnamn"/>
    <w:basedOn w:val="Normal"/>
    <w:uiPriority w:val="17"/>
    <w:semiHidden/>
    <w:rsid w:val="00713EC5"/>
    <w:pPr>
      <w:spacing w:after="20" w:line="240" w:lineRule="auto"/>
    </w:pPr>
    <w:rPr>
      <w:rFonts w:ascii="Georgia" w:eastAsiaTheme="minorEastAsia" w:hAnsi="Georgia" w:cstheme="minorBidi"/>
      <w:color w:val="002F5F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2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U\Brev_Beslut_PM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C:\SU\Brev_Beslut_PM.dot</Template>
  <TotalTime>11</TotalTime>
  <Pages>1</Pages>
  <Words>188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ANSÖKAN OM ANTAGNING TILL FORSKARUTBILDNING I PSYKOLOGI</vt:lpstr>
      <vt:lpstr>ANSÖKAN OM ANTAGNING TILL FORSKARUTBILDNING I PSYKOLOGI</vt:lpstr>
    </vt:vector>
  </TitlesOfParts>
  <Manager/>
  <Company>Advokatfirman Vinge KB</Company>
  <LinksUpToDate>false</LinksUpToDate>
  <CharactersWithSpaces>1184</CharactersWithSpaces>
  <SharedDoc>false</SharedDoc>
  <HLinks>
    <vt:vector size="24" baseType="variant">
      <vt:variant>
        <vt:i4>7274496</vt:i4>
      </vt:variant>
      <vt:variant>
        <vt:i4>2100</vt:i4>
      </vt:variant>
      <vt:variant>
        <vt:i4>1025</vt:i4>
      </vt:variant>
      <vt:variant>
        <vt:i4>1</vt:i4>
      </vt:variant>
      <vt:variant>
        <vt:lpwstr>SUBIGSV</vt:lpwstr>
      </vt:variant>
      <vt:variant>
        <vt:lpwstr/>
      </vt:variant>
      <vt:variant>
        <vt:i4>65547</vt:i4>
      </vt:variant>
      <vt:variant>
        <vt:i4>2135</vt:i4>
      </vt:variant>
      <vt:variant>
        <vt:i4>1026</vt:i4>
      </vt:variant>
      <vt:variant>
        <vt:i4>1</vt:i4>
      </vt:variant>
      <vt:variant>
        <vt:lpwstr>Psykologiska</vt:lpwstr>
      </vt:variant>
      <vt:variant>
        <vt:lpwstr/>
      </vt:variant>
      <vt:variant>
        <vt:i4>458875</vt:i4>
      </vt:variant>
      <vt:variant>
        <vt:i4>2384</vt:i4>
      </vt:variant>
      <vt:variant>
        <vt:i4>1027</vt:i4>
      </vt:variant>
      <vt:variant>
        <vt:i4>1</vt:i4>
      </vt:variant>
      <vt:variant>
        <vt:lpwstr>SUSMALLSV</vt:lpwstr>
      </vt:variant>
      <vt:variant>
        <vt:lpwstr/>
      </vt:variant>
      <vt:variant>
        <vt:i4>2293876</vt:i4>
      </vt:variant>
      <vt:variant>
        <vt:i4>-1</vt:i4>
      </vt:variant>
      <vt:variant>
        <vt:i4>2051</vt:i4>
      </vt:variant>
      <vt:variant>
        <vt:i4>1</vt:i4>
      </vt:variant>
      <vt:variant>
        <vt:lpwstr>SU_logo_20mm_300dpi_SVENSK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OM ANTAGNING TILL FORSKARUTBILDNING I PSYKOLOGI</dc:title>
  <dc:subject/>
  <dc:creator>Tonya S Pixton</dc:creator>
  <cp:keywords/>
  <dc:description/>
  <cp:lastModifiedBy>Henrik Dunér</cp:lastModifiedBy>
  <cp:revision>7</cp:revision>
  <cp:lastPrinted>2020-12-03T18:32:00Z</cp:lastPrinted>
  <dcterms:created xsi:type="dcterms:W3CDTF">2022-03-31T14:02:00Z</dcterms:created>
  <dcterms:modified xsi:type="dcterms:W3CDTF">2024-08-06T11:47:00Z</dcterms:modified>
  <cp:category/>
</cp:coreProperties>
</file>