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7DD5" w14:textId="0C3B7E1E" w:rsidR="00466E4C" w:rsidRPr="006A0A21" w:rsidRDefault="008570EC" w:rsidP="008570EC">
      <w:pPr>
        <w:spacing w:after="0" w:line="240" w:lineRule="auto"/>
        <w:jc w:val="right"/>
        <w:rPr>
          <w:rFonts w:asciiTheme="majorHAnsi" w:hAnsiTheme="majorHAnsi" w:cstheme="majorHAnsi"/>
          <w:sz w:val="28"/>
          <w:szCs w:val="28"/>
        </w:rPr>
      </w:pPr>
      <w:r w:rsidRPr="006A0A21">
        <w:rPr>
          <w:rFonts w:asciiTheme="majorHAnsi" w:hAnsiTheme="majorHAnsi" w:cstheme="majorHAnsi"/>
          <w:noProof/>
          <w:color w:val="002F5F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5325F4E" wp14:editId="36D0F24E">
            <wp:simplePos x="0" y="0"/>
            <wp:positionH relativeFrom="page">
              <wp:posOffset>900430</wp:posOffset>
            </wp:positionH>
            <wp:positionV relativeFrom="page">
              <wp:posOffset>684318</wp:posOffset>
            </wp:positionV>
            <wp:extent cx="1076400" cy="896400"/>
            <wp:effectExtent l="0" t="0" r="0" b="0"/>
            <wp:wrapNone/>
            <wp:docPr id="7" name="Bildobjekt 7" descr="../../Till%20webben/Visuell%20identitet%202012/Svensk%20logotyp_skärm/logo-org-svensk_stor_15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Till%20webben/Visuell%20identitet%202012/Svensk%20logotyp_skärm/logo-org-svensk_stor_150d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" cy="8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A21">
        <w:rPr>
          <w:rFonts w:asciiTheme="majorHAnsi" w:hAnsiTheme="majorHAnsi" w:cstheme="majorHAnsi"/>
          <w:color w:val="002F5F"/>
          <w:sz w:val="28"/>
          <w:szCs w:val="28"/>
        </w:rPr>
        <w:t>SUPSY-5</w:t>
      </w:r>
      <w:r w:rsidR="00D45E58" w:rsidRPr="006A0A21">
        <w:rPr>
          <w:rFonts w:asciiTheme="majorHAnsi" w:hAnsiTheme="majorHAnsi" w:cstheme="majorHAnsi"/>
          <w:color w:val="002F5F"/>
          <w:sz w:val="28"/>
          <w:szCs w:val="28"/>
        </w:rPr>
        <w:t>9</w:t>
      </w:r>
    </w:p>
    <w:p w14:paraId="733C564D" w14:textId="4742D686" w:rsidR="008570EC" w:rsidRPr="006A0A21" w:rsidRDefault="00631920" w:rsidP="0090780D">
      <w:pPr>
        <w:spacing w:line="240" w:lineRule="auto"/>
        <w:jc w:val="right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proofErr w:type="gramStart"/>
      <w:r w:rsidRPr="006A0A21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20</w:t>
      </w:r>
      <w:r w:rsidR="00BF5C12" w:rsidRPr="006A0A21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2</w:t>
      </w:r>
      <w:r w:rsidR="00277D8C" w:rsidRPr="006A0A21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2</w:t>
      </w:r>
      <w:r w:rsidRPr="006A0A21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-</w:t>
      </w:r>
      <w:r w:rsidR="00277D8C" w:rsidRPr="006A0A21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0</w:t>
      </w:r>
      <w:r w:rsidR="000664F1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8</w:t>
      </w:r>
      <w:proofErr w:type="gramEnd"/>
    </w:p>
    <w:p w14:paraId="64126E69" w14:textId="77777777" w:rsidR="007727E7" w:rsidRPr="006A0A21" w:rsidRDefault="007727E7" w:rsidP="008570EC">
      <w:pPr>
        <w:spacing w:after="0" w:line="24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08EC7E5E" w14:textId="77777777" w:rsidR="007727E7" w:rsidRPr="006A0A21" w:rsidRDefault="007727E7" w:rsidP="008570EC">
      <w:pPr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0B5738A3" w14:textId="77777777" w:rsidR="007727E7" w:rsidRPr="006A0A21" w:rsidRDefault="007727E7" w:rsidP="008570EC">
      <w:pPr>
        <w:spacing w:after="0" w:line="24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12586474" w14:textId="52FB0842" w:rsidR="007727E7" w:rsidRPr="006A0A21" w:rsidRDefault="007727E7" w:rsidP="008570EC">
      <w:pPr>
        <w:spacing w:after="0" w:line="24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0378A78B" w14:textId="77777777" w:rsidR="003E4A68" w:rsidRPr="006A0A21" w:rsidRDefault="003E4A68" w:rsidP="008570EC">
      <w:pPr>
        <w:spacing w:after="0" w:line="24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2E59469A" w14:textId="77777777" w:rsidR="0035740E" w:rsidRPr="006A0A21" w:rsidRDefault="0035740E" w:rsidP="008570EC">
      <w:pPr>
        <w:spacing w:after="0" w:line="24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72A05230" w14:textId="4B8984B6" w:rsidR="00631920" w:rsidRPr="006A0A21" w:rsidRDefault="00D45E58" w:rsidP="00277D8C">
      <w:pPr>
        <w:spacing w:after="240" w:line="240" w:lineRule="auto"/>
        <w:rPr>
          <w:rFonts w:asciiTheme="majorHAnsi" w:hAnsiTheme="majorHAnsi" w:cstheme="majorHAnsi"/>
          <w:color w:val="002F5F"/>
          <w:sz w:val="32"/>
          <w:szCs w:val="32"/>
        </w:rPr>
      </w:pPr>
      <w:r w:rsidRPr="006A0A21">
        <w:rPr>
          <w:rFonts w:asciiTheme="majorHAnsi" w:hAnsiTheme="majorHAnsi" w:cstheme="majorHAnsi"/>
          <w:color w:val="002F5F"/>
          <w:sz w:val="32"/>
          <w:szCs w:val="32"/>
        </w:rPr>
        <w:t>Anmälan om avbrott på program</w:t>
      </w:r>
      <w:r w:rsidR="0035740E" w:rsidRPr="006A0A21">
        <w:rPr>
          <w:rFonts w:asciiTheme="majorHAnsi" w:hAnsiTheme="majorHAnsi" w:cstheme="majorHAnsi"/>
          <w:color w:val="002F5F"/>
          <w:sz w:val="32"/>
          <w:szCs w:val="32"/>
        </w:rPr>
        <w:t xml:space="preserve"> </w:t>
      </w:r>
      <w:r w:rsidR="0090780D" w:rsidRPr="006A0A21">
        <w:rPr>
          <w:rFonts w:asciiTheme="majorHAnsi" w:hAnsiTheme="majorHAnsi" w:cstheme="majorHAnsi"/>
          <w:color w:val="002F5F"/>
          <w:sz w:val="32"/>
          <w:szCs w:val="32"/>
        </w:rPr>
        <w:t>vid Psykologiska institutionen</w:t>
      </w:r>
    </w:p>
    <w:p w14:paraId="527D2939" w14:textId="52E4B534" w:rsidR="00580A51" w:rsidRPr="006A0A21" w:rsidRDefault="003E4A68" w:rsidP="004040C4">
      <w:pPr>
        <w:spacing w:line="240" w:lineRule="auto"/>
        <w:rPr>
          <w:rFonts w:asciiTheme="majorHAnsi" w:hAnsiTheme="majorHAnsi" w:cstheme="majorHAnsi"/>
        </w:rPr>
      </w:pPr>
      <w:r w:rsidRPr="006A0A21">
        <w:rPr>
          <w:rFonts w:asciiTheme="majorHAnsi" w:hAnsiTheme="majorHAnsi" w:cstheme="majorHAnsi"/>
        </w:rPr>
        <w:t xml:space="preserve">Skicka </w:t>
      </w:r>
      <w:r w:rsidR="00EC6719" w:rsidRPr="006A0A21">
        <w:rPr>
          <w:rFonts w:asciiTheme="majorHAnsi" w:hAnsiTheme="majorHAnsi" w:cstheme="majorHAnsi"/>
        </w:rPr>
        <w:t xml:space="preserve">din </w:t>
      </w:r>
      <w:r w:rsidR="00BE67A7" w:rsidRPr="006A0A21">
        <w:rPr>
          <w:rFonts w:asciiTheme="majorHAnsi" w:hAnsiTheme="majorHAnsi" w:cstheme="majorHAnsi"/>
        </w:rPr>
        <w:t>anmälan</w:t>
      </w:r>
      <w:r w:rsidRPr="006A0A21">
        <w:rPr>
          <w:rFonts w:asciiTheme="majorHAnsi" w:hAnsiTheme="majorHAnsi" w:cstheme="majorHAnsi"/>
        </w:rPr>
        <w:t xml:space="preserve"> med e-post till </w:t>
      </w:r>
      <w:r w:rsidR="000664F1">
        <w:rPr>
          <w:rFonts w:asciiTheme="majorHAnsi" w:hAnsiTheme="majorHAnsi" w:cstheme="majorHAnsi"/>
        </w:rPr>
        <w:t>studieadmin</w:t>
      </w:r>
      <w:r w:rsidRPr="006A0A21">
        <w:rPr>
          <w:rFonts w:asciiTheme="majorHAnsi" w:hAnsiTheme="majorHAnsi" w:cstheme="majorHAnsi"/>
        </w:rPr>
        <w:t>@psychology.su.se</w:t>
      </w:r>
      <w:r w:rsidR="00580A51" w:rsidRPr="006A0A21">
        <w:rPr>
          <w:rFonts w:asciiTheme="majorHAnsi" w:hAnsiTheme="majorHAnsi" w:cstheme="majorHAnsi"/>
        </w:rPr>
        <w:t>.</w:t>
      </w:r>
    </w:p>
    <w:p w14:paraId="76E185B9" w14:textId="180D5D6D" w:rsidR="00631920" w:rsidRPr="006A0A21" w:rsidRDefault="00631920" w:rsidP="00631920">
      <w:pPr>
        <w:spacing w:after="120" w:line="240" w:lineRule="auto"/>
        <w:rPr>
          <w:rFonts w:asciiTheme="majorHAnsi" w:hAnsiTheme="majorHAnsi" w:cstheme="majorHAnsi"/>
          <w:bCs/>
        </w:rPr>
      </w:pPr>
      <w:r w:rsidRPr="006A0A21">
        <w:rPr>
          <w:rFonts w:asciiTheme="majorHAnsi" w:hAnsiTheme="majorHAnsi" w:cstheme="majorHAnsi"/>
          <w:bCs/>
        </w:rPr>
        <w:t>Personuppgifter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7"/>
        <w:gridCol w:w="4530"/>
      </w:tblGrid>
      <w:tr w:rsidR="00631920" w:rsidRPr="006A0A21" w14:paraId="314B5CF1" w14:textId="77777777" w:rsidTr="000D3416">
        <w:tc>
          <w:tcPr>
            <w:tcW w:w="4523" w:type="dxa"/>
          </w:tcPr>
          <w:p w14:paraId="16CE023D" w14:textId="0E4F9706" w:rsidR="003E4A68" w:rsidRPr="006A0A21" w:rsidRDefault="00631920" w:rsidP="006A0A21">
            <w:pPr>
              <w:spacing w:before="120" w:after="12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Namn</w:t>
            </w:r>
            <w:r w:rsidR="006A0A2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6A0A21">
              <w:rPr>
                <w:rFonts w:asciiTheme="majorHAnsi" w:hAnsiTheme="majorHAnsi" w:cstheme="majorHAnsi"/>
              </w:rPr>
              <w:t xml:space="preserve"> 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537" w:type="dxa"/>
            <w:gridSpan w:val="2"/>
          </w:tcPr>
          <w:p w14:paraId="7838ACD5" w14:textId="02BCFAC4" w:rsidR="00631920" w:rsidRPr="006A0A21" w:rsidRDefault="00631920" w:rsidP="006A0A21">
            <w:pPr>
              <w:spacing w:before="120" w:after="12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Personnummer</w:t>
            </w:r>
            <w:r w:rsidR="006A0A2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6A0A21">
              <w:rPr>
                <w:rFonts w:asciiTheme="majorHAnsi" w:hAnsiTheme="majorHAnsi" w:cstheme="majorHAnsi"/>
              </w:rPr>
              <w:t xml:space="preserve"> 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"/>
          </w:p>
        </w:tc>
      </w:tr>
      <w:tr w:rsidR="000D3416" w:rsidRPr="006A0A21" w14:paraId="4FA5E2C5" w14:textId="77777777" w:rsidTr="003F2BD3">
        <w:tc>
          <w:tcPr>
            <w:tcW w:w="4530" w:type="dxa"/>
            <w:gridSpan w:val="2"/>
          </w:tcPr>
          <w:p w14:paraId="1492E464" w14:textId="5C47575E" w:rsidR="000D3416" w:rsidRPr="006A0A21" w:rsidRDefault="000D3416" w:rsidP="006A0A21">
            <w:pPr>
              <w:spacing w:before="120" w:after="12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E-post</w:t>
            </w:r>
            <w:r w:rsidR="006A0A2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6A0A21">
              <w:rPr>
                <w:rFonts w:asciiTheme="majorHAnsi" w:hAnsiTheme="majorHAnsi" w:cstheme="majorHAnsi"/>
              </w:rPr>
              <w:t xml:space="preserve"> 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530" w:type="dxa"/>
          </w:tcPr>
          <w:p w14:paraId="7A6A0099" w14:textId="2C318917" w:rsidR="000D3416" w:rsidRPr="006A0A21" w:rsidRDefault="000D3416" w:rsidP="006A0A21">
            <w:pPr>
              <w:spacing w:before="120" w:after="12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Telefon</w:t>
            </w:r>
            <w:r w:rsidR="006A0A2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6A0A21">
              <w:rPr>
                <w:rFonts w:asciiTheme="majorHAnsi" w:hAnsiTheme="majorHAnsi" w:cstheme="majorHAnsi"/>
              </w:rPr>
              <w:t xml:space="preserve"> 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3BB7D9DE" w14:textId="77777777" w:rsidR="00EA25C3" w:rsidRPr="006A0A21" w:rsidRDefault="00EA25C3" w:rsidP="00EA25C3">
      <w:pPr>
        <w:spacing w:after="0" w:line="240" w:lineRule="auto"/>
        <w:rPr>
          <w:rFonts w:asciiTheme="majorHAnsi" w:hAnsiTheme="majorHAnsi" w:cstheme="majorHAnsi"/>
          <w:sz w:val="24"/>
        </w:rPr>
      </w:pPr>
    </w:p>
    <w:p w14:paraId="097E48D8" w14:textId="393806B5" w:rsidR="00631920" w:rsidRPr="006A0A21" w:rsidRDefault="00D45E58" w:rsidP="00631920">
      <w:pPr>
        <w:spacing w:after="120" w:line="240" w:lineRule="auto"/>
        <w:rPr>
          <w:rFonts w:asciiTheme="majorHAnsi" w:hAnsiTheme="majorHAnsi" w:cstheme="majorHAnsi"/>
          <w:bCs/>
        </w:rPr>
      </w:pPr>
      <w:r w:rsidRPr="006A0A21">
        <w:rPr>
          <w:rFonts w:asciiTheme="majorHAnsi" w:hAnsiTheme="majorHAnsi" w:cstheme="majorHAnsi"/>
          <w:bCs/>
        </w:rPr>
        <w:t>Anmälan om avbrott</w:t>
      </w:r>
    </w:p>
    <w:tbl>
      <w:tblPr>
        <w:tblStyle w:val="Tabellrutnt"/>
        <w:tblW w:w="9124" w:type="dxa"/>
        <w:tblLook w:val="04A0" w:firstRow="1" w:lastRow="0" w:firstColumn="1" w:lastColumn="0" w:noHBand="0" w:noVBand="1"/>
      </w:tblPr>
      <w:tblGrid>
        <w:gridCol w:w="9124"/>
      </w:tblGrid>
      <w:tr w:rsidR="00D45E58" w:rsidRPr="006A0A21" w14:paraId="28D21AAB" w14:textId="77777777" w:rsidTr="00A654B8">
        <w:tc>
          <w:tcPr>
            <w:tcW w:w="9124" w:type="dxa"/>
            <w:tcBorders>
              <w:bottom w:val="single" w:sz="4" w:space="0" w:color="auto"/>
            </w:tcBorders>
          </w:tcPr>
          <w:p w14:paraId="4F9187CC" w14:textId="74436961" w:rsidR="00D45E58" w:rsidRPr="006A0A21" w:rsidRDefault="00D45E58" w:rsidP="00CE6289">
            <w:pPr>
              <w:spacing w:before="120" w:after="200" w:line="200" w:lineRule="exact"/>
              <w:ind w:right="-1140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Jag anmäler avbrott på </w:t>
            </w:r>
            <w:r w:rsidR="004814C7" w:rsidRPr="006A0A21">
              <w:rPr>
                <w:rFonts w:asciiTheme="majorHAnsi" w:hAnsiTheme="majorHAnsi" w:cstheme="majorHAnsi"/>
                <w:sz w:val="18"/>
                <w:szCs w:val="18"/>
              </w:rPr>
              <w:t>följande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program (inkl terminens kvarvarande kurser):</w:t>
            </w:r>
          </w:p>
          <w:p w14:paraId="1D137454" w14:textId="77777777" w:rsidR="00D45E58" w:rsidRPr="006A0A21" w:rsidRDefault="00D45E58" w:rsidP="00294E7F">
            <w:pPr>
              <w:spacing w:after="200" w:line="240" w:lineRule="exact"/>
              <w:ind w:right="-1142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4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Psykologprogrammet</w:t>
            </w:r>
          </w:p>
          <w:p w14:paraId="0E627E7B" w14:textId="77777777" w:rsidR="00D45E58" w:rsidRPr="006A0A21" w:rsidRDefault="00D45E58" w:rsidP="00294E7F">
            <w:pPr>
              <w:spacing w:after="200" w:line="240" w:lineRule="exact"/>
              <w:ind w:right="-1142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2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5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Psykoterapeutprogrammet</w:t>
            </w:r>
          </w:p>
          <w:p w14:paraId="739ADE7E" w14:textId="79184ED9" w:rsidR="00D45E58" w:rsidRPr="006A0A21" w:rsidRDefault="00D45E58" w:rsidP="00294E7F">
            <w:pPr>
              <w:spacing w:after="200" w:line="24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3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6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t>Internationellt m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asterprogram</w:t>
            </w:r>
            <w:r w:rsidR="003E4A68"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i psykologi</w:t>
            </w:r>
          </w:p>
          <w:p w14:paraId="2E84698D" w14:textId="65B3D3AB" w:rsidR="00D45E58" w:rsidRPr="006A0A21" w:rsidRDefault="003E4A68" w:rsidP="00294E7F">
            <w:pPr>
              <w:spacing w:after="200" w:line="240" w:lineRule="exact"/>
              <w:ind w:right="-1142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4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7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D45E58" w:rsidRPr="006A0A21">
              <w:rPr>
                <w:rFonts w:asciiTheme="majorHAnsi" w:hAnsiTheme="majorHAnsi" w:cstheme="majorHAnsi"/>
                <w:sz w:val="18"/>
                <w:szCs w:val="18"/>
              </w:rPr>
              <w:t>An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nat</w:t>
            </w:r>
            <w:r w:rsidR="00D45E58" w:rsidRPr="006A0A2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8"/>
            <w:r w:rsidR="00D45E58"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EC786B" w:rsidRPr="006A0A21" w14:paraId="1B5EBD48" w14:textId="77777777" w:rsidTr="000F4D1B">
        <w:tc>
          <w:tcPr>
            <w:tcW w:w="9124" w:type="dxa"/>
          </w:tcPr>
          <w:p w14:paraId="215D2574" w14:textId="77777777" w:rsidR="00EC786B" w:rsidRPr="006A0A21" w:rsidRDefault="00EC786B" w:rsidP="00CE6289">
            <w:pPr>
              <w:spacing w:before="120" w:after="200" w:line="20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Skäl till avbrott</w:t>
            </w:r>
          </w:p>
          <w:p w14:paraId="0A55E020" w14:textId="77777777" w:rsidR="00EC786B" w:rsidRPr="006A0A21" w:rsidRDefault="00EC786B" w:rsidP="00294E7F">
            <w:pPr>
              <w:tabs>
                <w:tab w:val="left" w:pos="2587"/>
                <w:tab w:val="left" w:pos="5138"/>
              </w:tabs>
              <w:spacing w:after="200" w:line="24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Valt fel utbildning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Arbetar istället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Missnöjd med utbildning</w:t>
            </w:r>
          </w:p>
          <w:p w14:paraId="2C0D5836" w14:textId="77777777" w:rsidR="00EC786B" w:rsidRPr="006A0A21" w:rsidRDefault="00EC786B" w:rsidP="00294E7F">
            <w:pPr>
              <w:tabs>
                <w:tab w:val="left" w:pos="2587"/>
                <w:tab w:val="left" w:pos="5138"/>
              </w:tabs>
              <w:spacing w:after="200" w:line="24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Andra studier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Vill ej ange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 Annan anledning </w:t>
            </w:r>
            <w:r w:rsidRPr="006A0A21">
              <w:rPr>
                <w:rFonts w:asciiTheme="majorHAnsi" w:hAnsiTheme="majorHAnsi" w:cstheme="majorHAnsi"/>
                <w:sz w:val="16"/>
                <w:szCs w:val="16"/>
              </w:rPr>
              <w:t>(skriv nedan)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74EB1FA" w14:textId="2525E85C" w:rsidR="00EC786B" w:rsidRPr="006A0A21" w:rsidRDefault="00EC786B" w:rsidP="00294E7F">
            <w:pPr>
              <w:spacing w:after="200" w:line="24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9"/>
          </w:p>
          <w:p w14:paraId="4F8AD01D" w14:textId="54EE2E72" w:rsidR="00EC786B" w:rsidRPr="006A0A21" w:rsidRDefault="00EC786B" w:rsidP="00EC786B">
            <w:pPr>
              <w:spacing w:after="200" w:line="200" w:lineRule="exac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1C903758" w14:textId="31D21C20" w:rsidR="00631920" w:rsidRPr="006A0A21" w:rsidRDefault="00631920" w:rsidP="00631920">
      <w:pPr>
        <w:spacing w:after="0" w:line="240" w:lineRule="auto"/>
        <w:rPr>
          <w:rFonts w:asciiTheme="majorHAnsi" w:hAnsiTheme="majorHAnsi" w:cstheme="majorHAnsi"/>
          <w:sz w:val="24"/>
        </w:rPr>
      </w:pPr>
    </w:p>
    <w:p w14:paraId="7F3065FB" w14:textId="77777777" w:rsidR="00A654B8" w:rsidRPr="006A0A21" w:rsidRDefault="00A654B8" w:rsidP="00A654B8">
      <w:pPr>
        <w:spacing w:after="120" w:line="240" w:lineRule="auto"/>
        <w:rPr>
          <w:rFonts w:asciiTheme="majorHAnsi" w:hAnsiTheme="majorHAnsi" w:cstheme="majorHAnsi"/>
          <w:szCs w:val="22"/>
        </w:rPr>
      </w:pPr>
      <w:r w:rsidRPr="006A0A21">
        <w:rPr>
          <w:rFonts w:asciiTheme="majorHAnsi" w:hAnsiTheme="majorHAnsi" w:cstheme="majorHAnsi"/>
          <w:szCs w:val="22"/>
        </w:rPr>
        <w:t>Information</w:t>
      </w:r>
    </w:p>
    <w:p w14:paraId="45854DB6" w14:textId="77777777" w:rsidR="00A654B8" w:rsidRPr="006A0A21" w:rsidRDefault="00A654B8" w:rsidP="00A654B8">
      <w:pPr>
        <w:pStyle w:val="Liststycke"/>
        <w:numPr>
          <w:ilvl w:val="0"/>
          <w:numId w:val="11"/>
        </w:numPr>
        <w:spacing w:after="120" w:line="240" w:lineRule="auto"/>
        <w:ind w:left="426" w:hanging="284"/>
        <w:rPr>
          <w:rFonts w:asciiTheme="majorHAnsi" w:hAnsiTheme="majorHAnsi" w:cstheme="majorHAnsi"/>
          <w:sz w:val="20"/>
          <w:szCs w:val="20"/>
        </w:rPr>
      </w:pPr>
      <w:r w:rsidRPr="006A0A21">
        <w:rPr>
          <w:rFonts w:asciiTheme="majorHAnsi" w:hAnsiTheme="majorHAnsi" w:cstheme="majorHAnsi"/>
          <w:sz w:val="20"/>
          <w:szCs w:val="20"/>
        </w:rPr>
        <w:t>Studieavbrott innebär att jag avsäger mig min plats på programmet.</w:t>
      </w:r>
    </w:p>
    <w:p w14:paraId="243AF09A" w14:textId="2603210D" w:rsidR="00A654B8" w:rsidRPr="006A0A21" w:rsidRDefault="00A654B8" w:rsidP="00A654B8">
      <w:pPr>
        <w:pStyle w:val="Liststycke"/>
        <w:numPr>
          <w:ilvl w:val="0"/>
          <w:numId w:val="11"/>
        </w:numPr>
        <w:spacing w:after="0" w:line="240" w:lineRule="auto"/>
        <w:ind w:left="426" w:hanging="284"/>
        <w:rPr>
          <w:rFonts w:asciiTheme="majorHAnsi" w:hAnsiTheme="majorHAnsi" w:cstheme="majorHAnsi"/>
          <w:sz w:val="20"/>
          <w:szCs w:val="20"/>
        </w:rPr>
      </w:pPr>
      <w:r w:rsidRPr="006A0A21">
        <w:rPr>
          <w:rFonts w:asciiTheme="majorHAnsi" w:hAnsiTheme="majorHAnsi" w:cstheme="majorHAnsi"/>
          <w:sz w:val="20"/>
          <w:szCs w:val="20"/>
        </w:rPr>
        <w:t>Avbrottet gäller och registreras i Ladok från den dag du meddelat avbrott på denna blankett.</w:t>
      </w:r>
    </w:p>
    <w:p w14:paraId="287169CC" w14:textId="77777777" w:rsidR="00A654B8" w:rsidRPr="006A0A21" w:rsidRDefault="00A654B8" w:rsidP="00631920">
      <w:pPr>
        <w:spacing w:after="0" w:line="240" w:lineRule="auto"/>
        <w:rPr>
          <w:rFonts w:asciiTheme="majorHAnsi" w:hAnsiTheme="majorHAnsi" w:cstheme="majorHAnsi"/>
          <w:sz w:val="24"/>
        </w:rPr>
      </w:pPr>
    </w:p>
    <w:p w14:paraId="7E1E9719" w14:textId="77777777" w:rsidR="003E4A68" w:rsidRPr="006A0A21" w:rsidRDefault="003E4A68" w:rsidP="003E4A68">
      <w:pPr>
        <w:spacing w:after="120" w:line="240" w:lineRule="auto"/>
        <w:rPr>
          <w:rFonts w:asciiTheme="majorHAnsi" w:hAnsiTheme="majorHAnsi" w:cstheme="majorHAnsi"/>
          <w:bCs/>
        </w:rPr>
      </w:pPr>
      <w:r w:rsidRPr="006A0A21">
        <w:rPr>
          <w:rFonts w:asciiTheme="majorHAnsi" w:hAnsiTheme="majorHAnsi" w:cstheme="majorHAnsi"/>
          <w:bCs/>
        </w:rPr>
        <w:t>Datum och försäkran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3E4A68" w:rsidRPr="006A0A21" w14:paraId="183408AE" w14:textId="77777777" w:rsidTr="009864A7">
        <w:tc>
          <w:tcPr>
            <w:tcW w:w="2122" w:type="dxa"/>
          </w:tcPr>
          <w:p w14:paraId="76979749" w14:textId="77777777" w:rsidR="003E4A68" w:rsidRPr="006A0A21" w:rsidRDefault="003E4A68" w:rsidP="009864A7">
            <w:pPr>
              <w:tabs>
                <w:tab w:val="right" w:leader="underscore" w:pos="1311"/>
              </w:tabs>
              <w:spacing w:before="120"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Datum: 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0"/>
          </w:p>
          <w:p w14:paraId="3093B971" w14:textId="77777777" w:rsidR="003E4A68" w:rsidRPr="006A0A21" w:rsidRDefault="003E4A68" w:rsidP="009864A7">
            <w:pPr>
              <w:tabs>
                <w:tab w:val="right" w:leader="underscore" w:pos="1311"/>
              </w:tabs>
              <w:spacing w:before="120"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938" w:type="dxa"/>
          </w:tcPr>
          <w:p w14:paraId="2E3DE983" w14:textId="43B006A0" w:rsidR="003E4A68" w:rsidRPr="006A0A21" w:rsidRDefault="003E4A68" w:rsidP="009864A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67" w:hanging="567"/>
              <w:rPr>
                <w:rFonts w:asciiTheme="majorHAnsi" w:hAnsiTheme="majorHAnsi" w:cstheme="majorHAnsi"/>
                <w:sz w:val="18"/>
                <w:szCs w:val="18"/>
              </w:rPr>
            </w:pP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8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1"/>
            <w:r w:rsidRPr="006A0A2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A0A21">
              <w:rPr>
                <w:rFonts w:asciiTheme="majorHAnsi" w:hAnsiTheme="majorHAnsi" w:cstheme="majorHAnsi"/>
                <w:sz w:val="18"/>
                <w:szCs w:val="18"/>
              </w:rPr>
              <w:tab/>
              <w:t>Jag har läst informationen ovan och är införstådd med vad som gäller vid meddelat studieavbrott.</w:t>
            </w:r>
          </w:p>
        </w:tc>
      </w:tr>
    </w:tbl>
    <w:p w14:paraId="75479A9C" w14:textId="481D3A50" w:rsidR="00DF7F49" w:rsidRPr="006A0A21" w:rsidRDefault="00DF7F49" w:rsidP="003E4A68">
      <w:pPr>
        <w:spacing w:after="0" w:line="240" w:lineRule="auto"/>
        <w:rPr>
          <w:rFonts w:asciiTheme="majorHAnsi" w:hAnsiTheme="majorHAnsi" w:cstheme="majorHAnsi"/>
          <w:sz w:val="24"/>
        </w:rPr>
      </w:pPr>
    </w:p>
    <w:p w14:paraId="76852D1B" w14:textId="211E9B1C" w:rsidR="0059466E" w:rsidRPr="006A0A21" w:rsidRDefault="0059466E" w:rsidP="00DF7F49">
      <w:pPr>
        <w:pStyle w:val="Sidfot"/>
        <w:tabs>
          <w:tab w:val="clear" w:pos="4536"/>
          <w:tab w:val="left" w:pos="2835"/>
          <w:tab w:val="left" w:pos="5670"/>
        </w:tabs>
        <w:spacing w:line="240" w:lineRule="auto"/>
        <w:ind w:left="-142"/>
        <w:rPr>
          <w:rFonts w:asciiTheme="majorHAnsi" w:hAnsiTheme="majorHAnsi" w:cstheme="majorHAnsi"/>
          <w:sz w:val="20"/>
          <w:szCs w:val="20"/>
        </w:rPr>
      </w:pPr>
    </w:p>
    <w:sectPr w:rsidR="0059466E" w:rsidRPr="006A0A21" w:rsidSect="00BE5037">
      <w:headerReference w:type="default" r:id="rId8"/>
      <w:footerReference w:type="first" r:id="rId9"/>
      <w:pgSz w:w="11906" w:h="16838" w:code="9"/>
      <w:pgMar w:top="1247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DFA5E" w14:textId="77777777" w:rsidR="009A12CE" w:rsidRDefault="009A12CE">
      <w:r>
        <w:separator/>
      </w:r>
    </w:p>
    <w:p w14:paraId="636AAC68" w14:textId="77777777" w:rsidR="009A12CE" w:rsidRDefault="009A12CE"/>
  </w:endnote>
  <w:endnote w:type="continuationSeparator" w:id="0">
    <w:p w14:paraId="536A8502" w14:textId="77777777" w:rsidR="009A12CE" w:rsidRDefault="009A12CE">
      <w:r>
        <w:continuationSeparator/>
      </w:r>
    </w:p>
    <w:p w14:paraId="387D7325" w14:textId="77777777" w:rsidR="009A12CE" w:rsidRDefault="009A1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A834" w14:textId="36DC56AC" w:rsidR="00BE5037" w:rsidRDefault="00BE5037" w:rsidP="00BE5037">
    <w:pPr>
      <w:spacing w:after="0" w:line="240" w:lineRule="auto"/>
      <w:rPr>
        <w:sz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03D497" wp14:editId="20922192">
          <wp:simplePos x="0" y="0"/>
          <wp:positionH relativeFrom="column">
            <wp:posOffset>-86995</wp:posOffset>
          </wp:positionH>
          <wp:positionV relativeFrom="page">
            <wp:posOffset>9547648</wp:posOffset>
          </wp:positionV>
          <wp:extent cx="5821045" cy="474980"/>
          <wp:effectExtent l="0" t="0" r="0" b="0"/>
          <wp:wrapNone/>
          <wp:docPr id="8" name="Bild 2" descr="Psykologi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sykologi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1045" cy="474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CCAAA1" w14:textId="77777777" w:rsidR="00BE5037" w:rsidRDefault="00BE5037" w:rsidP="00BE5037">
    <w:pPr>
      <w:pStyle w:val="Sidfot"/>
      <w:pBdr>
        <w:top w:val="single" w:sz="8" w:space="4" w:color="002F5F"/>
      </w:pBdr>
      <w:tabs>
        <w:tab w:val="clear" w:pos="4536"/>
        <w:tab w:val="left" w:pos="2835"/>
        <w:tab w:val="left" w:pos="5670"/>
      </w:tabs>
      <w:spacing w:line="240" w:lineRule="auto"/>
      <w:ind w:left="-142"/>
    </w:pPr>
    <w:r>
      <w:t>Stockholms universitet</w:t>
    </w:r>
    <w:r>
      <w:tab/>
      <w:t>Besöksadress:</w:t>
    </w:r>
    <w:r>
      <w:tab/>
      <w:t>Telefon: 08 16 20 00 (vxl)</w:t>
    </w:r>
  </w:p>
  <w:p w14:paraId="55BAD73A" w14:textId="77777777" w:rsidR="00BE5037" w:rsidRPr="000C5BC7" w:rsidRDefault="00BE5037" w:rsidP="00BE5037">
    <w:pPr>
      <w:pStyle w:val="Sidfot"/>
      <w:tabs>
        <w:tab w:val="clear" w:pos="4536"/>
        <w:tab w:val="left" w:pos="2835"/>
        <w:tab w:val="left" w:pos="5670"/>
      </w:tabs>
      <w:spacing w:line="240" w:lineRule="auto"/>
      <w:ind w:left="-142"/>
      <w:rPr>
        <w:sz w:val="20"/>
        <w:szCs w:val="20"/>
      </w:rPr>
    </w:pPr>
    <w:r w:rsidRPr="00BF5C12">
      <w:t>106 91 STOCKHOLM</w:t>
    </w:r>
    <w:r w:rsidRPr="00BF5C12">
      <w:tab/>
      <w:t>Albanovägen 12</w:t>
    </w:r>
    <w:r w:rsidRPr="00BF5C12">
      <w:tab/>
      <w:t>www.psychology.su.se</w:t>
    </w:r>
  </w:p>
  <w:p w14:paraId="2F9B5C41" w14:textId="635B0BB0" w:rsidR="00BE5037" w:rsidRDefault="00BE50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9D90" w14:textId="77777777" w:rsidR="009A12CE" w:rsidRDefault="009A12CE">
      <w:r>
        <w:separator/>
      </w:r>
    </w:p>
    <w:p w14:paraId="2C146086" w14:textId="77777777" w:rsidR="009A12CE" w:rsidRDefault="009A12CE"/>
  </w:footnote>
  <w:footnote w:type="continuationSeparator" w:id="0">
    <w:p w14:paraId="1FE5FA84" w14:textId="77777777" w:rsidR="009A12CE" w:rsidRDefault="009A12CE">
      <w:r>
        <w:continuationSeparator/>
      </w:r>
    </w:p>
    <w:p w14:paraId="54C86A20" w14:textId="77777777" w:rsidR="009A12CE" w:rsidRDefault="009A12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581E" w14:textId="77777777" w:rsidR="0059466E" w:rsidRDefault="0059466E" w:rsidP="0059466E">
    <w:pPr>
      <w:pStyle w:val="Sidhuvud"/>
      <w:tabs>
        <w:tab w:val="clear" w:pos="9072"/>
        <w:tab w:val="right" w:pos="9356"/>
      </w:tabs>
      <w:spacing w:after="0" w:line="220" w:lineRule="exact"/>
      <w:rPr>
        <w:rStyle w:val="Sidnummer"/>
        <w:sz w:val="18"/>
        <w:szCs w:val="18"/>
      </w:rPr>
    </w:pP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 w:rsidR="00631920">
      <w:rPr>
        <w:rStyle w:val="Sidnummer"/>
        <w:noProof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BE3ADC">
      <w:rPr>
        <w:rStyle w:val="Sidnummer"/>
        <w:noProof/>
        <w:sz w:val="18"/>
        <w:szCs w:val="18"/>
      </w:rPr>
      <w:t>3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  <w:p w14:paraId="358F2DF9" w14:textId="77777777" w:rsidR="0059466E" w:rsidRDefault="0059466E" w:rsidP="0059466E">
    <w:pPr>
      <w:pStyle w:val="Sidhuvud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</w:p>
  <w:p w14:paraId="50E37057" w14:textId="77777777" w:rsidR="0059466E" w:rsidRPr="00D61963" w:rsidRDefault="00A479E4" w:rsidP="0059466E">
    <w:pPr>
      <w:pStyle w:val="Sidhuvud"/>
      <w:tabs>
        <w:tab w:val="clear" w:pos="9072"/>
        <w:tab w:val="right" w:pos="9356"/>
      </w:tabs>
      <w:spacing w:after="0" w:line="240" w:lineRule="auto"/>
      <w:rPr>
        <w:sz w:val="18"/>
        <w:szCs w:val="18"/>
      </w:rPr>
    </w:pPr>
    <w:bookmarkStart w:id="12" w:name="bLogoLeftHeader2"/>
    <w:bookmarkEnd w:id="12"/>
    <w:r>
      <w:rPr>
        <w:noProof/>
        <w:sz w:val="18"/>
        <w:szCs w:val="18"/>
      </w:rPr>
      <w:drawing>
        <wp:inline distT="0" distB="0" distL="0" distR="0" wp14:anchorId="0AF65275" wp14:editId="26C61411">
          <wp:extent cx="719455" cy="635000"/>
          <wp:effectExtent l="25400" t="0" r="0" b="0"/>
          <wp:docPr id="4" name="Bild 3" descr="SUSMALL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SMALLS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0598D00" w14:textId="77777777" w:rsidR="0059466E" w:rsidRDefault="005946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23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128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16652E"/>
    <w:multiLevelType w:val="hybridMultilevel"/>
    <w:tmpl w:val="E3B889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737259">
    <w:abstractNumId w:val="8"/>
  </w:num>
  <w:num w:numId="2" w16cid:durableId="364867663">
    <w:abstractNumId w:val="3"/>
  </w:num>
  <w:num w:numId="3" w16cid:durableId="364984792">
    <w:abstractNumId w:val="2"/>
  </w:num>
  <w:num w:numId="4" w16cid:durableId="807433131">
    <w:abstractNumId w:val="1"/>
  </w:num>
  <w:num w:numId="5" w16cid:durableId="757094489">
    <w:abstractNumId w:val="0"/>
  </w:num>
  <w:num w:numId="6" w16cid:durableId="1403990822">
    <w:abstractNumId w:val="9"/>
  </w:num>
  <w:num w:numId="7" w16cid:durableId="1643271282">
    <w:abstractNumId w:val="7"/>
  </w:num>
  <w:num w:numId="8" w16cid:durableId="1441220498">
    <w:abstractNumId w:val="6"/>
  </w:num>
  <w:num w:numId="9" w16cid:durableId="1879735289">
    <w:abstractNumId w:val="5"/>
  </w:num>
  <w:num w:numId="10" w16cid:durableId="695618762">
    <w:abstractNumId w:val="4"/>
  </w:num>
  <w:num w:numId="11" w16cid:durableId="1281259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113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6D"/>
    <w:rsid w:val="000023E9"/>
    <w:rsid w:val="0005519C"/>
    <w:rsid w:val="00055A8F"/>
    <w:rsid w:val="000664F1"/>
    <w:rsid w:val="00086CD7"/>
    <w:rsid w:val="0009431B"/>
    <w:rsid w:val="000C0594"/>
    <w:rsid w:val="000C5BC7"/>
    <w:rsid w:val="000D1311"/>
    <w:rsid w:val="000D3416"/>
    <w:rsid w:val="000F4002"/>
    <w:rsid w:val="000F7029"/>
    <w:rsid w:val="00103909"/>
    <w:rsid w:val="0011746F"/>
    <w:rsid w:val="001263BA"/>
    <w:rsid w:val="001814E9"/>
    <w:rsid w:val="00185163"/>
    <w:rsid w:val="001E75D4"/>
    <w:rsid w:val="001F58A3"/>
    <w:rsid w:val="00211311"/>
    <w:rsid w:val="00224AC4"/>
    <w:rsid w:val="0024363A"/>
    <w:rsid w:val="0026030D"/>
    <w:rsid w:val="00261952"/>
    <w:rsid w:val="00277D8C"/>
    <w:rsid w:val="00283625"/>
    <w:rsid w:val="00294E7F"/>
    <w:rsid w:val="002A1D15"/>
    <w:rsid w:val="002F78B7"/>
    <w:rsid w:val="00325069"/>
    <w:rsid w:val="003536B1"/>
    <w:rsid w:val="0035740E"/>
    <w:rsid w:val="00361741"/>
    <w:rsid w:val="003B2401"/>
    <w:rsid w:val="003E4A68"/>
    <w:rsid w:val="0040199B"/>
    <w:rsid w:val="004040C4"/>
    <w:rsid w:val="00417182"/>
    <w:rsid w:val="00420B44"/>
    <w:rsid w:val="004566A3"/>
    <w:rsid w:val="00466E4C"/>
    <w:rsid w:val="0047591A"/>
    <w:rsid w:val="004814C7"/>
    <w:rsid w:val="004C72ED"/>
    <w:rsid w:val="00525262"/>
    <w:rsid w:val="00540220"/>
    <w:rsid w:val="00580A51"/>
    <w:rsid w:val="005878A7"/>
    <w:rsid w:val="00587B1B"/>
    <w:rsid w:val="0059466E"/>
    <w:rsid w:val="005A2578"/>
    <w:rsid w:val="005B5D15"/>
    <w:rsid w:val="005C17C2"/>
    <w:rsid w:val="005C266D"/>
    <w:rsid w:val="005D5D5E"/>
    <w:rsid w:val="005E60A5"/>
    <w:rsid w:val="005E60DB"/>
    <w:rsid w:val="005F1E35"/>
    <w:rsid w:val="005F6893"/>
    <w:rsid w:val="00622E95"/>
    <w:rsid w:val="00631920"/>
    <w:rsid w:val="00675F5F"/>
    <w:rsid w:val="006911F5"/>
    <w:rsid w:val="006A0A21"/>
    <w:rsid w:val="006B018A"/>
    <w:rsid w:val="00713080"/>
    <w:rsid w:val="007542AF"/>
    <w:rsid w:val="007727E7"/>
    <w:rsid w:val="007930C2"/>
    <w:rsid w:val="00797667"/>
    <w:rsid w:val="007B29E4"/>
    <w:rsid w:val="008029A7"/>
    <w:rsid w:val="0084533E"/>
    <w:rsid w:val="00845394"/>
    <w:rsid w:val="00852C8E"/>
    <w:rsid w:val="008563B5"/>
    <w:rsid w:val="008570EC"/>
    <w:rsid w:val="00880335"/>
    <w:rsid w:val="00883DC2"/>
    <w:rsid w:val="008E63E6"/>
    <w:rsid w:val="00904003"/>
    <w:rsid w:val="00906FFA"/>
    <w:rsid w:val="0090780D"/>
    <w:rsid w:val="009350B4"/>
    <w:rsid w:val="009363C1"/>
    <w:rsid w:val="009414AE"/>
    <w:rsid w:val="00992D87"/>
    <w:rsid w:val="009A12CE"/>
    <w:rsid w:val="009E529D"/>
    <w:rsid w:val="009E683E"/>
    <w:rsid w:val="00A32EB8"/>
    <w:rsid w:val="00A479E4"/>
    <w:rsid w:val="00A61C35"/>
    <w:rsid w:val="00A654B8"/>
    <w:rsid w:val="00A670D8"/>
    <w:rsid w:val="00A70AA8"/>
    <w:rsid w:val="00A9476F"/>
    <w:rsid w:val="00AA554F"/>
    <w:rsid w:val="00AB3D76"/>
    <w:rsid w:val="00AB70A1"/>
    <w:rsid w:val="00AC6B41"/>
    <w:rsid w:val="00AD78F1"/>
    <w:rsid w:val="00AE3BBB"/>
    <w:rsid w:val="00B016EF"/>
    <w:rsid w:val="00B45509"/>
    <w:rsid w:val="00B54491"/>
    <w:rsid w:val="00B57212"/>
    <w:rsid w:val="00B610C4"/>
    <w:rsid w:val="00B6560E"/>
    <w:rsid w:val="00B76072"/>
    <w:rsid w:val="00BD6766"/>
    <w:rsid w:val="00BE3ADC"/>
    <w:rsid w:val="00BE5037"/>
    <w:rsid w:val="00BE67A7"/>
    <w:rsid w:val="00BF5C12"/>
    <w:rsid w:val="00BF6BAF"/>
    <w:rsid w:val="00C16821"/>
    <w:rsid w:val="00C2001B"/>
    <w:rsid w:val="00C80B14"/>
    <w:rsid w:val="00C92FA4"/>
    <w:rsid w:val="00CA1836"/>
    <w:rsid w:val="00CE0332"/>
    <w:rsid w:val="00CE6289"/>
    <w:rsid w:val="00CE7CA5"/>
    <w:rsid w:val="00D202F7"/>
    <w:rsid w:val="00D33950"/>
    <w:rsid w:val="00D37F1C"/>
    <w:rsid w:val="00D45E58"/>
    <w:rsid w:val="00D46A76"/>
    <w:rsid w:val="00D81B1A"/>
    <w:rsid w:val="00D8482D"/>
    <w:rsid w:val="00D86BD7"/>
    <w:rsid w:val="00DD7560"/>
    <w:rsid w:val="00DF7F49"/>
    <w:rsid w:val="00E01C5E"/>
    <w:rsid w:val="00E06B52"/>
    <w:rsid w:val="00E10E9D"/>
    <w:rsid w:val="00E24A6A"/>
    <w:rsid w:val="00E26D06"/>
    <w:rsid w:val="00E5262B"/>
    <w:rsid w:val="00E756AE"/>
    <w:rsid w:val="00E83C54"/>
    <w:rsid w:val="00EA015A"/>
    <w:rsid w:val="00EA25C3"/>
    <w:rsid w:val="00EA49E4"/>
    <w:rsid w:val="00EB0B0A"/>
    <w:rsid w:val="00EC6719"/>
    <w:rsid w:val="00EC786B"/>
    <w:rsid w:val="00ED6735"/>
    <w:rsid w:val="00F159D1"/>
    <w:rsid w:val="00F2456A"/>
    <w:rsid w:val="00F7647A"/>
    <w:rsid w:val="00FB2779"/>
    <w:rsid w:val="00FC1DE6"/>
    <w:rsid w:val="00FE41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451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B6E96"/>
    <w:pPr>
      <w:spacing w:after="260" w:line="260" w:lineRule="exact"/>
    </w:pPr>
    <w:rPr>
      <w:sz w:val="22"/>
      <w:szCs w:val="24"/>
    </w:rPr>
  </w:style>
  <w:style w:type="paragraph" w:styleId="Rubrik1">
    <w:name w:val="heading 1"/>
    <w:basedOn w:val="Normal"/>
    <w:next w:val="Normal"/>
    <w:qFormat/>
    <w:rsid w:val="006F4AB1"/>
    <w:pPr>
      <w:keepNext/>
      <w:spacing w:line="340" w:lineRule="exact"/>
      <w:outlineLvl w:val="0"/>
    </w:pPr>
    <w:rPr>
      <w:rFonts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qFormat/>
    <w:rsid w:val="006F4AB1"/>
    <w:pPr>
      <w:keepNext/>
      <w:spacing w:after="14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6F4AB1"/>
    <w:pPr>
      <w:keepNext/>
      <w:spacing w:after="140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804B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22E6F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uiPriority w:val="59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basedOn w:val="Normal"/>
    <w:rsid w:val="003B0219"/>
  </w:style>
  <w:style w:type="paragraph" w:styleId="Rubrik">
    <w:name w:val="Title"/>
    <w:basedOn w:val="Normal"/>
    <w:qFormat/>
    <w:rsid w:val="003B0219"/>
    <w:pPr>
      <w:outlineLvl w:val="0"/>
    </w:pPr>
    <w:rPr>
      <w:rFonts w:cs="Arial"/>
      <w:b/>
      <w:bCs/>
      <w:szCs w:val="32"/>
    </w:rPr>
  </w:style>
  <w:style w:type="paragraph" w:styleId="Liststycke">
    <w:name w:val="List Paragraph"/>
    <w:basedOn w:val="Normal"/>
    <w:uiPriority w:val="34"/>
    <w:qFormat/>
    <w:rsid w:val="00A65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U\Brev_Beslut_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C:\SU\Brev_Beslut_PM.dot</Template>
  <TotalTime>3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OM ANTAGNING TILL FORSKARUTBILDNING I PSYKOLOGI</vt:lpstr>
      <vt:lpstr>ANSÖKAN OM ANTAGNING TILL FORSKARUTBILDNING I PSYKOLOGI</vt:lpstr>
    </vt:vector>
  </TitlesOfParts>
  <Manager/>
  <Company>Advokatfirman Vinge KB</Company>
  <LinksUpToDate>false</LinksUpToDate>
  <CharactersWithSpaces>1196</CharactersWithSpaces>
  <SharedDoc>false</SharedDoc>
  <HLinks>
    <vt:vector size="24" baseType="variant">
      <vt:variant>
        <vt:i4>7274496</vt:i4>
      </vt:variant>
      <vt:variant>
        <vt:i4>2100</vt:i4>
      </vt:variant>
      <vt:variant>
        <vt:i4>1025</vt:i4>
      </vt:variant>
      <vt:variant>
        <vt:i4>1</vt:i4>
      </vt:variant>
      <vt:variant>
        <vt:lpwstr>SUBIGSV</vt:lpwstr>
      </vt:variant>
      <vt:variant>
        <vt:lpwstr/>
      </vt:variant>
      <vt:variant>
        <vt:i4>65547</vt:i4>
      </vt:variant>
      <vt:variant>
        <vt:i4>2135</vt:i4>
      </vt:variant>
      <vt:variant>
        <vt:i4>1026</vt:i4>
      </vt:variant>
      <vt:variant>
        <vt:i4>1</vt:i4>
      </vt:variant>
      <vt:variant>
        <vt:lpwstr>Psykologiska</vt:lpwstr>
      </vt:variant>
      <vt:variant>
        <vt:lpwstr/>
      </vt:variant>
      <vt:variant>
        <vt:i4>458875</vt:i4>
      </vt:variant>
      <vt:variant>
        <vt:i4>2384</vt:i4>
      </vt:variant>
      <vt:variant>
        <vt:i4>1027</vt:i4>
      </vt:variant>
      <vt:variant>
        <vt:i4>1</vt:i4>
      </vt:variant>
      <vt:variant>
        <vt:lpwstr>SUSMALLSV</vt:lpwstr>
      </vt:variant>
      <vt:variant>
        <vt:lpwstr/>
      </vt:variant>
      <vt:variant>
        <vt:i4>2293876</vt:i4>
      </vt:variant>
      <vt:variant>
        <vt:i4>-1</vt:i4>
      </vt:variant>
      <vt:variant>
        <vt:i4>2051</vt:i4>
      </vt:variant>
      <vt:variant>
        <vt:i4>1</vt:i4>
      </vt:variant>
      <vt:variant>
        <vt:lpwstr>SU_logo_20mm_300dpi_SVENSK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ANTAGNING TILL FORSKARUTBILDNING I PSYKOLOGI</dc:title>
  <dc:subject/>
  <dc:creator>Tonya S Pixton</dc:creator>
  <cp:keywords/>
  <dc:description/>
  <cp:lastModifiedBy>Henrik Dunér</cp:lastModifiedBy>
  <cp:revision>5</cp:revision>
  <cp:lastPrinted>2019-03-06T15:33:00Z</cp:lastPrinted>
  <dcterms:created xsi:type="dcterms:W3CDTF">2022-03-31T13:59:00Z</dcterms:created>
  <dcterms:modified xsi:type="dcterms:W3CDTF">2022-08-24T15:42:00Z</dcterms:modified>
  <cp:category/>
</cp:coreProperties>
</file>