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CA3" w:rsidRDefault="00A91CA3" w:rsidP="00846AFA">
      <w:pPr>
        <w:pStyle w:val="Uppsatstitel"/>
      </w:pPr>
      <w:bookmarkStart w:id="0" w:name="_Toc133309035"/>
      <w:bookmarkStart w:id="1" w:name="_GoBack"/>
      <w:bookmarkEnd w:id="1"/>
      <w:r>
        <w:t>Titel på</w:t>
      </w:r>
      <w:r>
        <w:br/>
        <w:t>uppsatsen</w:t>
      </w:r>
      <w:bookmarkEnd w:id="0"/>
      <w:r w:rsidR="00376F9D">
        <w:t>,</w:t>
      </w:r>
      <w:r w:rsidR="00A74CEB">
        <w:t xml:space="preserve"> skrivs med formatet ”Uppsatstitel”</w:t>
      </w:r>
    </w:p>
    <w:p w:rsidR="00F12DE7" w:rsidRPr="00517B28" w:rsidRDefault="00A91CA3" w:rsidP="006A4989">
      <w:pPr>
        <w:pStyle w:val="Undertitel"/>
      </w:pPr>
      <w:bookmarkStart w:id="2" w:name="_Toc133309036"/>
      <w:bookmarkStart w:id="3" w:name="_Toc133311599"/>
      <w:r w:rsidRPr="00517B28">
        <w:t>Eventuell undertitel</w:t>
      </w:r>
      <w:bookmarkStart w:id="4" w:name="_Toc133309037"/>
      <w:bookmarkEnd w:id="2"/>
      <w:bookmarkEnd w:id="3"/>
      <w:r w:rsidR="00376F9D">
        <w:t>,</w:t>
      </w:r>
      <w:r w:rsidR="00A74CEB">
        <w:t xml:space="preserve"> skrivs med formatet ”Undertitel”</w:t>
      </w:r>
    </w:p>
    <w:p w:rsidR="00EC3E31" w:rsidRPr="0052357C" w:rsidRDefault="00A74CEB" w:rsidP="00311207">
      <w:pPr>
        <w:pStyle w:val="Undertitel"/>
        <w:sectPr w:rsidR="00EC3E31" w:rsidRPr="0052357C" w:rsidSect="00846AFA">
          <w:footerReference w:type="even" r:id="rId7"/>
          <w:footerReference w:type="default" r:id="rId8"/>
          <w:footerReference w:type="first" r:id="rId9"/>
          <w:pgSz w:w="11906" w:h="16838" w:code="9"/>
          <w:pgMar w:top="899" w:right="4166" w:bottom="1078" w:left="1080" w:header="709" w:footer="848" w:gutter="0"/>
          <w:cols w:space="708"/>
          <w:titlePg/>
          <w:docGrid w:linePitch="360"/>
        </w:sectPr>
      </w:pPr>
      <w:r>
        <w:t>Författare</w:t>
      </w:r>
      <w:r w:rsidR="0052357C" w:rsidRPr="0052357C">
        <w:t>s för- och efternamn</w:t>
      </w:r>
      <w:bookmarkEnd w:id="4"/>
      <w:r w:rsidR="00376F9D">
        <w:t>,</w:t>
      </w:r>
      <w:r w:rsidR="00311207">
        <w:t xml:space="preserve"> skrivs med</w:t>
      </w:r>
      <w:r>
        <w:t xml:space="preserve"> formatet ”</w:t>
      </w:r>
      <w:r w:rsidR="00EC3E31" w:rsidRPr="00EC3E31">
        <w:t>Undertitel</w:t>
      </w:r>
      <w:r>
        <w:t>”</w:t>
      </w:r>
    </w:p>
    <w:p w:rsidR="003A6958" w:rsidRDefault="00900494" w:rsidP="00805EDD">
      <w:pPr>
        <w:pStyle w:val="Rubrik1ejinnehllsfrt"/>
      </w:pPr>
      <w:bookmarkStart w:id="5" w:name="_Toc133309038"/>
      <w:bookmarkStart w:id="6" w:name="_Toc133311600"/>
      <w:r>
        <w:lastRenderedPageBreak/>
        <w:t>Titel</w:t>
      </w:r>
      <w:r w:rsidR="00F61D17">
        <w:t xml:space="preserve"> på uppsatsen</w:t>
      </w:r>
      <w:r w:rsidR="00376F9D">
        <w:t>,</w:t>
      </w:r>
      <w:r w:rsidR="00A74CEB">
        <w:t xml:space="preserve"> skrivs med formatet ”Rubrik 1 ej innehållsfört”</w:t>
      </w:r>
    </w:p>
    <w:p w:rsidR="00805EDD" w:rsidRDefault="003A6958" w:rsidP="003A6958">
      <w:pPr>
        <w:pStyle w:val="Rubrik3ejinnehllsfrt"/>
      </w:pPr>
      <w:r>
        <w:t>E</w:t>
      </w:r>
      <w:r w:rsidR="00805EDD">
        <w:t>ventuell undertitel</w:t>
      </w:r>
      <w:r w:rsidR="00376F9D">
        <w:t>,</w:t>
      </w:r>
      <w:r w:rsidR="00A74CEB">
        <w:t xml:space="preserve"> skrivs med formatet ”Rubrik 3 ej innehållsfört”</w:t>
      </w:r>
    </w:p>
    <w:p w:rsidR="00900494" w:rsidRDefault="00900494" w:rsidP="00805EDD">
      <w:pPr>
        <w:pStyle w:val="Rubrik3ejinnehllsfrt"/>
      </w:pPr>
      <w:r>
        <w:t>Författare i bokstavsordning</w:t>
      </w:r>
      <w:bookmarkEnd w:id="5"/>
      <w:bookmarkEnd w:id="6"/>
      <w:r w:rsidR="00376F9D">
        <w:t>,</w:t>
      </w:r>
      <w:r w:rsidR="00A74CEB">
        <w:t xml:space="preserve"> skrivs med formatet ”Rubrik 3 ej innehållsfört”</w:t>
      </w:r>
    </w:p>
    <w:p w:rsidR="00900494" w:rsidRDefault="00900494" w:rsidP="00F61D17">
      <w:pPr>
        <w:pStyle w:val="Rubrik1ejinnehllsfrt"/>
      </w:pPr>
      <w:bookmarkStart w:id="7" w:name="_Toc133311601"/>
      <w:r>
        <w:t>Sammanfattning</w:t>
      </w:r>
      <w:bookmarkEnd w:id="7"/>
    </w:p>
    <w:p w:rsidR="00900494" w:rsidRDefault="00900494" w:rsidP="00900494">
      <w:pPr>
        <w:pStyle w:val="BodyText"/>
      </w:pPr>
      <w:r>
        <w:t>Sammanfattningen</w:t>
      </w:r>
      <w:r w:rsidR="00737775">
        <w:t>,</w:t>
      </w:r>
      <w:r>
        <w:t xml:space="preserve"> och nyckelorden nedan, skall få plats på denna sida. Det kan vara lämpligt att studera en s</w:t>
      </w:r>
      <w:r w:rsidR="00DD204A">
        <w:t>.</w:t>
      </w:r>
      <w:r>
        <w:t>k</w:t>
      </w:r>
      <w:r w:rsidR="00DD204A">
        <w:t>.</w:t>
      </w:r>
      <w:r>
        <w:t xml:space="preserve"> abstract för att se vad som brukar ingå i en sammanfattning.</w:t>
      </w:r>
    </w:p>
    <w:p w:rsidR="00122E7B" w:rsidRDefault="00122E7B" w:rsidP="00900494">
      <w:pPr>
        <w:pStyle w:val="BodyText"/>
      </w:pPr>
    </w:p>
    <w:p w:rsidR="00900494" w:rsidRDefault="00900494" w:rsidP="00F61D17">
      <w:pPr>
        <w:pStyle w:val="Rubrik3ejinnehllsfrt"/>
      </w:pPr>
      <w:bookmarkStart w:id="8" w:name="_Toc133311602"/>
      <w:r>
        <w:t>Nyckelord</w:t>
      </w:r>
      <w:bookmarkEnd w:id="8"/>
    </w:p>
    <w:p w:rsidR="00A91CA3" w:rsidRDefault="00DD204A" w:rsidP="00900494">
      <w:pPr>
        <w:pStyle w:val="BodyText"/>
        <w:sectPr w:rsidR="00A91CA3" w:rsidSect="00E27028">
          <w:headerReference w:type="first" r:id="rId10"/>
          <w:footerReference w:type="first" r:id="rId11"/>
          <w:pgSz w:w="11906" w:h="16838" w:code="9"/>
          <w:pgMar w:top="1134" w:right="1701" w:bottom="1701" w:left="1701" w:header="709" w:footer="709" w:gutter="0"/>
          <w:cols w:space="708"/>
          <w:titlePg/>
          <w:docGrid w:linePitch="360"/>
        </w:sectPr>
      </w:pPr>
      <w:r>
        <w:t>Nyckelord a</w:t>
      </w:r>
      <w:r w:rsidR="00900494">
        <w:t>nvänds i överensstämmelse med t. ex. ämnesorden i Libris. Det kan vara lämplig</w:t>
      </w:r>
      <w:r w:rsidR="00122E7B">
        <w:t>t att tala med en bibliotekarie</w:t>
      </w:r>
    </w:p>
    <w:p w:rsidR="00994CAE" w:rsidRDefault="00F12DE7">
      <w:pPr>
        <w:pStyle w:val="TOC1"/>
        <w:rPr>
          <w:rFonts w:ascii="Times New Roman" w:hAnsi="Times New Roman" w:cs="Times New Roman"/>
          <w:b w:val="0"/>
          <w:bCs w:val="0"/>
          <w:noProof/>
          <w:sz w:val="24"/>
          <w:szCs w:val="24"/>
        </w:rPr>
      </w:pPr>
      <w:r>
        <w:rPr>
          <w:rStyle w:val="Hyperlink"/>
          <w:noProof/>
        </w:rPr>
        <w:lastRenderedPageBreak/>
        <w:fldChar w:fldCharType="begin"/>
      </w:r>
      <w:r>
        <w:rPr>
          <w:rStyle w:val="Hyperlink"/>
          <w:noProof/>
        </w:rPr>
        <w:instrText xml:space="preserve"> TOC \o "1-3" \h \z \u </w:instrText>
      </w:r>
      <w:r>
        <w:rPr>
          <w:rStyle w:val="Hyperlink"/>
          <w:noProof/>
        </w:rPr>
        <w:fldChar w:fldCharType="separate"/>
      </w:r>
      <w:hyperlink w:anchor="_Toc193271444" w:history="1">
        <w:r w:rsidR="00994CAE" w:rsidRPr="00715BE7">
          <w:rPr>
            <w:rStyle w:val="Hyperlink"/>
            <w:noProof/>
          </w:rPr>
          <w:t>Formatet ”Rubrik 1” används som kapitelrubrik</w:t>
        </w:r>
        <w:r w:rsidR="00994CAE">
          <w:rPr>
            <w:noProof/>
            <w:webHidden/>
          </w:rPr>
          <w:tab/>
        </w:r>
        <w:r w:rsidR="00994CAE">
          <w:rPr>
            <w:noProof/>
            <w:webHidden/>
          </w:rPr>
          <w:fldChar w:fldCharType="begin"/>
        </w:r>
        <w:r w:rsidR="00994CAE">
          <w:rPr>
            <w:noProof/>
            <w:webHidden/>
          </w:rPr>
          <w:instrText xml:space="preserve"> PAGEREF _Toc193271444 \h </w:instrText>
        </w:r>
        <w:r w:rsidR="003C362F">
          <w:rPr>
            <w:noProof/>
          </w:rPr>
        </w:r>
        <w:r w:rsidR="00994CAE">
          <w:rPr>
            <w:noProof/>
            <w:webHidden/>
          </w:rPr>
          <w:fldChar w:fldCharType="separate"/>
        </w:r>
        <w:r w:rsidR="004A26CC">
          <w:rPr>
            <w:noProof/>
            <w:webHidden/>
          </w:rPr>
          <w:t>0</w:t>
        </w:r>
        <w:r w:rsidR="00994CAE">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45" w:history="1">
        <w:r w:rsidRPr="00715BE7">
          <w:rPr>
            <w:rStyle w:val="Hyperlink"/>
            <w:noProof/>
          </w:rPr>
          <w:t>Formatet ”Rubrik 2” inleder nivån under kapitel</w:t>
        </w:r>
        <w:r>
          <w:rPr>
            <w:noProof/>
            <w:webHidden/>
          </w:rPr>
          <w:tab/>
        </w:r>
        <w:r>
          <w:rPr>
            <w:noProof/>
            <w:webHidden/>
          </w:rPr>
          <w:fldChar w:fldCharType="begin"/>
        </w:r>
        <w:r>
          <w:rPr>
            <w:noProof/>
            <w:webHidden/>
          </w:rPr>
          <w:instrText xml:space="preserve"> PAGEREF _Toc193271445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3"/>
        <w:rPr>
          <w:rFonts w:ascii="Times New Roman" w:hAnsi="Times New Roman" w:cs="Times New Roman"/>
          <w:bCs w:val="0"/>
          <w:noProof/>
          <w:sz w:val="24"/>
          <w:szCs w:val="24"/>
          <w:lang w:val="sv-SE"/>
        </w:rPr>
      </w:pPr>
      <w:hyperlink w:anchor="_Toc193271446" w:history="1">
        <w:r w:rsidRPr="00715BE7">
          <w:rPr>
            <w:rStyle w:val="Hyperlink"/>
            <w:noProof/>
          </w:rPr>
          <w:t>Formatet ”Rubrik 3” inleder nästa nivå</w:t>
        </w:r>
        <w:r>
          <w:rPr>
            <w:noProof/>
            <w:webHidden/>
          </w:rPr>
          <w:tab/>
        </w:r>
        <w:r>
          <w:rPr>
            <w:noProof/>
            <w:webHidden/>
          </w:rPr>
          <w:fldChar w:fldCharType="begin"/>
        </w:r>
        <w:r>
          <w:rPr>
            <w:noProof/>
            <w:webHidden/>
          </w:rPr>
          <w:instrText xml:space="preserve"> PAGEREF _Toc193271446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1"/>
        <w:rPr>
          <w:rFonts w:ascii="Times New Roman" w:hAnsi="Times New Roman" w:cs="Times New Roman"/>
          <w:b w:val="0"/>
          <w:bCs w:val="0"/>
          <w:noProof/>
          <w:sz w:val="24"/>
          <w:szCs w:val="24"/>
        </w:rPr>
      </w:pPr>
      <w:hyperlink w:anchor="_Toc193271447" w:history="1">
        <w:r w:rsidRPr="00715BE7">
          <w:rPr>
            <w:rStyle w:val="Hyperlink"/>
            <w:noProof/>
            <w:lang w:val="en-GB"/>
          </w:rPr>
          <w:t>Rubrik 1</w:t>
        </w:r>
        <w:r>
          <w:rPr>
            <w:noProof/>
            <w:webHidden/>
          </w:rPr>
          <w:tab/>
        </w:r>
        <w:r>
          <w:rPr>
            <w:noProof/>
            <w:webHidden/>
          </w:rPr>
          <w:fldChar w:fldCharType="begin"/>
        </w:r>
        <w:r>
          <w:rPr>
            <w:noProof/>
            <w:webHidden/>
          </w:rPr>
          <w:instrText xml:space="preserve"> PAGEREF _Toc193271447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48" w:history="1">
        <w:r w:rsidRPr="00715BE7">
          <w:rPr>
            <w:rStyle w:val="Hyperlink"/>
            <w:noProof/>
            <w:lang w:val="en-GB"/>
          </w:rPr>
          <w:t>Tabeller</w:t>
        </w:r>
        <w:r>
          <w:rPr>
            <w:noProof/>
            <w:webHidden/>
          </w:rPr>
          <w:tab/>
        </w:r>
        <w:r>
          <w:rPr>
            <w:noProof/>
            <w:webHidden/>
          </w:rPr>
          <w:fldChar w:fldCharType="begin"/>
        </w:r>
        <w:r>
          <w:rPr>
            <w:noProof/>
            <w:webHidden/>
          </w:rPr>
          <w:instrText xml:space="preserve"> PAGEREF _Toc193271448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49" w:history="1">
        <w:r w:rsidRPr="00715BE7">
          <w:rPr>
            <w:rStyle w:val="Hyperlink"/>
            <w:noProof/>
          </w:rPr>
          <w:t>Citat</w:t>
        </w:r>
        <w:r>
          <w:rPr>
            <w:noProof/>
            <w:webHidden/>
          </w:rPr>
          <w:tab/>
        </w:r>
        <w:r>
          <w:rPr>
            <w:noProof/>
            <w:webHidden/>
          </w:rPr>
          <w:fldChar w:fldCharType="begin"/>
        </w:r>
        <w:r>
          <w:rPr>
            <w:noProof/>
            <w:webHidden/>
          </w:rPr>
          <w:instrText xml:space="preserve"> PAGEREF _Toc193271449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50" w:history="1">
        <w:r w:rsidRPr="00715BE7">
          <w:rPr>
            <w:rStyle w:val="Hyperlink"/>
            <w:noProof/>
            <w:lang w:val="en-GB"/>
          </w:rPr>
          <w:t>Punktlistor</w:t>
        </w:r>
        <w:r>
          <w:rPr>
            <w:noProof/>
            <w:webHidden/>
          </w:rPr>
          <w:tab/>
        </w:r>
        <w:r>
          <w:rPr>
            <w:noProof/>
            <w:webHidden/>
          </w:rPr>
          <w:fldChar w:fldCharType="begin"/>
        </w:r>
        <w:r>
          <w:rPr>
            <w:noProof/>
            <w:webHidden/>
          </w:rPr>
          <w:instrText xml:space="preserve"> PAGEREF _Toc193271450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51" w:history="1">
        <w:r w:rsidRPr="00715BE7">
          <w:rPr>
            <w:rStyle w:val="Hyperlink"/>
            <w:noProof/>
            <w:lang w:val="en-GB"/>
          </w:rPr>
          <w:t>Numrerade listor</w:t>
        </w:r>
        <w:r>
          <w:rPr>
            <w:noProof/>
            <w:webHidden/>
          </w:rPr>
          <w:tab/>
        </w:r>
        <w:r>
          <w:rPr>
            <w:noProof/>
            <w:webHidden/>
          </w:rPr>
          <w:fldChar w:fldCharType="begin"/>
        </w:r>
        <w:r>
          <w:rPr>
            <w:noProof/>
            <w:webHidden/>
          </w:rPr>
          <w:instrText xml:space="preserve"> PAGEREF _Toc193271451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1"/>
        <w:rPr>
          <w:rFonts w:ascii="Times New Roman" w:hAnsi="Times New Roman" w:cs="Times New Roman"/>
          <w:b w:val="0"/>
          <w:bCs w:val="0"/>
          <w:noProof/>
          <w:sz w:val="24"/>
          <w:szCs w:val="24"/>
        </w:rPr>
      </w:pPr>
      <w:hyperlink w:anchor="_Toc193271452" w:history="1">
        <w:r w:rsidRPr="00715BE7">
          <w:rPr>
            <w:rStyle w:val="Hyperlink"/>
            <w:noProof/>
          </w:rPr>
          <w:t>Följande format finns:</w:t>
        </w:r>
        <w:r>
          <w:rPr>
            <w:noProof/>
            <w:webHidden/>
          </w:rPr>
          <w:tab/>
        </w:r>
        <w:r>
          <w:rPr>
            <w:noProof/>
            <w:webHidden/>
          </w:rPr>
          <w:fldChar w:fldCharType="begin"/>
        </w:r>
        <w:r>
          <w:rPr>
            <w:noProof/>
            <w:webHidden/>
          </w:rPr>
          <w:instrText xml:space="preserve"> PAGEREF _Toc193271452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1"/>
        <w:rPr>
          <w:rFonts w:ascii="Times New Roman" w:hAnsi="Times New Roman" w:cs="Times New Roman"/>
          <w:b w:val="0"/>
          <w:bCs w:val="0"/>
          <w:noProof/>
          <w:sz w:val="24"/>
          <w:szCs w:val="24"/>
        </w:rPr>
      </w:pPr>
      <w:hyperlink w:anchor="_Toc193271453" w:history="1">
        <w:r w:rsidRPr="00715BE7">
          <w:rPr>
            <w:rStyle w:val="Hyperlink"/>
            <w:noProof/>
          </w:rPr>
          <w:t>Rubrik 1</w:t>
        </w:r>
        <w:r>
          <w:rPr>
            <w:noProof/>
            <w:webHidden/>
          </w:rPr>
          <w:tab/>
        </w:r>
        <w:r>
          <w:rPr>
            <w:noProof/>
            <w:webHidden/>
          </w:rPr>
          <w:fldChar w:fldCharType="begin"/>
        </w:r>
        <w:r>
          <w:rPr>
            <w:noProof/>
            <w:webHidden/>
          </w:rPr>
          <w:instrText xml:space="preserve"> PAGEREF _Toc193271453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2"/>
        <w:rPr>
          <w:rFonts w:ascii="Times New Roman" w:hAnsi="Times New Roman" w:cs="Times New Roman"/>
          <w:bCs w:val="0"/>
          <w:noProof/>
          <w:sz w:val="24"/>
          <w:szCs w:val="24"/>
        </w:rPr>
      </w:pPr>
      <w:hyperlink w:anchor="_Toc193271454" w:history="1">
        <w:r w:rsidRPr="00715BE7">
          <w:rPr>
            <w:rStyle w:val="Hyperlink"/>
            <w:noProof/>
          </w:rPr>
          <w:t>Rubrik 2</w:t>
        </w:r>
        <w:r>
          <w:rPr>
            <w:noProof/>
            <w:webHidden/>
          </w:rPr>
          <w:tab/>
        </w:r>
        <w:r>
          <w:rPr>
            <w:noProof/>
            <w:webHidden/>
          </w:rPr>
          <w:fldChar w:fldCharType="begin"/>
        </w:r>
        <w:r>
          <w:rPr>
            <w:noProof/>
            <w:webHidden/>
          </w:rPr>
          <w:instrText xml:space="preserve"> PAGEREF _Toc193271454 \h </w:instrText>
        </w:r>
        <w:r w:rsidR="003C362F">
          <w:rPr>
            <w:noProof/>
          </w:rPr>
        </w:r>
        <w:r>
          <w:rPr>
            <w:noProof/>
            <w:webHidden/>
          </w:rPr>
          <w:fldChar w:fldCharType="separate"/>
        </w:r>
        <w:r w:rsidR="004A26CC">
          <w:rPr>
            <w:noProof/>
            <w:webHidden/>
          </w:rPr>
          <w:t>0</w:t>
        </w:r>
        <w:r>
          <w:rPr>
            <w:noProof/>
            <w:webHidden/>
          </w:rPr>
          <w:fldChar w:fldCharType="end"/>
        </w:r>
      </w:hyperlink>
    </w:p>
    <w:p w:rsidR="00994CAE" w:rsidRDefault="00994CAE">
      <w:pPr>
        <w:pStyle w:val="TOC3"/>
        <w:rPr>
          <w:rFonts w:ascii="Times New Roman" w:hAnsi="Times New Roman" w:cs="Times New Roman"/>
          <w:bCs w:val="0"/>
          <w:noProof/>
          <w:sz w:val="24"/>
          <w:szCs w:val="24"/>
          <w:lang w:val="sv-SE"/>
        </w:rPr>
      </w:pPr>
      <w:hyperlink w:anchor="_Toc193271455" w:history="1">
        <w:r w:rsidRPr="00715BE7">
          <w:rPr>
            <w:rStyle w:val="Hyperlink"/>
            <w:noProof/>
          </w:rPr>
          <w:t>Rubrik 3</w:t>
        </w:r>
        <w:r>
          <w:rPr>
            <w:noProof/>
            <w:webHidden/>
          </w:rPr>
          <w:tab/>
        </w:r>
        <w:r>
          <w:rPr>
            <w:noProof/>
            <w:webHidden/>
          </w:rPr>
          <w:fldChar w:fldCharType="begin"/>
        </w:r>
        <w:r>
          <w:rPr>
            <w:noProof/>
            <w:webHidden/>
          </w:rPr>
          <w:instrText xml:space="preserve"> PAGEREF _Toc193271455 \h </w:instrText>
        </w:r>
        <w:r w:rsidR="003C362F">
          <w:rPr>
            <w:noProof/>
          </w:rPr>
        </w:r>
        <w:r>
          <w:rPr>
            <w:noProof/>
            <w:webHidden/>
          </w:rPr>
          <w:fldChar w:fldCharType="separate"/>
        </w:r>
        <w:r w:rsidR="004A26CC">
          <w:rPr>
            <w:noProof/>
            <w:webHidden/>
          </w:rPr>
          <w:t>0</w:t>
        </w:r>
        <w:r>
          <w:rPr>
            <w:noProof/>
            <w:webHidden/>
          </w:rPr>
          <w:fldChar w:fldCharType="end"/>
        </w:r>
      </w:hyperlink>
    </w:p>
    <w:p w:rsidR="00EE61A3" w:rsidRDefault="00F12DE7" w:rsidP="002742A6">
      <w:pPr>
        <w:pStyle w:val="BodyText"/>
      </w:pPr>
      <w:r>
        <w:rPr>
          <w:rStyle w:val="Hyperlink"/>
          <w:noProof/>
        </w:rPr>
        <w:fldChar w:fldCharType="end"/>
      </w:r>
      <w:r w:rsidR="004759CC">
        <w:rPr>
          <w:rStyle w:val="Hyperlink"/>
          <w:noProof/>
        </w:rPr>
        <w:br w:type="page"/>
      </w:r>
      <w:r w:rsidR="00EE61A3">
        <w:lastRenderedPageBreak/>
        <w:t>Börja skriv eller klistra in din text oformaterat här.</w:t>
      </w:r>
    </w:p>
    <w:p w:rsidR="00EE61A3" w:rsidRDefault="00EE61A3" w:rsidP="00EE61A3">
      <w:pPr>
        <w:pStyle w:val="Heading1"/>
      </w:pPr>
      <w:r>
        <w:br w:type="page"/>
      </w:r>
      <w:bookmarkStart w:id="9" w:name="_Toc133311604"/>
      <w:bookmarkStart w:id="10" w:name="_Toc193271444"/>
      <w:r>
        <w:lastRenderedPageBreak/>
        <w:t xml:space="preserve">Formatet ”Rubrik </w:t>
      </w:r>
      <w:smartTag w:uri="urn:schemas-microsoft-com:office:smarttags" w:element="metricconverter">
        <w:smartTagPr>
          <w:attr w:name="ProductID" w:val="1”"/>
        </w:smartTagPr>
        <w:r>
          <w:t>1</w:t>
        </w:r>
        <w:bookmarkEnd w:id="9"/>
        <w:r>
          <w:t>”</w:t>
        </w:r>
      </w:smartTag>
      <w:r>
        <w:t xml:space="preserve"> används som kapitelrubrik</w:t>
      </w:r>
      <w:bookmarkEnd w:id="10"/>
    </w:p>
    <w:p w:rsidR="00EE61A3" w:rsidRDefault="00EE61A3" w:rsidP="00EE61A3">
      <w:pPr>
        <w:pStyle w:val="Heading4"/>
      </w:pPr>
      <w:r>
        <w:t>Rubrik 4 kan användas som ingress, vilken till exempel kan inleda kapitel. Observera att du inte själv behöver skapa tomrader mellan stycken och rubriker.</w:t>
      </w:r>
    </w:p>
    <w:p w:rsidR="00EE61A3" w:rsidRPr="00F62407" w:rsidRDefault="00EE61A3" w:rsidP="00EE61A3">
      <w:pPr>
        <w:pStyle w:val="Heading2"/>
      </w:pPr>
      <w:bookmarkStart w:id="11" w:name="_Toc133311612"/>
      <w:bookmarkStart w:id="12" w:name="_Toc193271445"/>
      <w:r>
        <w:t>Formatet ”</w:t>
      </w:r>
      <w:r w:rsidRPr="00F62407">
        <w:t xml:space="preserve">Rubrik </w:t>
      </w:r>
      <w:smartTag w:uri="urn:schemas-microsoft-com:office:smarttags" w:element="metricconverter">
        <w:smartTagPr>
          <w:attr w:name="ProductID" w:val="2”"/>
        </w:smartTagPr>
        <w:r w:rsidRPr="00F62407">
          <w:t>2</w:t>
        </w:r>
        <w:bookmarkEnd w:id="11"/>
        <w:r>
          <w:t>”</w:t>
        </w:r>
      </w:smartTag>
      <w:r>
        <w:t xml:space="preserve"> inleder nivån under kapitel</w:t>
      </w:r>
      <w:bookmarkEnd w:id="12"/>
    </w:p>
    <w:p w:rsidR="00D26530" w:rsidRPr="00A96CE0" w:rsidRDefault="00A0266F" w:rsidP="00A466FD">
      <w:pPr>
        <w:pStyle w:val="BodyText"/>
        <w:rPr>
          <w:lang w:val="en-GB"/>
        </w:rPr>
      </w:pPr>
      <w:r>
        <w:t>Brödtext</w:t>
      </w:r>
      <w:r w:rsidR="00D255FD">
        <w:t xml:space="preserve"> är den löpande texten i rapporten. </w:t>
      </w:r>
      <w:r w:rsidR="00D26530" w:rsidRPr="00F62407">
        <w:t xml:space="preserve">Lorem ipsum dolor sit amet, consetetur sadipscing elitr, sed diam nonumy eirmod tempor invidunt ut labore et dolore magna aliquyam erat, sed diam voluptua. </w:t>
      </w:r>
    </w:p>
    <w:p w:rsidR="00BC4D5C" w:rsidRPr="00A96CE0" w:rsidRDefault="00A96CE0" w:rsidP="00805EDD">
      <w:pPr>
        <w:pStyle w:val="BodyText"/>
      </w:pPr>
      <w:r w:rsidRPr="00A96CE0">
        <w:t xml:space="preserve">Mellan varje stycke blir </w:t>
      </w:r>
      <w:r>
        <w:t>rad</w:t>
      </w:r>
      <w:r w:rsidRPr="00A96CE0">
        <w:t xml:space="preserve">avståndet automatiskt lite </w:t>
      </w:r>
      <w:r>
        <w:t xml:space="preserve">större. </w:t>
      </w:r>
      <w:r w:rsidR="00BC4D5C" w:rsidRPr="00A96CE0">
        <w:t>Brödtext. Lorem ipsum dolor sit amet, consetetur sadipscing elitr, sed diam nonumy eirmod tempor invidunt ut labore et dolore magna aliquyam erat, sed diam voluptua.</w:t>
      </w:r>
    </w:p>
    <w:p w:rsidR="00F62407" w:rsidRPr="00F62407" w:rsidRDefault="00A74CEB" w:rsidP="00F62407">
      <w:pPr>
        <w:pStyle w:val="Heading3"/>
      </w:pPr>
      <w:bookmarkStart w:id="13" w:name="_Toc133311613"/>
      <w:bookmarkStart w:id="14" w:name="_Toc193271446"/>
      <w:r>
        <w:t>Formatet ”</w:t>
      </w:r>
      <w:r w:rsidR="00F62407" w:rsidRPr="00F62407">
        <w:t xml:space="preserve">Rubrik </w:t>
      </w:r>
      <w:smartTag w:uri="urn:schemas-microsoft-com:office:smarttags" w:element="metricconverter">
        <w:smartTagPr>
          <w:attr w:name="ProductID" w:val="3”"/>
        </w:smartTagPr>
        <w:r w:rsidR="00F62407" w:rsidRPr="00F62407">
          <w:t>3</w:t>
        </w:r>
        <w:bookmarkEnd w:id="13"/>
        <w:r>
          <w:t>”</w:t>
        </w:r>
      </w:smartTag>
      <w:r>
        <w:t xml:space="preserve"> inleder nästa nivå</w:t>
      </w:r>
      <w:bookmarkEnd w:id="14"/>
    </w:p>
    <w:p w:rsidR="00F62407" w:rsidRDefault="00E94BFC" w:rsidP="00B36608">
      <w:pPr>
        <w:pStyle w:val="BodyText"/>
        <w:rPr>
          <w:lang w:val="en-GB"/>
        </w:rPr>
      </w:pPr>
      <w:r>
        <w:t>Brödtext.</w:t>
      </w:r>
      <w:r w:rsidR="00F62407">
        <w:t xml:space="preserve"> </w:t>
      </w:r>
      <w:r w:rsidR="00D26530" w:rsidRPr="00F62407">
        <w:t xml:space="preserve">Lorem ipsum dolor sit amet, consetetur sadipscing elitr, sed diam nonumy eirmod tempor invidunt ut labore et dolore magna aliquyam erat, sed diam voluptua. </w:t>
      </w:r>
      <w:r w:rsidR="00D26530" w:rsidRPr="00E94BFC">
        <w:t>At vero eos et accusam et justo duo dolores et ea rebum. Stet clita kasd gubergren, no sea takimata sanctus est Lorem i</w:t>
      </w:r>
      <w:r w:rsidR="00D26530" w:rsidRPr="00D26530">
        <w:rPr>
          <w:lang w:val="en-GB"/>
        </w:rPr>
        <w:t>psum dolor sit amet.</w:t>
      </w:r>
    </w:p>
    <w:p w:rsidR="004F3DC6" w:rsidRPr="00F62407" w:rsidRDefault="00A74CEB" w:rsidP="004F3DC6">
      <w:pPr>
        <w:pStyle w:val="Heading4"/>
      </w:pPr>
      <w:r>
        <w:t>Formatet ”</w:t>
      </w:r>
      <w:r w:rsidR="004F3DC6" w:rsidRPr="00F62407">
        <w:t xml:space="preserve">Rubrik </w:t>
      </w:r>
      <w:smartTag w:uri="urn:schemas-microsoft-com:office:smarttags" w:element="metricconverter">
        <w:smartTagPr>
          <w:attr w:name="ProductID" w:val="4”"/>
        </w:smartTagPr>
        <w:r w:rsidR="004F3DC6">
          <w:t>4</w:t>
        </w:r>
        <w:r>
          <w:t>”</w:t>
        </w:r>
      </w:smartTag>
      <w:r>
        <w:t xml:space="preserve"> inleder sista nivån</w:t>
      </w:r>
    </w:p>
    <w:p w:rsidR="004F3DC6" w:rsidRDefault="004F3DC6" w:rsidP="004F3DC6">
      <w:pPr>
        <w:pStyle w:val="BodyText"/>
        <w:rPr>
          <w:lang w:val="en-GB"/>
        </w:rPr>
      </w:pPr>
      <w:r w:rsidRPr="00E94BFC">
        <w:t>Brödtext</w:t>
      </w:r>
      <w:r>
        <w:t>.</w:t>
      </w:r>
      <w:r w:rsidRPr="00E94BFC">
        <w:t xml:space="preserve"> </w:t>
      </w:r>
      <w:r w:rsidRPr="00F62407">
        <w:t xml:space="preserve">Lorem ipsum dolor sit amet, consetetur sadipscing elitr, sed diam nonumy eirmod tempor invidunt ut labore et dolore magna aliquyam erat, sed diam voluptua. </w:t>
      </w:r>
      <w:r w:rsidRPr="004F3DC6">
        <w:rPr>
          <w:lang w:val="en-GB"/>
        </w:rPr>
        <w:t>At vero eos et accusam et justo duo dolores et ea rebum. Stet clita kasd gubergren, no sea takimat</w:t>
      </w:r>
      <w:r w:rsidRPr="00D26530">
        <w:rPr>
          <w:lang w:val="en-GB"/>
        </w:rPr>
        <w:t>a sanctus est Lorem ipsum dolor sit amet.</w:t>
      </w:r>
    </w:p>
    <w:p w:rsidR="004F3DC6" w:rsidRDefault="004F3DC6" w:rsidP="00FC4EA4">
      <w:pPr>
        <w:pStyle w:val="Heading1"/>
        <w:rPr>
          <w:lang w:val="en-GB"/>
        </w:rPr>
      </w:pPr>
      <w:bookmarkStart w:id="15" w:name="_Toc133311614"/>
      <w:bookmarkStart w:id="16" w:name="_Toc193271447"/>
      <w:r>
        <w:rPr>
          <w:lang w:val="en-GB"/>
        </w:rPr>
        <w:t>Rubrik 1</w:t>
      </w:r>
      <w:bookmarkEnd w:id="15"/>
      <w:bookmarkEnd w:id="16"/>
    </w:p>
    <w:p w:rsidR="004F3DC6" w:rsidRDefault="004F3DC6" w:rsidP="004F3DC6">
      <w:pPr>
        <w:pStyle w:val="Heading2"/>
        <w:rPr>
          <w:lang w:val="en-GB"/>
        </w:rPr>
      </w:pPr>
      <w:bookmarkStart w:id="17" w:name="_Toc133311615"/>
      <w:bookmarkStart w:id="18" w:name="_Toc193271448"/>
      <w:r>
        <w:rPr>
          <w:lang w:val="en-GB"/>
        </w:rPr>
        <w:t>Tabeller</w:t>
      </w:r>
      <w:bookmarkEnd w:id="17"/>
      <w:bookmarkEnd w:id="18"/>
    </w:p>
    <w:p w:rsidR="00F62407" w:rsidRDefault="004F3DC6" w:rsidP="00F62407">
      <w:pPr>
        <w:pStyle w:val="BodyText"/>
        <w:rPr>
          <w:lang w:val="en-GB"/>
        </w:rPr>
      </w:pPr>
      <w:r w:rsidRPr="004F3DC6">
        <w:rPr>
          <w:lang w:val="en-GB"/>
        </w:rPr>
        <w:t>Brödtext. Lorem ipsum dolor sit amet, consetetur sadipscing elitr, sed diam nonumy eirmod tempor invidunt ut labore et dolore magna aliquyam erat, sed diam voluptua. At vero eos et accusam et justo duo dolores et ea rebum. Stet clita kasd gubergren, no sea takimat</w:t>
      </w:r>
      <w:r w:rsidRPr="00D26530">
        <w:rPr>
          <w:lang w:val="en-GB"/>
        </w:rPr>
        <w:t>a sanctus est Lorem ipsum dolor sit amet.</w:t>
      </w:r>
    </w:p>
    <w:tbl>
      <w:tblPr>
        <w:tblW w:w="0" w:type="auto"/>
        <w:tblBorders>
          <w:top w:val="single" w:sz="12" w:space="0" w:color="000000"/>
          <w:bottom w:val="single" w:sz="12" w:space="0" w:color="000000"/>
        </w:tblBorders>
        <w:tblLook w:val="01E0" w:firstRow="1" w:lastRow="1" w:firstColumn="1" w:lastColumn="1" w:noHBand="0" w:noVBand="0"/>
      </w:tblPr>
      <w:tblGrid>
        <w:gridCol w:w="1314"/>
        <w:gridCol w:w="1465"/>
        <w:gridCol w:w="1465"/>
        <w:gridCol w:w="1465"/>
        <w:gridCol w:w="1465"/>
        <w:gridCol w:w="1546"/>
      </w:tblGrid>
      <w:tr w:rsidR="00F62407" w:rsidRPr="00F62407" w:rsidTr="0088137C">
        <w:tc>
          <w:tcPr>
            <w:tcW w:w="1396" w:type="dxa"/>
            <w:tcBorders>
              <w:bottom w:val="single" w:sz="6" w:space="0" w:color="000000"/>
              <w:right w:val="single" w:sz="6" w:space="0" w:color="000000"/>
            </w:tcBorders>
            <w:shd w:val="clear" w:color="auto" w:fill="auto"/>
          </w:tcPr>
          <w:p w:rsidR="00F62407" w:rsidRPr="0088137C" w:rsidRDefault="00F62407" w:rsidP="00F62407">
            <w:pPr>
              <w:pStyle w:val="BodyText"/>
              <w:rPr>
                <w:rStyle w:val="Strong"/>
                <w:i/>
                <w:iCs/>
              </w:rPr>
            </w:pPr>
            <w:r w:rsidRPr="0088137C">
              <w:rPr>
                <w:rStyle w:val="Strong"/>
                <w:i/>
                <w:iCs/>
              </w:rPr>
              <w:t>Tabellrubri</w:t>
            </w:r>
            <w:r w:rsidRPr="0088137C">
              <w:rPr>
                <w:rStyle w:val="Strong"/>
                <w:i/>
                <w:iCs/>
              </w:rPr>
              <w:lastRenderedPageBreak/>
              <w:t>k</w:t>
            </w:r>
          </w:p>
        </w:tc>
        <w:tc>
          <w:tcPr>
            <w:tcW w:w="1561" w:type="dxa"/>
            <w:tcBorders>
              <w:bottom w:val="single" w:sz="6" w:space="0" w:color="000000"/>
            </w:tcBorders>
            <w:shd w:val="clear" w:color="auto" w:fill="auto"/>
          </w:tcPr>
          <w:p w:rsidR="00F62407" w:rsidRPr="0088137C" w:rsidRDefault="00F62407" w:rsidP="00F62407">
            <w:pPr>
              <w:pStyle w:val="BodyText"/>
              <w:rPr>
                <w:rStyle w:val="Strong"/>
                <w:i/>
                <w:iCs/>
              </w:rPr>
            </w:pPr>
            <w:r w:rsidRPr="0088137C">
              <w:rPr>
                <w:rStyle w:val="Strong"/>
                <w:i/>
                <w:iCs/>
              </w:rPr>
              <w:lastRenderedPageBreak/>
              <w:t>Kolumnrubri</w:t>
            </w:r>
            <w:r w:rsidRPr="0088137C">
              <w:rPr>
                <w:rStyle w:val="Strong"/>
                <w:i/>
                <w:iCs/>
              </w:rPr>
              <w:lastRenderedPageBreak/>
              <w:t>k</w:t>
            </w:r>
          </w:p>
        </w:tc>
        <w:tc>
          <w:tcPr>
            <w:tcW w:w="1561" w:type="dxa"/>
            <w:tcBorders>
              <w:bottom w:val="single" w:sz="6" w:space="0" w:color="000000"/>
            </w:tcBorders>
            <w:shd w:val="clear" w:color="auto" w:fill="auto"/>
          </w:tcPr>
          <w:p w:rsidR="00F62407" w:rsidRPr="0088137C" w:rsidRDefault="00F62407" w:rsidP="00F62407">
            <w:pPr>
              <w:pStyle w:val="BodyText"/>
              <w:rPr>
                <w:rStyle w:val="Strong"/>
                <w:i/>
                <w:iCs/>
              </w:rPr>
            </w:pPr>
            <w:r w:rsidRPr="0088137C">
              <w:rPr>
                <w:rStyle w:val="Strong"/>
                <w:i/>
                <w:iCs/>
              </w:rPr>
              <w:lastRenderedPageBreak/>
              <w:t>Kolumnrubri</w:t>
            </w:r>
            <w:r w:rsidRPr="0088137C">
              <w:rPr>
                <w:rStyle w:val="Strong"/>
                <w:i/>
                <w:iCs/>
              </w:rPr>
              <w:lastRenderedPageBreak/>
              <w:t>k</w:t>
            </w:r>
          </w:p>
        </w:tc>
        <w:tc>
          <w:tcPr>
            <w:tcW w:w="1561" w:type="dxa"/>
            <w:tcBorders>
              <w:bottom w:val="single" w:sz="6" w:space="0" w:color="000000"/>
            </w:tcBorders>
            <w:shd w:val="clear" w:color="auto" w:fill="auto"/>
          </w:tcPr>
          <w:p w:rsidR="00F62407" w:rsidRPr="0088137C" w:rsidRDefault="00F62407" w:rsidP="00F62407">
            <w:pPr>
              <w:pStyle w:val="BodyText"/>
              <w:rPr>
                <w:rStyle w:val="Strong"/>
                <w:i/>
                <w:iCs/>
              </w:rPr>
            </w:pPr>
            <w:r w:rsidRPr="0088137C">
              <w:rPr>
                <w:rStyle w:val="Strong"/>
                <w:i/>
                <w:iCs/>
              </w:rPr>
              <w:lastRenderedPageBreak/>
              <w:t>Kolumnrubri</w:t>
            </w:r>
            <w:r w:rsidRPr="0088137C">
              <w:rPr>
                <w:rStyle w:val="Strong"/>
                <w:i/>
                <w:iCs/>
              </w:rPr>
              <w:lastRenderedPageBreak/>
              <w:t>k på fler  rader</w:t>
            </w:r>
          </w:p>
        </w:tc>
        <w:tc>
          <w:tcPr>
            <w:tcW w:w="1561" w:type="dxa"/>
            <w:tcBorders>
              <w:bottom w:val="single" w:sz="6" w:space="0" w:color="000000"/>
            </w:tcBorders>
            <w:shd w:val="clear" w:color="auto" w:fill="auto"/>
          </w:tcPr>
          <w:p w:rsidR="00F62407" w:rsidRPr="0088137C" w:rsidRDefault="00F62407" w:rsidP="00F62407">
            <w:pPr>
              <w:pStyle w:val="BodyText"/>
              <w:rPr>
                <w:rStyle w:val="Strong"/>
                <w:i/>
                <w:iCs/>
              </w:rPr>
            </w:pPr>
            <w:r w:rsidRPr="0088137C">
              <w:rPr>
                <w:rStyle w:val="Strong"/>
                <w:i/>
                <w:iCs/>
              </w:rPr>
              <w:lastRenderedPageBreak/>
              <w:t>Kolumnrubri</w:t>
            </w:r>
            <w:r w:rsidRPr="0088137C">
              <w:rPr>
                <w:rStyle w:val="Strong"/>
                <w:i/>
                <w:iCs/>
              </w:rPr>
              <w:lastRenderedPageBreak/>
              <w:t>k</w:t>
            </w:r>
          </w:p>
        </w:tc>
        <w:tc>
          <w:tcPr>
            <w:tcW w:w="1648" w:type="dxa"/>
            <w:tcBorders>
              <w:bottom w:val="single" w:sz="6" w:space="0" w:color="000000"/>
            </w:tcBorders>
            <w:shd w:val="clear" w:color="auto" w:fill="auto"/>
          </w:tcPr>
          <w:p w:rsidR="00F62407" w:rsidRPr="00F62407" w:rsidRDefault="00F62407" w:rsidP="00F62407">
            <w:pPr>
              <w:pStyle w:val="BodyText"/>
              <w:rPr>
                <w:rStyle w:val="Strong"/>
              </w:rPr>
            </w:pPr>
            <w:r w:rsidRPr="0088137C">
              <w:rPr>
                <w:b/>
                <w:bCs/>
              </w:rPr>
              <w:lastRenderedPageBreak/>
              <w:t>Kolumnrubri</w:t>
            </w:r>
            <w:r w:rsidRPr="0088137C">
              <w:rPr>
                <w:b/>
                <w:bCs/>
              </w:rPr>
              <w:lastRenderedPageBreak/>
              <w:t>k</w:t>
            </w:r>
          </w:p>
        </w:tc>
      </w:tr>
      <w:tr w:rsidR="00F62407" w:rsidRPr="00F62407" w:rsidTr="0088137C">
        <w:tc>
          <w:tcPr>
            <w:tcW w:w="1396" w:type="dxa"/>
            <w:tcBorders>
              <w:right w:val="single" w:sz="6" w:space="0" w:color="000000"/>
            </w:tcBorders>
            <w:shd w:val="clear" w:color="auto" w:fill="auto"/>
          </w:tcPr>
          <w:p w:rsidR="00F62407" w:rsidRPr="00F62407" w:rsidRDefault="00F62407" w:rsidP="00F62407">
            <w:pPr>
              <w:pStyle w:val="BodyText"/>
              <w:rPr>
                <w:rStyle w:val="Strong"/>
              </w:rPr>
            </w:pPr>
            <w:r>
              <w:rPr>
                <w:rStyle w:val="Strong"/>
              </w:rPr>
              <w:lastRenderedPageBreak/>
              <w:t>Radrubrik</w:t>
            </w: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648" w:type="dxa"/>
            <w:shd w:val="clear" w:color="auto" w:fill="auto"/>
          </w:tcPr>
          <w:p w:rsidR="00F62407" w:rsidRPr="00F62407" w:rsidRDefault="00F62407" w:rsidP="00F62407">
            <w:pPr>
              <w:pStyle w:val="BodyText"/>
              <w:rPr>
                <w:rStyle w:val="Strong"/>
              </w:rPr>
            </w:pPr>
          </w:p>
        </w:tc>
      </w:tr>
      <w:tr w:rsidR="00F62407" w:rsidRPr="00F62407" w:rsidTr="0088137C">
        <w:tc>
          <w:tcPr>
            <w:tcW w:w="1396" w:type="dxa"/>
            <w:tcBorders>
              <w:right w:val="single" w:sz="6" w:space="0" w:color="000000"/>
            </w:tcBorders>
            <w:shd w:val="clear" w:color="auto" w:fill="auto"/>
          </w:tcPr>
          <w:p w:rsidR="00F62407" w:rsidRPr="00F62407" w:rsidRDefault="00F62407" w:rsidP="00F62407">
            <w:pPr>
              <w:pStyle w:val="BodyText"/>
              <w:rPr>
                <w:rStyle w:val="Strong"/>
              </w:rPr>
            </w:pPr>
            <w:r>
              <w:rPr>
                <w:rStyle w:val="Strong"/>
              </w:rPr>
              <w:t>Radrubrik</w:t>
            </w: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648" w:type="dxa"/>
            <w:shd w:val="clear" w:color="auto" w:fill="auto"/>
          </w:tcPr>
          <w:p w:rsidR="00F62407" w:rsidRPr="00F62407" w:rsidRDefault="00F62407" w:rsidP="00F62407">
            <w:pPr>
              <w:pStyle w:val="BodyText"/>
              <w:rPr>
                <w:rStyle w:val="Strong"/>
              </w:rPr>
            </w:pPr>
          </w:p>
        </w:tc>
      </w:tr>
      <w:tr w:rsidR="00F62407" w:rsidRPr="00F62407" w:rsidTr="0088137C">
        <w:tc>
          <w:tcPr>
            <w:tcW w:w="1396" w:type="dxa"/>
            <w:tcBorders>
              <w:right w:val="single" w:sz="6" w:space="0" w:color="000000"/>
            </w:tcBorders>
            <w:shd w:val="clear" w:color="auto" w:fill="auto"/>
          </w:tcPr>
          <w:p w:rsidR="00F62407" w:rsidRPr="00F62407" w:rsidRDefault="00F62407" w:rsidP="00F62407">
            <w:pPr>
              <w:pStyle w:val="BodyText"/>
              <w:rPr>
                <w:rStyle w:val="Strong"/>
              </w:rPr>
            </w:pPr>
            <w:r>
              <w:rPr>
                <w:rStyle w:val="Strong"/>
              </w:rPr>
              <w:t>Radrubrik på fler rader</w:t>
            </w: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648" w:type="dxa"/>
            <w:shd w:val="clear" w:color="auto" w:fill="auto"/>
          </w:tcPr>
          <w:p w:rsidR="00F62407" w:rsidRPr="00F62407" w:rsidRDefault="00F62407" w:rsidP="00F62407">
            <w:pPr>
              <w:pStyle w:val="BodyText"/>
              <w:rPr>
                <w:rStyle w:val="Strong"/>
              </w:rPr>
            </w:pPr>
          </w:p>
        </w:tc>
      </w:tr>
      <w:tr w:rsidR="00F62407" w:rsidRPr="00F62407" w:rsidTr="0088137C">
        <w:tc>
          <w:tcPr>
            <w:tcW w:w="1396" w:type="dxa"/>
            <w:tcBorders>
              <w:right w:val="single" w:sz="6" w:space="0" w:color="000000"/>
            </w:tcBorders>
            <w:shd w:val="clear" w:color="auto" w:fill="auto"/>
          </w:tcPr>
          <w:p w:rsidR="00F62407" w:rsidRPr="00F62407" w:rsidRDefault="00F62407" w:rsidP="00F62407">
            <w:pPr>
              <w:pStyle w:val="BodyText"/>
              <w:rPr>
                <w:rStyle w:val="Strong"/>
              </w:rPr>
            </w:pPr>
            <w:r>
              <w:rPr>
                <w:rStyle w:val="Strong"/>
              </w:rPr>
              <w:t>Radrubrik</w:t>
            </w: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648" w:type="dxa"/>
            <w:shd w:val="clear" w:color="auto" w:fill="auto"/>
          </w:tcPr>
          <w:p w:rsidR="00F62407" w:rsidRPr="00F62407" w:rsidRDefault="00F62407" w:rsidP="00F62407">
            <w:pPr>
              <w:pStyle w:val="BodyText"/>
              <w:rPr>
                <w:rStyle w:val="Strong"/>
              </w:rPr>
            </w:pPr>
          </w:p>
        </w:tc>
      </w:tr>
      <w:tr w:rsidR="00F62407" w:rsidRPr="00F62407" w:rsidTr="0088137C">
        <w:tc>
          <w:tcPr>
            <w:tcW w:w="1396" w:type="dxa"/>
            <w:tcBorders>
              <w:right w:val="single" w:sz="6" w:space="0" w:color="000000"/>
            </w:tcBorders>
            <w:shd w:val="clear" w:color="auto" w:fill="auto"/>
          </w:tcPr>
          <w:p w:rsidR="00F62407" w:rsidRPr="00F62407" w:rsidRDefault="00F62407" w:rsidP="00F62407">
            <w:pPr>
              <w:pStyle w:val="BodyText"/>
              <w:rPr>
                <w:rStyle w:val="Strong"/>
              </w:rPr>
            </w:pPr>
            <w:r>
              <w:rPr>
                <w:rStyle w:val="Strong"/>
              </w:rPr>
              <w:t>Radrubrik</w:t>
            </w: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561" w:type="dxa"/>
            <w:shd w:val="clear" w:color="auto" w:fill="auto"/>
          </w:tcPr>
          <w:p w:rsidR="00F62407" w:rsidRPr="00F62407" w:rsidRDefault="00F62407" w:rsidP="00F62407">
            <w:pPr>
              <w:pStyle w:val="BodyText"/>
              <w:rPr>
                <w:rStyle w:val="Strong"/>
              </w:rPr>
            </w:pPr>
          </w:p>
        </w:tc>
        <w:tc>
          <w:tcPr>
            <w:tcW w:w="1648" w:type="dxa"/>
            <w:shd w:val="clear" w:color="auto" w:fill="auto"/>
          </w:tcPr>
          <w:p w:rsidR="00F62407" w:rsidRPr="00F62407" w:rsidRDefault="00F62407" w:rsidP="00F62407">
            <w:pPr>
              <w:pStyle w:val="BodyText"/>
              <w:rPr>
                <w:rStyle w:val="Strong"/>
              </w:rPr>
            </w:pPr>
          </w:p>
        </w:tc>
      </w:tr>
      <w:tr w:rsidR="00F62407" w:rsidRPr="00F62407" w:rsidTr="0088137C">
        <w:tc>
          <w:tcPr>
            <w:tcW w:w="1396" w:type="dxa"/>
            <w:tcBorders>
              <w:top w:val="single" w:sz="6" w:space="0" w:color="000000"/>
              <w:right w:val="single" w:sz="6" w:space="0" w:color="000000"/>
            </w:tcBorders>
            <w:shd w:val="clear" w:color="auto" w:fill="auto"/>
          </w:tcPr>
          <w:p w:rsidR="00F62407" w:rsidRPr="00F62407" w:rsidRDefault="00F62407" w:rsidP="00F62407">
            <w:pPr>
              <w:pStyle w:val="BodyText"/>
              <w:rPr>
                <w:rStyle w:val="Strong"/>
              </w:rPr>
            </w:pPr>
            <w:r>
              <w:rPr>
                <w:rStyle w:val="Strong"/>
              </w:rPr>
              <w:t>Radrubrik</w:t>
            </w:r>
          </w:p>
        </w:tc>
        <w:tc>
          <w:tcPr>
            <w:tcW w:w="1561" w:type="dxa"/>
            <w:tcBorders>
              <w:top w:val="single" w:sz="6" w:space="0" w:color="000000"/>
            </w:tcBorders>
            <w:shd w:val="clear" w:color="auto" w:fill="auto"/>
          </w:tcPr>
          <w:p w:rsidR="00F62407" w:rsidRPr="00F62407" w:rsidRDefault="00F62407" w:rsidP="00F62407">
            <w:pPr>
              <w:pStyle w:val="BodyText"/>
              <w:rPr>
                <w:rStyle w:val="Strong"/>
              </w:rPr>
            </w:pPr>
          </w:p>
        </w:tc>
        <w:tc>
          <w:tcPr>
            <w:tcW w:w="1561" w:type="dxa"/>
            <w:tcBorders>
              <w:top w:val="single" w:sz="6" w:space="0" w:color="000000"/>
            </w:tcBorders>
            <w:shd w:val="clear" w:color="auto" w:fill="auto"/>
          </w:tcPr>
          <w:p w:rsidR="00F62407" w:rsidRPr="00F62407" w:rsidRDefault="00F62407" w:rsidP="00F62407">
            <w:pPr>
              <w:pStyle w:val="BodyText"/>
              <w:rPr>
                <w:rStyle w:val="Strong"/>
              </w:rPr>
            </w:pPr>
          </w:p>
        </w:tc>
        <w:tc>
          <w:tcPr>
            <w:tcW w:w="1561" w:type="dxa"/>
            <w:tcBorders>
              <w:top w:val="single" w:sz="6" w:space="0" w:color="000000"/>
            </w:tcBorders>
            <w:shd w:val="clear" w:color="auto" w:fill="auto"/>
          </w:tcPr>
          <w:p w:rsidR="00F62407" w:rsidRPr="00F62407" w:rsidRDefault="00F62407" w:rsidP="00F62407">
            <w:pPr>
              <w:pStyle w:val="BodyText"/>
              <w:rPr>
                <w:rStyle w:val="Strong"/>
              </w:rPr>
            </w:pPr>
          </w:p>
        </w:tc>
        <w:tc>
          <w:tcPr>
            <w:tcW w:w="1561" w:type="dxa"/>
            <w:tcBorders>
              <w:top w:val="single" w:sz="6" w:space="0" w:color="000000"/>
            </w:tcBorders>
            <w:shd w:val="clear" w:color="auto" w:fill="auto"/>
          </w:tcPr>
          <w:p w:rsidR="00F62407" w:rsidRPr="00F62407" w:rsidRDefault="00F62407" w:rsidP="00F62407">
            <w:pPr>
              <w:pStyle w:val="BodyText"/>
              <w:rPr>
                <w:rStyle w:val="Strong"/>
              </w:rPr>
            </w:pPr>
          </w:p>
        </w:tc>
        <w:tc>
          <w:tcPr>
            <w:tcW w:w="1648" w:type="dxa"/>
            <w:tcBorders>
              <w:top w:val="single" w:sz="6" w:space="0" w:color="000000"/>
            </w:tcBorders>
            <w:shd w:val="clear" w:color="auto" w:fill="auto"/>
          </w:tcPr>
          <w:p w:rsidR="00F62407" w:rsidRPr="00F62407" w:rsidRDefault="00F62407" w:rsidP="00F62407">
            <w:pPr>
              <w:pStyle w:val="BodyText"/>
              <w:rPr>
                <w:rStyle w:val="Strong"/>
              </w:rPr>
            </w:pPr>
          </w:p>
        </w:tc>
      </w:tr>
    </w:tbl>
    <w:p w:rsidR="004F3DC6" w:rsidRDefault="003859FA" w:rsidP="004F3DC6">
      <w:pPr>
        <w:pStyle w:val="Bildtext"/>
      </w:pPr>
      <w:r>
        <w:t>Bildtext som beskriver bild eller tabell.</w:t>
      </w:r>
    </w:p>
    <w:p w:rsidR="004F3DC6" w:rsidRPr="004F3DC6" w:rsidRDefault="004F3DC6" w:rsidP="004F3DC6">
      <w:pPr>
        <w:pStyle w:val="BodyText"/>
      </w:pPr>
      <w:r w:rsidRPr="004F3DC6">
        <w:t xml:space="preserve">Lorem ipsum dolor sit amet, consetetur sadipscing elitr, sed diam nonumy eirmod tempor invidunt ut labore et dolore magna aliquyam erat, sed diam voluptua. </w:t>
      </w:r>
      <w:r w:rsidRPr="00D26530">
        <w:rPr>
          <w:lang w:val="en-GB"/>
        </w:rPr>
        <w:t>At vero eos et accusam et justo duo dolores et ea rebum. Stet clita kasd gubergren, no sea takimata sanctus est Lorem ipsum dolor sit amet.</w:t>
      </w:r>
    </w:p>
    <w:p w:rsidR="00F62407" w:rsidRPr="00F62407" w:rsidRDefault="004F3DC6" w:rsidP="004F3DC6">
      <w:pPr>
        <w:pStyle w:val="Heading2"/>
      </w:pPr>
      <w:bookmarkStart w:id="19" w:name="_Toc133311616"/>
      <w:bookmarkStart w:id="20" w:name="_Toc193271449"/>
      <w:r>
        <w:t>Citat</w:t>
      </w:r>
      <w:bookmarkEnd w:id="19"/>
      <w:bookmarkEnd w:id="20"/>
    </w:p>
    <w:p w:rsidR="00F62407" w:rsidRDefault="00E94BFC" w:rsidP="00F62407">
      <w:pPr>
        <w:pStyle w:val="BodyText"/>
        <w:rPr>
          <w:lang w:val="en-GB"/>
        </w:rPr>
      </w:pPr>
      <w:r w:rsidRPr="00E94BFC">
        <w:t>Brödtext</w:t>
      </w:r>
      <w:r>
        <w:t>.</w:t>
      </w:r>
      <w:r w:rsidRPr="00E94BFC">
        <w:t xml:space="preserve"> </w:t>
      </w:r>
      <w:r w:rsidR="00F62407" w:rsidRPr="00F62407">
        <w:t xml:space="preserve">Lorem ipsum dolor sit amet, consetetur sadipscing elitr, sed diam nonumy eirmod tempor invidunt ut labore et dolore magna aliquyam erat, sed diam voluptua. </w:t>
      </w:r>
      <w:r w:rsidR="00F62407" w:rsidRPr="00E94BFC">
        <w:t>At vero eos et accusam et justo duo dolores et ea rebum. Stet clita kasd gubergren, no sea takimat</w:t>
      </w:r>
      <w:r w:rsidR="00F62407" w:rsidRPr="00D26530">
        <w:rPr>
          <w:lang w:val="en-GB"/>
        </w:rPr>
        <w:t>a sanctus est Lorem ipsum dolor sit amet.</w:t>
      </w:r>
    </w:p>
    <w:p w:rsidR="00B36608" w:rsidRDefault="00E94BFC" w:rsidP="003859FA">
      <w:pPr>
        <w:pStyle w:val="Citat"/>
        <w:rPr>
          <w:lang w:val="en-GB"/>
        </w:rPr>
      </w:pPr>
      <w:r>
        <w:t>Citat</w:t>
      </w:r>
      <w:r w:rsidR="00B36608" w:rsidRPr="00B36608">
        <w:t xml:space="preserve">. </w:t>
      </w:r>
      <w:r w:rsidR="00D255FD">
        <w:t xml:space="preserve">Används när man lyfter ur en text ur en annan källa eller citerar något som sagts. </w:t>
      </w:r>
      <w:r w:rsidR="00B36608" w:rsidRPr="00B36608">
        <w:t xml:space="preserve">Lorem ipsum dolor sit amet, consetetur sadipscing elitr, sed diam nonumy eirmod tempor invidunt ut labore et dolore magna aliquyam erat, sed diam voluptua. </w:t>
      </w:r>
      <w:r w:rsidR="00B36608" w:rsidRPr="00D26530">
        <w:rPr>
          <w:lang w:val="en-GB"/>
        </w:rPr>
        <w:t>At vero eos et accusam et justo duo dolores et ea rebum. Stet clita kasd gubergren, no sea takimata sanctus est Lorem ipsum dolor sit amet.</w:t>
      </w:r>
    </w:p>
    <w:p w:rsidR="00A001A7" w:rsidRDefault="00A001A7" w:rsidP="00A001A7">
      <w:pPr>
        <w:pStyle w:val="BodyText"/>
        <w:rPr>
          <w:lang w:val="en-GB"/>
        </w:rPr>
      </w:pPr>
      <w:r w:rsidRPr="00B36608">
        <w:t xml:space="preserve">Stycke med brödtext. Lorem ipsum dolor sit amet, consetetur sadipscing elitr, sed diam nonumy eirmod tempor invidunt ut labore et dolore magna aliquyam erat, sed diam voluptua. </w:t>
      </w:r>
      <w:r w:rsidRPr="00D26530">
        <w:rPr>
          <w:lang w:val="en-GB"/>
        </w:rPr>
        <w:t>At vero eos et accusam et justo duo dolores et ea rebum. Stet clita kasd gubergren, no sea takimata sanctus est Lorem ipsum dolor sit amet.</w:t>
      </w:r>
    </w:p>
    <w:p w:rsidR="004F3DC6" w:rsidRPr="004F3DC6" w:rsidRDefault="004F3DC6" w:rsidP="004F3DC6">
      <w:pPr>
        <w:pStyle w:val="Heading2"/>
        <w:rPr>
          <w:lang w:val="en-GB"/>
        </w:rPr>
      </w:pPr>
      <w:bookmarkStart w:id="21" w:name="_Toc133311617"/>
      <w:bookmarkStart w:id="22" w:name="_Toc193271450"/>
      <w:r>
        <w:rPr>
          <w:lang w:val="en-GB"/>
        </w:rPr>
        <w:t>Punktlistor</w:t>
      </w:r>
      <w:bookmarkEnd w:id="21"/>
      <w:bookmarkEnd w:id="22"/>
    </w:p>
    <w:p w:rsidR="00745654" w:rsidRDefault="004F3DC6" w:rsidP="00FA1057">
      <w:pPr>
        <w:pStyle w:val="BodyText"/>
      </w:pPr>
      <w:r w:rsidRPr="004F3DC6">
        <w:rPr>
          <w:lang w:val="en-GB"/>
        </w:rPr>
        <w:t>Brödtext. Lorem ipsum dolor sit amet, consetetur sadipscing elitr, sed diam nonumy eirmod tempor invidunt ut labore et dolore magna aliquyam erat, sed diam voluptua. At vero eos et accusam et justo duo dolores et ea rebum. Stet clita kasd gubergren, no sea takimat</w:t>
      </w:r>
      <w:r w:rsidRPr="00D26530">
        <w:rPr>
          <w:lang w:val="en-GB"/>
        </w:rPr>
        <w:t>a sanctus est Lorem ipsum dolor sit amet.</w:t>
      </w:r>
    </w:p>
    <w:p w:rsidR="00745654" w:rsidRDefault="00A96CE0" w:rsidP="006073BC">
      <w:pPr>
        <w:numPr>
          <w:ilvl w:val="0"/>
          <w:numId w:val="8"/>
        </w:numPr>
      </w:pPr>
      <w:r>
        <w:t>Första</w:t>
      </w:r>
      <w:r w:rsidR="00745654">
        <w:t xml:space="preserve"> punkten</w:t>
      </w:r>
    </w:p>
    <w:p w:rsidR="00A96CE0" w:rsidRDefault="00A96CE0" w:rsidP="006073BC">
      <w:pPr>
        <w:numPr>
          <w:ilvl w:val="0"/>
          <w:numId w:val="8"/>
        </w:numPr>
      </w:pPr>
      <w:r>
        <w:t>Andra punkten</w:t>
      </w:r>
    </w:p>
    <w:p w:rsidR="00745654" w:rsidRPr="00745654" w:rsidRDefault="00F72640" w:rsidP="006073BC">
      <w:pPr>
        <w:numPr>
          <w:ilvl w:val="0"/>
          <w:numId w:val="8"/>
        </w:numPr>
        <w:rPr>
          <w:lang w:val="en-GB"/>
        </w:rPr>
      </w:pPr>
      <w:r>
        <w:lastRenderedPageBreak/>
        <w:t>Tredje punkten h</w:t>
      </w:r>
      <w:r w:rsidR="00745654">
        <w:t xml:space="preserve">ar </w:t>
      </w:r>
      <w:r w:rsidR="00A96CE0">
        <w:t xml:space="preserve">här </w:t>
      </w:r>
      <w:r>
        <w:t>fler</w:t>
      </w:r>
      <w:r w:rsidR="00745654">
        <w:t xml:space="preserve"> rad</w:t>
      </w:r>
      <w:r>
        <w:t>er</w:t>
      </w:r>
      <w:r w:rsidR="00745654">
        <w:t xml:space="preserve"> med text </w:t>
      </w:r>
      <w:r w:rsidR="00745654" w:rsidRPr="00745654">
        <w:t xml:space="preserve">Lorem ipsum dolor sit amet, consetetur sadipscing elitr, sed diam nonumy eirmod tempor invidunt ut labore et dolore magna aliquyam erat, sed diam voluptua. </w:t>
      </w:r>
      <w:r w:rsidR="00745654" w:rsidRPr="00745654">
        <w:rPr>
          <w:lang w:val="en-GB"/>
        </w:rPr>
        <w:t xml:space="preserve">At vero eos et accusam et justo duo dolores et ea rebum. Stet clita kasd gubergren, no sea takimata sanctus est Lorem ipsum dolor sit amet. </w:t>
      </w:r>
    </w:p>
    <w:p w:rsidR="00745654" w:rsidRDefault="00745654" w:rsidP="006073BC">
      <w:pPr>
        <w:numPr>
          <w:ilvl w:val="0"/>
          <w:numId w:val="8"/>
        </w:numPr>
      </w:pPr>
      <w:r>
        <w:t>Fjärde punkten</w:t>
      </w:r>
    </w:p>
    <w:p w:rsidR="004F3DC6" w:rsidRDefault="004F3DC6" w:rsidP="004F3DC6">
      <w:pPr>
        <w:pStyle w:val="BodyText"/>
        <w:rPr>
          <w:lang w:val="en-GB"/>
        </w:rPr>
      </w:pPr>
      <w:r w:rsidRPr="00B36608">
        <w:t xml:space="preserve">Stycke med brödtext. Lorem ipsum dolor sit amet, consetetur sadipscing elitr, sed diam nonumy eirmod tempor invidunt ut labore et dolore magna aliquyam erat, sed diam voluptua. </w:t>
      </w:r>
      <w:r w:rsidRPr="00D26530">
        <w:rPr>
          <w:lang w:val="en-GB"/>
        </w:rPr>
        <w:t>At vero eos et accusam et justo duo dolores et ea rebum. Stet clita kasd gubergren, no sea takimata sanctus est Lorem ipsum dolor sit amet.</w:t>
      </w:r>
    </w:p>
    <w:p w:rsidR="004F3DC6" w:rsidRPr="004F3DC6" w:rsidRDefault="004F3DC6" w:rsidP="004F3DC6">
      <w:pPr>
        <w:pStyle w:val="Heading2"/>
        <w:rPr>
          <w:lang w:val="en-GB"/>
        </w:rPr>
      </w:pPr>
      <w:bookmarkStart w:id="23" w:name="_Toc133311618"/>
      <w:bookmarkStart w:id="24" w:name="_Toc193271451"/>
      <w:r>
        <w:rPr>
          <w:lang w:val="en-GB"/>
        </w:rPr>
        <w:t>Numrerade listor</w:t>
      </w:r>
      <w:bookmarkEnd w:id="23"/>
      <w:bookmarkEnd w:id="24"/>
    </w:p>
    <w:p w:rsidR="004F3DC6" w:rsidRDefault="004F3DC6" w:rsidP="004F3DC6">
      <w:pPr>
        <w:pStyle w:val="BodyText"/>
        <w:rPr>
          <w:lang w:val="en-GB"/>
        </w:rPr>
      </w:pPr>
      <w:r w:rsidRPr="004F3DC6">
        <w:rPr>
          <w:lang w:val="en-GB"/>
        </w:rPr>
        <w:t>Brödtext. Lorem ipsum dolor sit amet, consetetur sadipscing elitr, sed diam nonumy eirmod tempor invidunt ut labore et dolore magna aliquyam erat, sed diam voluptua. At vero eos et accusam et justo duo dolores et ea rebum. Stet clita kasd gubergren, no sea takimat</w:t>
      </w:r>
      <w:r w:rsidRPr="00D26530">
        <w:rPr>
          <w:lang w:val="en-GB"/>
        </w:rPr>
        <w:t>a sanctus est Lorem ipsum dolor sit amet.</w:t>
      </w:r>
    </w:p>
    <w:p w:rsidR="00745654" w:rsidRPr="00FA1057" w:rsidRDefault="00745654" w:rsidP="006073BC">
      <w:pPr>
        <w:numPr>
          <w:ilvl w:val="0"/>
          <w:numId w:val="5"/>
        </w:numPr>
      </w:pPr>
      <w:r>
        <w:t>Första punkten</w:t>
      </w:r>
    </w:p>
    <w:p w:rsidR="00745654" w:rsidRPr="00FA1057" w:rsidRDefault="00745654" w:rsidP="006073BC">
      <w:pPr>
        <w:numPr>
          <w:ilvl w:val="0"/>
          <w:numId w:val="5"/>
        </w:numPr>
      </w:pPr>
      <w:r>
        <w:t>Andra punkten</w:t>
      </w:r>
    </w:p>
    <w:p w:rsidR="00745654" w:rsidRPr="00FA1057" w:rsidRDefault="00745654" w:rsidP="006073BC">
      <w:pPr>
        <w:numPr>
          <w:ilvl w:val="0"/>
          <w:numId w:val="5"/>
        </w:numPr>
        <w:rPr>
          <w:lang w:val="en-GB"/>
        </w:rPr>
      </w:pPr>
      <w:r>
        <w:t xml:space="preserve">Tredje punkten med lite mer text. </w:t>
      </w:r>
      <w:r w:rsidRPr="00745654">
        <w:t>Lorem ipsum dolor sit amet, consetetur sadipscing elitr, sed diam nonumy eirmod tempor invidunt ut labore et dolore magna aliquyam erat, sed diam voluptua. At vero eos et accusam et justo duo dolores et ea rebum. Stet clita kasd gubergren, no sea takimat</w:t>
      </w:r>
      <w:r w:rsidRPr="00745654">
        <w:rPr>
          <w:lang w:val="en-GB"/>
        </w:rPr>
        <w:t xml:space="preserve">a sanctus est Lorem ipsum dolor sit amet. </w:t>
      </w:r>
    </w:p>
    <w:p w:rsidR="00745654" w:rsidRPr="00FA1057" w:rsidRDefault="00745654" w:rsidP="006073BC">
      <w:pPr>
        <w:numPr>
          <w:ilvl w:val="0"/>
          <w:numId w:val="5"/>
        </w:numPr>
      </w:pPr>
      <w:r>
        <w:t>Fjärde punkten</w:t>
      </w:r>
    </w:p>
    <w:p w:rsidR="00A96CE0" w:rsidRDefault="004F3DC6" w:rsidP="00A96CE0">
      <w:pPr>
        <w:pStyle w:val="BodyText"/>
        <w:rPr>
          <w:lang w:val="en-GB"/>
        </w:rPr>
      </w:pPr>
      <w:r w:rsidRPr="00B36608">
        <w:t>Stycke</w:t>
      </w:r>
      <w:r w:rsidR="0032713F">
        <w:rPr>
          <w:rStyle w:val="FootnoteReference"/>
        </w:rPr>
        <w:footnoteReference w:id="1"/>
      </w:r>
      <w:r w:rsidRPr="00B36608">
        <w:t xml:space="preserve"> med</w:t>
      </w:r>
      <w:r w:rsidR="0032713F">
        <w:rPr>
          <w:rStyle w:val="FootnoteReference"/>
        </w:rPr>
        <w:footnoteReference w:id="2"/>
      </w:r>
      <w:r w:rsidRPr="00B36608">
        <w:t xml:space="preserve"> brödtext</w:t>
      </w:r>
      <w:r w:rsidR="0032713F">
        <w:rPr>
          <w:rStyle w:val="FootnoteReference"/>
        </w:rPr>
        <w:footnoteReference w:id="3"/>
      </w:r>
      <w:r w:rsidRPr="00B36608">
        <w:t xml:space="preserve">. Lorem ipsum dolor sit amet, consetetur sadipscing elitr, sed diam nonumy eirmod tempor invidunt ut labore et dolore magna aliquyam erat, sed diam voluptua. </w:t>
      </w:r>
      <w:r w:rsidRPr="00D26530">
        <w:rPr>
          <w:lang w:val="en-GB"/>
        </w:rPr>
        <w:t>At vero eos et accusam et justo duo dolores et ea rebum. Stet clita kasd gubergren, no sea takimata sanctus est Lorem ipsum dolor sit amet.</w:t>
      </w:r>
      <w:bookmarkStart w:id="25" w:name="_Toc133311608"/>
      <w:r w:rsidR="00A96CE0" w:rsidRPr="00A96CE0">
        <w:rPr>
          <w:lang w:val="en-GB"/>
        </w:rPr>
        <w:t xml:space="preserve"> </w:t>
      </w:r>
    </w:p>
    <w:p w:rsidR="00A96CE0" w:rsidRDefault="00A96CE0" w:rsidP="00A96CE0">
      <w:pPr>
        <w:pStyle w:val="Heading1"/>
      </w:pPr>
      <w:bookmarkStart w:id="26" w:name="_Toc193271452"/>
      <w:r>
        <w:lastRenderedPageBreak/>
        <w:t>Följande format finns:</w:t>
      </w:r>
      <w:bookmarkEnd w:id="25"/>
      <w:bookmarkEnd w:id="26"/>
    </w:p>
    <w:p w:rsidR="00A96CE0" w:rsidRDefault="00A96CE0" w:rsidP="00A96CE0">
      <w:pPr>
        <w:pStyle w:val="Heading1"/>
      </w:pPr>
      <w:bookmarkStart w:id="27" w:name="_Toc133311609"/>
      <w:bookmarkStart w:id="28" w:name="_Toc193271453"/>
      <w:r w:rsidRPr="00B36608">
        <w:t>Rubrik</w:t>
      </w:r>
      <w:r>
        <w:t xml:space="preserve"> 1</w:t>
      </w:r>
      <w:bookmarkEnd w:id="27"/>
      <w:bookmarkEnd w:id="28"/>
    </w:p>
    <w:p w:rsidR="00A96CE0" w:rsidRDefault="00A96CE0" w:rsidP="00A96CE0">
      <w:pPr>
        <w:pStyle w:val="Heading2"/>
      </w:pPr>
      <w:bookmarkStart w:id="29" w:name="_Toc133311610"/>
      <w:bookmarkStart w:id="30" w:name="_Toc193271454"/>
      <w:r>
        <w:t>Rubrik 2</w:t>
      </w:r>
      <w:bookmarkEnd w:id="29"/>
      <w:bookmarkEnd w:id="30"/>
    </w:p>
    <w:p w:rsidR="00A96CE0" w:rsidRDefault="00A96CE0" w:rsidP="00A96CE0">
      <w:pPr>
        <w:pStyle w:val="Heading3"/>
      </w:pPr>
      <w:bookmarkStart w:id="31" w:name="_Toc133311611"/>
      <w:bookmarkStart w:id="32" w:name="_Toc193271455"/>
      <w:r>
        <w:t>Rubrik 3</w:t>
      </w:r>
      <w:bookmarkEnd w:id="31"/>
      <w:bookmarkEnd w:id="32"/>
    </w:p>
    <w:p w:rsidR="00A96CE0" w:rsidRDefault="00A96CE0" w:rsidP="00A96CE0">
      <w:pPr>
        <w:pStyle w:val="Heading4"/>
      </w:pPr>
      <w:r>
        <w:t>Rubrik 4</w:t>
      </w:r>
    </w:p>
    <w:p w:rsidR="00A96CE0" w:rsidRDefault="00A96CE0" w:rsidP="00A96CE0">
      <w:pPr>
        <w:pStyle w:val="BodyText"/>
      </w:pPr>
      <w:r>
        <w:t>Brödtext</w:t>
      </w:r>
    </w:p>
    <w:p w:rsidR="00A96CE0" w:rsidRDefault="00A96CE0" w:rsidP="00A96CE0">
      <w:pPr>
        <w:pStyle w:val="Citat"/>
      </w:pPr>
      <w:r>
        <w:t>Citat</w:t>
      </w:r>
    </w:p>
    <w:p w:rsidR="00A96CE0" w:rsidRDefault="00A96CE0" w:rsidP="00A96CE0">
      <w:pPr>
        <w:pStyle w:val="Bildtext"/>
      </w:pPr>
      <w:r>
        <w:t>Bildtext</w:t>
      </w:r>
    </w:p>
    <w:p w:rsidR="007F1A5D" w:rsidRDefault="007F1A5D" w:rsidP="007F1A5D">
      <w:pPr>
        <w:pStyle w:val="FootnoteText"/>
      </w:pPr>
      <w:r>
        <w:t>Fotnotstext</w:t>
      </w:r>
    </w:p>
    <w:p w:rsidR="00A96CE0" w:rsidRDefault="00A96CE0" w:rsidP="00A96CE0">
      <w:pPr>
        <w:pStyle w:val="Ingress"/>
      </w:pPr>
      <w:r>
        <w:t>Ingress</w:t>
      </w:r>
    </w:p>
    <w:p w:rsidR="00A96CE0" w:rsidRDefault="00A96CE0" w:rsidP="00A96CE0">
      <w:pPr>
        <w:pStyle w:val="Citat"/>
      </w:pPr>
      <w:r w:rsidRPr="007F1A5D">
        <w:rPr>
          <w:rStyle w:val="PageNumber"/>
        </w:rPr>
        <w:t>Sidnummer</w:t>
      </w:r>
    </w:p>
    <w:p w:rsidR="00A96CE0" w:rsidRDefault="00A96CE0" w:rsidP="00A96CE0">
      <w:pPr>
        <w:pStyle w:val="BodyText"/>
        <w:numPr>
          <w:ilvl w:val="0"/>
          <w:numId w:val="2"/>
        </w:numPr>
      </w:pPr>
      <w:r>
        <w:t>Numrerad lista</w:t>
      </w:r>
    </w:p>
    <w:p w:rsidR="00A96CE0" w:rsidRPr="00F420C0" w:rsidRDefault="00A96CE0" w:rsidP="00A96CE0">
      <w:pPr>
        <w:pStyle w:val="BodyText"/>
        <w:numPr>
          <w:ilvl w:val="0"/>
          <w:numId w:val="7"/>
        </w:numPr>
      </w:pPr>
      <w:r>
        <w:t>Punktlista</w:t>
      </w:r>
    </w:p>
    <w:p w:rsidR="00A74CEB" w:rsidRDefault="00A74CEB" w:rsidP="00D26530">
      <w:pPr>
        <w:pStyle w:val="BodyText"/>
        <w:rPr>
          <w:lang w:val="en-GB"/>
        </w:rPr>
        <w:sectPr w:rsidR="00A74CEB" w:rsidSect="00723E13">
          <w:headerReference w:type="default" r:id="rId12"/>
          <w:footerReference w:type="default" r:id="rId13"/>
          <w:headerReference w:type="first" r:id="rId14"/>
          <w:footerReference w:type="first" r:id="rId15"/>
          <w:pgSz w:w="11906" w:h="16838" w:code="9"/>
          <w:pgMar w:top="1134" w:right="1701" w:bottom="1701" w:left="1701" w:header="709" w:footer="1259" w:gutter="0"/>
          <w:pgNumType w:start="0"/>
          <w:cols w:space="708"/>
          <w:titlePg/>
          <w:docGrid w:linePitch="360"/>
        </w:sectPr>
      </w:pPr>
    </w:p>
    <w:p w:rsidR="00C94685" w:rsidRPr="00D26530" w:rsidRDefault="00C94685" w:rsidP="00D26530">
      <w:pPr>
        <w:pStyle w:val="BodyText"/>
        <w:rPr>
          <w:lang w:val="en-GB"/>
        </w:rPr>
      </w:pPr>
    </w:p>
    <w:sectPr w:rsidR="00C94685" w:rsidRPr="00D26530" w:rsidSect="003A3353">
      <w:headerReference w:type="first" r:id="rId16"/>
      <w:footerReference w:type="first" r:id="rId17"/>
      <w:pgSz w:w="11906" w:h="16838" w:code="9"/>
      <w:pgMar w:top="1134" w:right="1646" w:bottom="1701" w:left="1440" w:header="540" w:footer="143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6CC" w:rsidRDefault="004A26CC">
      <w:r>
        <w:separator/>
      </w:r>
    </w:p>
  </w:endnote>
  <w:endnote w:type="continuationSeparator" w:id="0">
    <w:p w:rsidR="004A26CC" w:rsidRDefault="004A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B44" w:rsidRDefault="00152B44" w:rsidP="00E27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2B44" w:rsidRDefault="00152B44" w:rsidP="00C61F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B44" w:rsidRDefault="00152B44" w:rsidP="00E27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67C8">
      <w:rPr>
        <w:rStyle w:val="PageNumber"/>
        <w:noProof/>
      </w:rPr>
      <w:t>2</w:t>
    </w:r>
    <w:r>
      <w:rPr>
        <w:rStyle w:val="PageNumber"/>
      </w:rPr>
      <w:fldChar w:fldCharType="end"/>
    </w:r>
  </w:p>
  <w:p w:rsidR="00152B44" w:rsidRDefault="00152B44" w:rsidP="00C61F0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35C" w:rsidRDefault="004A26CC" w:rsidP="00A91CA3">
    <w:pPr>
      <w:pStyle w:val="Framsidestext"/>
    </w:pPr>
    <w:r>
      <w:rPr>
        <w:noProof/>
      </w:rPr>
      <mc:AlternateContent>
        <mc:Choice Requires="wpg">
          <w:drawing>
            <wp:anchor distT="0" distB="0" distL="114300" distR="114300" simplePos="0" relativeHeight="251657216" behindDoc="0" locked="0" layoutInCell="1" allowOverlap="1">
              <wp:simplePos x="0" y="0"/>
              <wp:positionH relativeFrom="column">
                <wp:posOffset>4737735</wp:posOffset>
              </wp:positionH>
              <wp:positionV relativeFrom="paragraph">
                <wp:posOffset>211455</wp:posOffset>
              </wp:positionV>
              <wp:extent cx="1485900" cy="1238250"/>
              <wp:effectExtent l="3810" t="1905" r="5715" b="7620"/>
              <wp:wrapNone/>
              <wp:docPr id="6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238250"/>
                        <a:chOff x="7641" y="13692"/>
                        <a:chExt cx="2520" cy="2100"/>
                      </a:xfrm>
                    </wpg:grpSpPr>
                    <wps:wsp>
                      <wps:cNvPr id="66" name="Freeform 6"/>
                      <wps:cNvSpPr>
                        <a:spLocks/>
                      </wps:cNvSpPr>
                      <wps:spPr bwMode="auto">
                        <a:xfrm>
                          <a:off x="7646" y="15056"/>
                          <a:ext cx="219" cy="334"/>
                        </a:xfrm>
                        <a:custGeom>
                          <a:avLst/>
                          <a:gdLst>
                            <a:gd name="T0" fmla="*/ 37 w 219"/>
                            <a:gd name="T1" fmla="*/ 246 h 334"/>
                            <a:gd name="T2" fmla="*/ 37 w 219"/>
                            <a:gd name="T3" fmla="*/ 291 h 334"/>
                            <a:gd name="T4" fmla="*/ 67 w 219"/>
                            <a:gd name="T5" fmla="*/ 299 h 334"/>
                            <a:gd name="T6" fmla="*/ 100 w 219"/>
                            <a:gd name="T7" fmla="*/ 303 h 334"/>
                            <a:gd name="T8" fmla="*/ 117 w 219"/>
                            <a:gd name="T9" fmla="*/ 301 h 334"/>
                            <a:gd name="T10" fmla="*/ 146 w 219"/>
                            <a:gd name="T11" fmla="*/ 294 h 334"/>
                            <a:gd name="T12" fmla="*/ 166 w 219"/>
                            <a:gd name="T13" fmla="*/ 278 h 334"/>
                            <a:gd name="T14" fmla="*/ 176 w 219"/>
                            <a:gd name="T15" fmla="*/ 256 h 334"/>
                            <a:gd name="T16" fmla="*/ 178 w 219"/>
                            <a:gd name="T17" fmla="*/ 242 h 334"/>
                            <a:gd name="T18" fmla="*/ 176 w 219"/>
                            <a:gd name="T19" fmla="*/ 227 h 334"/>
                            <a:gd name="T20" fmla="*/ 169 w 219"/>
                            <a:gd name="T21" fmla="*/ 216 h 334"/>
                            <a:gd name="T22" fmla="*/ 149 w 219"/>
                            <a:gd name="T23" fmla="*/ 199 h 334"/>
                            <a:gd name="T24" fmla="*/ 121 w 219"/>
                            <a:gd name="T25" fmla="*/ 187 h 334"/>
                            <a:gd name="T26" fmla="*/ 72 w 219"/>
                            <a:gd name="T27" fmla="*/ 172 h 334"/>
                            <a:gd name="T28" fmla="*/ 40 w 219"/>
                            <a:gd name="T29" fmla="*/ 160 h 334"/>
                            <a:gd name="T30" fmla="*/ 17 w 219"/>
                            <a:gd name="T31" fmla="*/ 140 h 334"/>
                            <a:gd name="T32" fmla="*/ 7 w 219"/>
                            <a:gd name="T33" fmla="*/ 127 h 334"/>
                            <a:gd name="T34" fmla="*/ 2 w 219"/>
                            <a:gd name="T35" fmla="*/ 110 h 334"/>
                            <a:gd name="T36" fmla="*/ 0 w 219"/>
                            <a:gd name="T37" fmla="*/ 92 h 334"/>
                            <a:gd name="T38" fmla="*/ 2 w 219"/>
                            <a:gd name="T39" fmla="*/ 75 h 334"/>
                            <a:gd name="T40" fmla="*/ 12 w 219"/>
                            <a:gd name="T41" fmla="*/ 45 h 334"/>
                            <a:gd name="T42" fmla="*/ 23 w 219"/>
                            <a:gd name="T43" fmla="*/ 30 h 334"/>
                            <a:gd name="T44" fmla="*/ 39 w 219"/>
                            <a:gd name="T45" fmla="*/ 18 h 334"/>
                            <a:gd name="T46" fmla="*/ 60 w 219"/>
                            <a:gd name="T47" fmla="*/ 8 h 334"/>
                            <a:gd name="T48" fmla="*/ 87 w 219"/>
                            <a:gd name="T49" fmla="*/ 1 h 334"/>
                            <a:gd name="T50" fmla="*/ 119 w 219"/>
                            <a:gd name="T51" fmla="*/ 0 h 334"/>
                            <a:gd name="T52" fmla="*/ 141 w 219"/>
                            <a:gd name="T53" fmla="*/ 0 h 334"/>
                            <a:gd name="T54" fmla="*/ 188 w 219"/>
                            <a:gd name="T55" fmla="*/ 8 h 334"/>
                            <a:gd name="T56" fmla="*/ 206 w 219"/>
                            <a:gd name="T57" fmla="*/ 80 h 334"/>
                            <a:gd name="T58" fmla="*/ 171 w 219"/>
                            <a:gd name="T59" fmla="*/ 40 h 334"/>
                            <a:gd name="T60" fmla="*/ 159 w 219"/>
                            <a:gd name="T61" fmla="*/ 37 h 334"/>
                            <a:gd name="T62" fmla="*/ 116 w 219"/>
                            <a:gd name="T63" fmla="*/ 30 h 334"/>
                            <a:gd name="T64" fmla="*/ 104 w 219"/>
                            <a:gd name="T65" fmla="*/ 32 h 334"/>
                            <a:gd name="T66" fmla="*/ 77 w 219"/>
                            <a:gd name="T67" fmla="*/ 37 h 334"/>
                            <a:gd name="T68" fmla="*/ 57 w 219"/>
                            <a:gd name="T69" fmla="*/ 50 h 334"/>
                            <a:gd name="T70" fmla="*/ 44 w 219"/>
                            <a:gd name="T71" fmla="*/ 72 h 334"/>
                            <a:gd name="T72" fmla="*/ 42 w 219"/>
                            <a:gd name="T73" fmla="*/ 87 h 334"/>
                            <a:gd name="T74" fmla="*/ 44 w 219"/>
                            <a:gd name="T75" fmla="*/ 100 h 334"/>
                            <a:gd name="T76" fmla="*/ 50 w 219"/>
                            <a:gd name="T77" fmla="*/ 112 h 334"/>
                            <a:gd name="T78" fmla="*/ 70 w 219"/>
                            <a:gd name="T79" fmla="*/ 129 h 334"/>
                            <a:gd name="T80" fmla="*/ 99 w 219"/>
                            <a:gd name="T81" fmla="*/ 139 h 334"/>
                            <a:gd name="T82" fmla="*/ 147 w 219"/>
                            <a:gd name="T83" fmla="*/ 152 h 334"/>
                            <a:gd name="T84" fmla="*/ 179 w 219"/>
                            <a:gd name="T85" fmla="*/ 165 h 334"/>
                            <a:gd name="T86" fmla="*/ 204 w 219"/>
                            <a:gd name="T87" fmla="*/ 185 h 334"/>
                            <a:gd name="T88" fmla="*/ 213 w 219"/>
                            <a:gd name="T89" fmla="*/ 199 h 334"/>
                            <a:gd name="T90" fmla="*/ 218 w 219"/>
                            <a:gd name="T91" fmla="*/ 216 h 334"/>
                            <a:gd name="T92" fmla="*/ 219 w 219"/>
                            <a:gd name="T93" fmla="*/ 237 h 334"/>
                            <a:gd name="T94" fmla="*/ 219 w 219"/>
                            <a:gd name="T95" fmla="*/ 249 h 334"/>
                            <a:gd name="T96" fmla="*/ 214 w 219"/>
                            <a:gd name="T97" fmla="*/ 272 h 334"/>
                            <a:gd name="T98" fmla="*/ 204 w 219"/>
                            <a:gd name="T99" fmla="*/ 291 h 334"/>
                            <a:gd name="T100" fmla="*/ 189 w 219"/>
                            <a:gd name="T101" fmla="*/ 306 h 334"/>
                            <a:gd name="T102" fmla="*/ 172 w 219"/>
                            <a:gd name="T103" fmla="*/ 318 h 334"/>
                            <a:gd name="T104" fmla="*/ 142 w 219"/>
                            <a:gd name="T105" fmla="*/ 328 h 334"/>
                            <a:gd name="T106" fmla="*/ 97 w 219"/>
                            <a:gd name="T107" fmla="*/ 334 h 334"/>
                            <a:gd name="T108" fmla="*/ 77 w 219"/>
                            <a:gd name="T109" fmla="*/ 333 h 334"/>
                            <a:gd name="T110" fmla="*/ 35 w 219"/>
                            <a:gd name="T111" fmla="*/ 328 h 334"/>
                            <a:gd name="T112" fmla="*/ 0 w 219"/>
                            <a:gd name="T113" fmla="*/ 246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9" h="334">
                              <a:moveTo>
                                <a:pt x="0" y="246"/>
                              </a:moveTo>
                              <a:lnTo>
                                <a:pt x="37" y="246"/>
                              </a:lnTo>
                              <a:lnTo>
                                <a:pt x="37" y="291"/>
                              </a:lnTo>
                              <a:lnTo>
                                <a:pt x="37" y="291"/>
                              </a:lnTo>
                              <a:lnTo>
                                <a:pt x="50" y="296"/>
                              </a:lnTo>
                              <a:lnTo>
                                <a:pt x="67" y="299"/>
                              </a:lnTo>
                              <a:lnTo>
                                <a:pt x="84" y="301"/>
                              </a:lnTo>
                              <a:lnTo>
                                <a:pt x="100" y="303"/>
                              </a:lnTo>
                              <a:lnTo>
                                <a:pt x="100" y="303"/>
                              </a:lnTo>
                              <a:lnTo>
                                <a:pt x="117" y="301"/>
                              </a:lnTo>
                              <a:lnTo>
                                <a:pt x="132" y="298"/>
                              </a:lnTo>
                              <a:lnTo>
                                <a:pt x="146" y="294"/>
                              </a:lnTo>
                              <a:lnTo>
                                <a:pt x="156" y="288"/>
                              </a:lnTo>
                              <a:lnTo>
                                <a:pt x="166" y="278"/>
                              </a:lnTo>
                              <a:lnTo>
                                <a:pt x="172" y="267"/>
                              </a:lnTo>
                              <a:lnTo>
                                <a:pt x="176" y="256"/>
                              </a:lnTo>
                              <a:lnTo>
                                <a:pt x="178" y="242"/>
                              </a:lnTo>
                              <a:lnTo>
                                <a:pt x="178" y="242"/>
                              </a:lnTo>
                              <a:lnTo>
                                <a:pt x="178" y="234"/>
                              </a:lnTo>
                              <a:lnTo>
                                <a:pt x="176" y="227"/>
                              </a:lnTo>
                              <a:lnTo>
                                <a:pt x="172" y="221"/>
                              </a:lnTo>
                              <a:lnTo>
                                <a:pt x="169" y="216"/>
                              </a:lnTo>
                              <a:lnTo>
                                <a:pt x="161" y="206"/>
                              </a:lnTo>
                              <a:lnTo>
                                <a:pt x="149" y="199"/>
                              </a:lnTo>
                              <a:lnTo>
                                <a:pt x="136" y="192"/>
                              </a:lnTo>
                              <a:lnTo>
                                <a:pt x="121" y="187"/>
                              </a:lnTo>
                              <a:lnTo>
                                <a:pt x="89" y="177"/>
                              </a:lnTo>
                              <a:lnTo>
                                <a:pt x="72" y="172"/>
                              </a:lnTo>
                              <a:lnTo>
                                <a:pt x="55" y="167"/>
                              </a:lnTo>
                              <a:lnTo>
                                <a:pt x="40" y="160"/>
                              </a:lnTo>
                              <a:lnTo>
                                <a:pt x="27" y="152"/>
                              </a:lnTo>
                              <a:lnTo>
                                <a:pt x="17" y="140"/>
                              </a:lnTo>
                              <a:lnTo>
                                <a:pt x="12" y="134"/>
                              </a:lnTo>
                              <a:lnTo>
                                <a:pt x="7" y="127"/>
                              </a:lnTo>
                              <a:lnTo>
                                <a:pt x="3" y="120"/>
                              </a:lnTo>
                              <a:lnTo>
                                <a:pt x="2" y="110"/>
                              </a:lnTo>
                              <a:lnTo>
                                <a:pt x="0" y="102"/>
                              </a:lnTo>
                              <a:lnTo>
                                <a:pt x="0" y="92"/>
                              </a:lnTo>
                              <a:lnTo>
                                <a:pt x="0" y="92"/>
                              </a:lnTo>
                              <a:lnTo>
                                <a:pt x="2" y="75"/>
                              </a:lnTo>
                              <a:lnTo>
                                <a:pt x="5" y="60"/>
                              </a:lnTo>
                              <a:lnTo>
                                <a:pt x="12" y="45"/>
                              </a:lnTo>
                              <a:lnTo>
                                <a:pt x="17" y="37"/>
                              </a:lnTo>
                              <a:lnTo>
                                <a:pt x="23" y="30"/>
                              </a:lnTo>
                              <a:lnTo>
                                <a:pt x="30" y="23"/>
                              </a:lnTo>
                              <a:lnTo>
                                <a:pt x="39" y="18"/>
                              </a:lnTo>
                              <a:lnTo>
                                <a:pt x="49" y="13"/>
                              </a:lnTo>
                              <a:lnTo>
                                <a:pt x="60" y="8"/>
                              </a:lnTo>
                              <a:lnTo>
                                <a:pt x="72" y="5"/>
                              </a:lnTo>
                              <a:lnTo>
                                <a:pt x="87" y="1"/>
                              </a:lnTo>
                              <a:lnTo>
                                <a:pt x="102" y="0"/>
                              </a:lnTo>
                              <a:lnTo>
                                <a:pt x="119" y="0"/>
                              </a:lnTo>
                              <a:lnTo>
                                <a:pt x="119" y="0"/>
                              </a:lnTo>
                              <a:lnTo>
                                <a:pt x="141" y="0"/>
                              </a:lnTo>
                              <a:lnTo>
                                <a:pt x="164" y="3"/>
                              </a:lnTo>
                              <a:lnTo>
                                <a:pt x="188" y="8"/>
                              </a:lnTo>
                              <a:lnTo>
                                <a:pt x="206" y="15"/>
                              </a:lnTo>
                              <a:lnTo>
                                <a:pt x="206" y="80"/>
                              </a:lnTo>
                              <a:lnTo>
                                <a:pt x="171" y="80"/>
                              </a:lnTo>
                              <a:lnTo>
                                <a:pt x="171" y="40"/>
                              </a:lnTo>
                              <a:lnTo>
                                <a:pt x="171" y="40"/>
                              </a:lnTo>
                              <a:lnTo>
                                <a:pt x="159" y="37"/>
                              </a:lnTo>
                              <a:lnTo>
                                <a:pt x="144" y="33"/>
                              </a:lnTo>
                              <a:lnTo>
                                <a:pt x="116" y="30"/>
                              </a:lnTo>
                              <a:lnTo>
                                <a:pt x="116" y="30"/>
                              </a:lnTo>
                              <a:lnTo>
                                <a:pt x="104" y="32"/>
                              </a:lnTo>
                              <a:lnTo>
                                <a:pt x="90" y="33"/>
                              </a:lnTo>
                              <a:lnTo>
                                <a:pt x="77" y="37"/>
                              </a:lnTo>
                              <a:lnTo>
                                <a:pt x="67" y="43"/>
                              </a:lnTo>
                              <a:lnTo>
                                <a:pt x="57" y="50"/>
                              </a:lnTo>
                              <a:lnTo>
                                <a:pt x="49" y="60"/>
                              </a:lnTo>
                              <a:lnTo>
                                <a:pt x="44" y="72"/>
                              </a:lnTo>
                              <a:lnTo>
                                <a:pt x="42" y="87"/>
                              </a:lnTo>
                              <a:lnTo>
                                <a:pt x="42" y="87"/>
                              </a:lnTo>
                              <a:lnTo>
                                <a:pt x="44" y="93"/>
                              </a:lnTo>
                              <a:lnTo>
                                <a:pt x="44" y="100"/>
                              </a:lnTo>
                              <a:lnTo>
                                <a:pt x="47" y="107"/>
                              </a:lnTo>
                              <a:lnTo>
                                <a:pt x="50" y="112"/>
                              </a:lnTo>
                              <a:lnTo>
                                <a:pt x="59" y="120"/>
                              </a:lnTo>
                              <a:lnTo>
                                <a:pt x="70" y="129"/>
                              </a:lnTo>
                              <a:lnTo>
                                <a:pt x="84" y="134"/>
                              </a:lnTo>
                              <a:lnTo>
                                <a:pt x="99" y="139"/>
                              </a:lnTo>
                              <a:lnTo>
                                <a:pt x="131" y="147"/>
                              </a:lnTo>
                              <a:lnTo>
                                <a:pt x="147" y="152"/>
                              </a:lnTo>
                              <a:lnTo>
                                <a:pt x="164" y="159"/>
                              </a:lnTo>
                              <a:lnTo>
                                <a:pt x="179" y="165"/>
                              </a:lnTo>
                              <a:lnTo>
                                <a:pt x="193" y="174"/>
                              </a:lnTo>
                              <a:lnTo>
                                <a:pt x="204" y="185"/>
                              </a:lnTo>
                              <a:lnTo>
                                <a:pt x="208" y="192"/>
                              </a:lnTo>
                              <a:lnTo>
                                <a:pt x="213" y="199"/>
                              </a:lnTo>
                              <a:lnTo>
                                <a:pt x="216" y="207"/>
                              </a:lnTo>
                              <a:lnTo>
                                <a:pt x="218" y="216"/>
                              </a:lnTo>
                              <a:lnTo>
                                <a:pt x="219" y="226"/>
                              </a:lnTo>
                              <a:lnTo>
                                <a:pt x="219" y="237"/>
                              </a:lnTo>
                              <a:lnTo>
                                <a:pt x="219" y="237"/>
                              </a:lnTo>
                              <a:lnTo>
                                <a:pt x="219" y="249"/>
                              </a:lnTo>
                              <a:lnTo>
                                <a:pt x="218" y="261"/>
                              </a:lnTo>
                              <a:lnTo>
                                <a:pt x="214" y="272"/>
                              </a:lnTo>
                              <a:lnTo>
                                <a:pt x="209" y="283"/>
                              </a:lnTo>
                              <a:lnTo>
                                <a:pt x="204" y="291"/>
                              </a:lnTo>
                              <a:lnTo>
                                <a:pt x="198" y="299"/>
                              </a:lnTo>
                              <a:lnTo>
                                <a:pt x="189" y="306"/>
                              </a:lnTo>
                              <a:lnTo>
                                <a:pt x="181" y="313"/>
                              </a:lnTo>
                              <a:lnTo>
                                <a:pt x="172" y="318"/>
                              </a:lnTo>
                              <a:lnTo>
                                <a:pt x="162" y="321"/>
                              </a:lnTo>
                              <a:lnTo>
                                <a:pt x="142" y="328"/>
                              </a:lnTo>
                              <a:lnTo>
                                <a:pt x="119" y="333"/>
                              </a:lnTo>
                              <a:lnTo>
                                <a:pt x="97" y="334"/>
                              </a:lnTo>
                              <a:lnTo>
                                <a:pt x="97" y="334"/>
                              </a:lnTo>
                              <a:lnTo>
                                <a:pt x="77" y="333"/>
                              </a:lnTo>
                              <a:lnTo>
                                <a:pt x="62" y="331"/>
                              </a:lnTo>
                              <a:lnTo>
                                <a:pt x="35" y="328"/>
                              </a:lnTo>
                              <a:lnTo>
                                <a:pt x="0" y="318"/>
                              </a:lnTo>
                              <a:lnTo>
                                <a:pt x="0" y="24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7"/>
                      <wps:cNvSpPr>
                        <a:spLocks/>
                      </wps:cNvSpPr>
                      <wps:spPr bwMode="auto">
                        <a:xfrm>
                          <a:off x="7896" y="15086"/>
                          <a:ext cx="157" cy="304"/>
                        </a:xfrm>
                        <a:custGeom>
                          <a:avLst/>
                          <a:gdLst>
                            <a:gd name="T0" fmla="*/ 0 w 157"/>
                            <a:gd name="T1" fmla="*/ 60 h 304"/>
                            <a:gd name="T2" fmla="*/ 38 w 157"/>
                            <a:gd name="T3" fmla="*/ 60 h 304"/>
                            <a:gd name="T4" fmla="*/ 40 w 157"/>
                            <a:gd name="T5" fmla="*/ 2 h 304"/>
                            <a:gd name="T6" fmla="*/ 77 w 157"/>
                            <a:gd name="T7" fmla="*/ 0 h 304"/>
                            <a:gd name="T8" fmla="*/ 75 w 157"/>
                            <a:gd name="T9" fmla="*/ 60 h 304"/>
                            <a:gd name="T10" fmla="*/ 150 w 157"/>
                            <a:gd name="T11" fmla="*/ 60 h 304"/>
                            <a:gd name="T12" fmla="*/ 150 w 157"/>
                            <a:gd name="T13" fmla="*/ 89 h 304"/>
                            <a:gd name="T14" fmla="*/ 75 w 157"/>
                            <a:gd name="T15" fmla="*/ 89 h 304"/>
                            <a:gd name="T16" fmla="*/ 75 w 157"/>
                            <a:gd name="T17" fmla="*/ 89 h 304"/>
                            <a:gd name="T18" fmla="*/ 73 w 157"/>
                            <a:gd name="T19" fmla="*/ 209 h 304"/>
                            <a:gd name="T20" fmla="*/ 73 w 157"/>
                            <a:gd name="T21" fmla="*/ 209 h 304"/>
                            <a:gd name="T22" fmla="*/ 73 w 157"/>
                            <a:gd name="T23" fmla="*/ 232 h 304"/>
                            <a:gd name="T24" fmla="*/ 75 w 157"/>
                            <a:gd name="T25" fmla="*/ 244 h 304"/>
                            <a:gd name="T26" fmla="*/ 78 w 157"/>
                            <a:gd name="T27" fmla="*/ 253 h 304"/>
                            <a:gd name="T28" fmla="*/ 82 w 157"/>
                            <a:gd name="T29" fmla="*/ 261 h 304"/>
                            <a:gd name="T30" fmla="*/ 88 w 157"/>
                            <a:gd name="T31" fmla="*/ 268 h 304"/>
                            <a:gd name="T32" fmla="*/ 98 w 157"/>
                            <a:gd name="T33" fmla="*/ 271 h 304"/>
                            <a:gd name="T34" fmla="*/ 110 w 157"/>
                            <a:gd name="T35" fmla="*/ 273 h 304"/>
                            <a:gd name="T36" fmla="*/ 110 w 157"/>
                            <a:gd name="T37" fmla="*/ 273 h 304"/>
                            <a:gd name="T38" fmla="*/ 123 w 157"/>
                            <a:gd name="T39" fmla="*/ 271 h 304"/>
                            <a:gd name="T40" fmla="*/ 137 w 157"/>
                            <a:gd name="T41" fmla="*/ 269 h 304"/>
                            <a:gd name="T42" fmla="*/ 157 w 157"/>
                            <a:gd name="T43" fmla="*/ 263 h 304"/>
                            <a:gd name="T44" fmla="*/ 155 w 157"/>
                            <a:gd name="T45" fmla="*/ 293 h 304"/>
                            <a:gd name="T46" fmla="*/ 155 w 157"/>
                            <a:gd name="T47" fmla="*/ 293 h 304"/>
                            <a:gd name="T48" fmla="*/ 145 w 157"/>
                            <a:gd name="T49" fmla="*/ 298 h 304"/>
                            <a:gd name="T50" fmla="*/ 132 w 157"/>
                            <a:gd name="T51" fmla="*/ 301 h 304"/>
                            <a:gd name="T52" fmla="*/ 117 w 157"/>
                            <a:gd name="T53" fmla="*/ 303 h 304"/>
                            <a:gd name="T54" fmla="*/ 102 w 157"/>
                            <a:gd name="T55" fmla="*/ 304 h 304"/>
                            <a:gd name="T56" fmla="*/ 102 w 157"/>
                            <a:gd name="T57" fmla="*/ 304 h 304"/>
                            <a:gd name="T58" fmla="*/ 90 w 157"/>
                            <a:gd name="T59" fmla="*/ 303 h 304"/>
                            <a:gd name="T60" fmla="*/ 80 w 157"/>
                            <a:gd name="T61" fmla="*/ 301 h 304"/>
                            <a:gd name="T62" fmla="*/ 72 w 157"/>
                            <a:gd name="T63" fmla="*/ 299 h 304"/>
                            <a:gd name="T64" fmla="*/ 63 w 157"/>
                            <a:gd name="T65" fmla="*/ 296 h 304"/>
                            <a:gd name="T66" fmla="*/ 56 w 157"/>
                            <a:gd name="T67" fmla="*/ 291 h 304"/>
                            <a:gd name="T68" fmla="*/ 51 w 157"/>
                            <a:gd name="T69" fmla="*/ 288 h 304"/>
                            <a:gd name="T70" fmla="*/ 46 w 157"/>
                            <a:gd name="T71" fmla="*/ 281 h 304"/>
                            <a:gd name="T72" fmla="*/ 43 w 157"/>
                            <a:gd name="T73" fmla="*/ 276 h 304"/>
                            <a:gd name="T74" fmla="*/ 38 w 157"/>
                            <a:gd name="T75" fmla="*/ 264 h 304"/>
                            <a:gd name="T76" fmla="*/ 36 w 157"/>
                            <a:gd name="T77" fmla="*/ 251 h 304"/>
                            <a:gd name="T78" fmla="*/ 35 w 157"/>
                            <a:gd name="T79" fmla="*/ 237 h 304"/>
                            <a:gd name="T80" fmla="*/ 35 w 157"/>
                            <a:gd name="T81" fmla="*/ 226 h 304"/>
                            <a:gd name="T82" fmla="*/ 35 w 157"/>
                            <a:gd name="T83" fmla="*/ 226 h 304"/>
                            <a:gd name="T84" fmla="*/ 36 w 157"/>
                            <a:gd name="T85" fmla="*/ 89 h 304"/>
                            <a:gd name="T86" fmla="*/ 0 w 157"/>
                            <a:gd name="T87" fmla="*/ 89 h 304"/>
                            <a:gd name="T88" fmla="*/ 0 w 157"/>
                            <a:gd name="T89" fmla="*/ 60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 h="304">
                              <a:moveTo>
                                <a:pt x="0" y="60"/>
                              </a:moveTo>
                              <a:lnTo>
                                <a:pt x="38" y="60"/>
                              </a:lnTo>
                              <a:lnTo>
                                <a:pt x="40" y="2"/>
                              </a:lnTo>
                              <a:lnTo>
                                <a:pt x="77" y="0"/>
                              </a:lnTo>
                              <a:lnTo>
                                <a:pt x="75" y="60"/>
                              </a:lnTo>
                              <a:lnTo>
                                <a:pt x="150" y="60"/>
                              </a:lnTo>
                              <a:lnTo>
                                <a:pt x="150" y="89"/>
                              </a:lnTo>
                              <a:lnTo>
                                <a:pt x="75" y="89"/>
                              </a:lnTo>
                              <a:lnTo>
                                <a:pt x="75" y="89"/>
                              </a:lnTo>
                              <a:lnTo>
                                <a:pt x="73" y="209"/>
                              </a:lnTo>
                              <a:lnTo>
                                <a:pt x="73" y="209"/>
                              </a:lnTo>
                              <a:lnTo>
                                <a:pt x="73" y="232"/>
                              </a:lnTo>
                              <a:lnTo>
                                <a:pt x="75" y="244"/>
                              </a:lnTo>
                              <a:lnTo>
                                <a:pt x="78" y="253"/>
                              </a:lnTo>
                              <a:lnTo>
                                <a:pt x="82" y="261"/>
                              </a:lnTo>
                              <a:lnTo>
                                <a:pt x="88" y="268"/>
                              </a:lnTo>
                              <a:lnTo>
                                <a:pt x="98" y="271"/>
                              </a:lnTo>
                              <a:lnTo>
                                <a:pt x="110" y="273"/>
                              </a:lnTo>
                              <a:lnTo>
                                <a:pt x="110" y="273"/>
                              </a:lnTo>
                              <a:lnTo>
                                <a:pt x="123" y="271"/>
                              </a:lnTo>
                              <a:lnTo>
                                <a:pt x="137" y="269"/>
                              </a:lnTo>
                              <a:lnTo>
                                <a:pt x="157" y="263"/>
                              </a:lnTo>
                              <a:lnTo>
                                <a:pt x="155" y="293"/>
                              </a:lnTo>
                              <a:lnTo>
                                <a:pt x="155" y="293"/>
                              </a:lnTo>
                              <a:lnTo>
                                <a:pt x="145" y="298"/>
                              </a:lnTo>
                              <a:lnTo>
                                <a:pt x="132" y="301"/>
                              </a:lnTo>
                              <a:lnTo>
                                <a:pt x="117" y="303"/>
                              </a:lnTo>
                              <a:lnTo>
                                <a:pt x="102" y="304"/>
                              </a:lnTo>
                              <a:lnTo>
                                <a:pt x="102" y="304"/>
                              </a:lnTo>
                              <a:lnTo>
                                <a:pt x="90" y="303"/>
                              </a:lnTo>
                              <a:lnTo>
                                <a:pt x="80" y="301"/>
                              </a:lnTo>
                              <a:lnTo>
                                <a:pt x="72" y="299"/>
                              </a:lnTo>
                              <a:lnTo>
                                <a:pt x="63" y="296"/>
                              </a:lnTo>
                              <a:lnTo>
                                <a:pt x="56" y="291"/>
                              </a:lnTo>
                              <a:lnTo>
                                <a:pt x="51" y="288"/>
                              </a:lnTo>
                              <a:lnTo>
                                <a:pt x="46" y="281"/>
                              </a:lnTo>
                              <a:lnTo>
                                <a:pt x="43" y="276"/>
                              </a:lnTo>
                              <a:lnTo>
                                <a:pt x="38" y="264"/>
                              </a:lnTo>
                              <a:lnTo>
                                <a:pt x="36" y="251"/>
                              </a:lnTo>
                              <a:lnTo>
                                <a:pt x="35" y="237"/>
                              </a:lnTo>
                              <a:lnTo>
                                <a:pt x="35" y="226"/>
                              </a:lnTo>
                              <a:lnTo>
                                <a:pt x="35" y="226"/>
                              </a:lnTo>
                              <a:lnTo>
                                <a:pt x="36" y="89"/>
                              </a:lnTo>
                              <a:lnTo>
                                <a:pt x="0" y="89"/>
                              </a:lnTo>
                              <a:lnTo>
                                <a:pt x="0" y="6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8"/>
                      <wps:cNvSpPr>
                        <a:spLocks noEditPoints="1"/>
                      </wps:cNvSpPr>
                      <wps:spPr bwMode="auto">
                        <a:xfrm>
                          <a:off x="8073" y="15139"/>
                          <a:ext cx="231" cy="251"/>
                        </a:xfrm>
                        <a:custGeom>
                          <a:avLst/>
                          <a:gdLst>
                            <a:gd name="T0" fmla="*/ 116 w 231"/>
                            <a:gd name="T1" fmla="*/ 0 h 251"/>
                            <a:gd name="T2" fmla="*/ 141 w 231"/>
                            <a:gd name="T3" fmla="*/ 4 h 251"/>
                            <a:gd name="T4" fmla="*/ 164 w 231"/>
                            <a:gd name="T5" fmla="*/ 10 h 251"/>
                            <a:gd name="T6" fmla="*/ 184 w 231"/>
                            <a:gd name="T7" fmla="*/ 20 h 251"/>
                            <a:gd name="T8" fmla="*/ 201 w 231"/>
                            <a:gd name="T9" fmla="*/ 34 h 251"/>
                            <a:gd name="T10" fmla="*/ 214 w 231"/>
                            <a:gd name="T11" fmla="*/ 52 h 251"/>
                            <a:gd name="T12" fmla="*/ 223 w 231"/>
                            <a:gd name="T13" fmla="*/ 72 h 251"/>
                            <a:gd name="T14" fmla="*/ 229 w 231"/>
                            <a:gd name="T15" fmla="*/ 94 h 251"/>
                            <a:gd name="T16" fmla="*/ 231 w 231"/>
                            <a:gd name="T17" fmla="*/ 119 h 251"/>
                            <a:gd name="T18" fmla="*/ 231 w 231"/>
                            <a:gd name="T19" fmla="*/ 133 h 251"/>
                            <a:gd name="T20" fmla="*/ 226 w 231"/>
                            <a:gd name="T21" fmla="*/ 159 h 251"/>
                            <a:gd name="T22" fmla="*/ 219 w 231"/>
                            <a:gd name="T23" fmla="*/ 183 h 251"/>
                            <a:gd name="T24" fmla="*/ 208 w 231"/>
                            <a:gd name="T25" fmla="*/ 205 h 251"/>
                            <a:gd name="T26" fmla="*/ 193 w 231"/>
                            <a:gd name="T27" fmla="*/ 221 h 251"/>
                            <a:gd name="T28" fmla="*/ 174 w 231"/>
                            <a:gd name="T29" fmla="*/ 236 h 251"/>
                            <a:gd name="T30" fmla="*/ 154 w 231"/>
                            <a:gd name="T31" fmla="*/ 245 h 251"/>
                            <a:gd name="T32" fmla="*/ 129 w 231"/>
                            <a:gd name="T33" fmla="*/ 250 h 251"/>
                            <a:gd name="T34" fmla="*/ 116 w 231"/>
                            <a:gd name="T35" fmla="*/ 251 h 251"/>
                            <a:gd name="T36" fmla="*/ 90 w 231"/>
                            <a:gd name="T37" fmla="*/ 248 h 251"/>
                            <a:gd name="T38" fmla="*/ 67 w 231"/>
                            <a:gd name="T39" fmla="*/ 241 h 251"/>
                            <a:gd name="T40" fmla="*/ 47 w 231"/>
                            <a:gd name="T41" fmla="*/ 231 h 251"/>
                            <a:gd name="T42" fmla="*/ 30 w 231"/>
                            <a:gd name="T43" fmla="*/ 218 h 251"/>
                            <a:gd name="T44" fmla="*/ 17 w 231"/>
                            <a:gd name="T45" fmla="*/ 200 h 251"/>
                            <a:gd name="T46" fmla="*/ 8 w 231"/>
                            <a:gd name="T47" fmla="*/ 179 h 251"/>
                            <a:gd name="T48" fmla="*/ 2 w 231"/>
                            <a:gd name="T49" fmla="*/ 158 h 251"/>
                            <a:gd name="T50" fmla="*/ 0 w 231"/>
                            <a:gd name="T51" fmla="*/ 133 h 251"/>
                            <a:gd name="T52" fmla="*/ 0 w 231"/>
                            <a:gd name="T53" fmla="*/ 119 h 251"/>
                            <a:gd name="T54" fmla="*/ 5 w 231"/>
                            <a:gd name="T55" fmla="*/ 92 h 251"/>
                            <a:gd name="T56" fmla="*/ 12 w 231"/>
                            <a:gd name="T57" fmla="*/ 69 h 251"/>
                            <a:gd name="T58" fmla="*/ 23 w 231"/>
                            <a:gd name="T59" fmla="*/ 47 h 251"/>
                            <a:gd name="T60" fmla="*/ 39 w 231"/>
                            <a:gd name="T61" fmla="*/ 31 h 251"/>
                            <a:gd name="T62" fmla="*/ 57 w 231"/>
                            <a:gd name="T63" fmla="*/ 17 h 251"/>
                            <a:gd name="T64" fmla="*/ 79 w 231"/>
                            <a:gd name="T65" fmla="*/ 7 h 251"/>
                            <a:gd name="T66" fmla="*/ 102 w 231"/>
                            <a:gd name="T67" fmla="*/ 2 h 251"/>
                            <a:gd name="T68" fmla="*/ 116 w 231"/>
                            <a:gd name="T69" fmla="*/ 0 h 251"/>
                            <a:gd name="T70" fmla="*/ 116 w 231"/>
                            <a:gd name="T71" fmla="*/ 220 h 251"/>
                            <a:gd name="T72" fmla="*/ 142 w 231"/>
                            <a:gd name="T73" fmla="*/ 215 h 251"/>
                            <a:gd name="T74" fmla="*/ 162 w 231"/>
                            <a:gd name="T75" fmla="*/ 203 h 251"/>
                            <a:gd name="T76" fmla="*/ 181 w 231"/>
                            <a:gd name="T77" fmla="*/ 178 h 251"/>
                            <a:gd name="T78" fmla="*/ 191 w 231"/>
                            <a:gd name="T79" fmla="*/ 144 h 251"/>
                            <a:gd name="T80" fmla="*/ 191 w 231"/>
                            <a:gd name="T81" fmla="*/ 126 h 251"/>
                            <a:gd name="T82" fmla="*/ 188 w 231"/>
                            <a:gd name="T83" fmla="*/ 89 h 251"/>
                            <a:gd name="T84" fmla="*/ 172 w 231"/>
                            <a:gd name="T85" fmla="*/ 61 h 251"/>
                            <a:gd name="T86" fmla="*/ 149 w 231"/>
                            <a:gd name="T87" fmla="*/ 41 h 251"/>
                            <a:gd name="T88" fmla="*/ 134 w 231"/>
                            <a:gd name="T89" fmla="*/ 34 h 251"/>
                            <a:gd name="T90" fmla="*/ 116 w 231"/>
                            <a:gd name="T91" fmla="*/ 32 h 251"/>
                            <a:gd name="T92" fmla="*/ 82 w 231"/>
                            <a:gd name="T93" fmla="*/ 41 h 251"/>
                            <a:gd name="T94" fmla="*/ 59 w 231"/>
                            <a:gd name="T95" fmla="*/ 61 h 251"/>
                            <a:gd name="T96" fmla="*/ 45 w 231"/>
                            <a:gd name="T97" fmla="*/ 89 h 251"/>
                            <a:gd name="T98" fmla="*/ 40 w 231"/>
                            <a:gd name="T99" fmla="*/ 126 h 251"/>
                            <a:gd name="T100" fmla="*/ 40 w 231"/>
                            <a:gd name="T101" fmla="*/ 144 h 251"/>
                            <a:gd name="T102" fmla="*/ 50 w 231"/>
                            <a:gd name="T103" fmla="*/ 178 h 251"/>
                            <a:gd name="T104" fmla="*/ 69 w 231"/>
                            <a:gd name="T105" fmla="*/ 203 h 251"/>
                            <a:gd name="T106" fmla="*/ 97 w 231"/>
                            <a:gd name="T107" fmla="*/ 218 h 251"/>
                            <a:gd name="T108" fmla="*/ 116 w 231"/>
                            <a:gd name="T109" fmla="*/ 22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1" h="251">
                              <a:moveTo>
                                <a:pt x="116" y="0"/>
                              </a:moveTo>
                              <a:lnTo>
                                <a:pt x="116" y="0"/>
                              </a:lnTo>
                              <a:lnTo>
                                <a:pt x="129" y="2"/>
                              </a:lnTo>
                              <a:lnTo>
                                <a:pt x="141" y="4"/>
                              </a:lnTo>
                              <a:lnTo>
                                <a:pt x="154" y="5"/>
                              </a:lnTo>
                              <a:lnTo>
                                <a:pt x="164" y="10"/>
                              </a:lnTo>
                              <a:lnTo>
                                <a:pt x="174" y="15"/>
                              </a:lnTo>
                              <a:lnTo>
                                <a:pt x="184" y="20"/>
                              </a:lnTo>
                              <a:lnTo>
                                <a:pt x="193" y="27"/>
                              </a:lnTo>
                              <a:lnTo>
                                <a:pt x="201" y="34"/>
                              </a:lnTo>
                              <a:lnTo>
                                <a:pt x="208" y="42"/>
                              </a:lnTo>
                              <a:lnTo>
                                <a:pt x="214" y="52"/>
                              </a:lnTo>
                              <a:lnTo>
                                <a:pt x="219" y="62"/>
                              </a:lnTo>
                              <a:lnTo>
                                <a:pt x="223" y="72"/>
                              </a:lnTo>
                              <a:lnTo>
                                <a:pt x="226" y="82"/>
                              </a:lnTo>
                              <a:lnTo>
                                <a:pt x="229" y="94"/>
                              </a:lnTo>
                              <a:lnTo>
                                <a:pt x="231" y="108"/>
                              </a:lnTo>
                              <a:lnTo>
                                <a:pt x="231" y="119"/>
                              </a:lnTo>
                              <a:lnTo>
                                <a:pt x="231" y="119"/>
                              </a:lnTo>
                              <a:lnTo>
                                <a:pt x="231" y="133"/>
                              </a:lnTo>
                              <a:lnTo>
                                <a:pt x="229" y="148"/>
                              </a:lnTo>
                              <a:lnTo>
                                <a:pt x="226" y="159"/>
                              </a:lnTo>
                              <a:lnTo>
                                <a:pt x="223" y="173"/>
                              </a:lnTo>
                              <a:lnTo>
                                <a:pt x="219" y="183"/>
                              </a:lnTo>
                              <a:lnTo>
                                <a:pt x="214" y="195"/>
                              </a:lnTo>
                              <a:lnTo>
                                <a:pt x="208" y="205"/>
                              </a:lnTo>
                              <a:lnTo>
                                <a:pt x="201" y="213"/>
                              </a:lnTo>
                              <a:lnTo>
                                <a:pt x="193" y="221"/>
                              </a:lnTo>
                              <a:lnTo>
                                <a:pt x="184" y="230"/>
                              </a:lnTo>
                              <a:lnTo>
                                <a:pt x="174" y="236"/>
                              </a:lnTo>
                              <a:lnTo>
                                <a:pt x="164" y="241"/>
                              </a:lnTo>
                              <a:lnTo>
                                <a:pt x="154" y="245"/>
                              </a:lnTo>
                              <a:lnTo>
                                <a:pt x="141" y="248"/>
                              </a:lnTo>
                              <a:lnTo>
                                <a:pt x="129" y="250"/>
                              </a:lnTo>
                              <a:lnTo>
                                <a:pt x="116" y="251"/>
                              </a:lnTo>
                              <a:lnTo>
                                <a:pt x="116" y="251"/>
                              </a:lnTo>
                              <a:lnTo>
                                <a:pt x="102" y="250"/>
                              </a:lnTo>
                              <a:lnTo>
                                <a:pt x="90" y="248"/>
                              </a:lnTo>
                              <a:lnTo>
                                <a:pt x="79" y="246"/>
                              </a:lnTo>
                              <a:lnTo>
                                <a:pt x="67" y="241"/>
                              </a:lnTo>
                              <a:lnTo>
                                <a:pt x="57" y="236"/>
                              </a:lnTo>
                              <a:lnTo>
                                <a:pt x="47" y="231"/>
                              </a:lnTo>
                              <a:lnTo>
                                <a:pt x="39" y="225"/>
                              </a:lnTo>
                              <a:lnTo>
                                <a:pt x="30" y="218"/>
                              </a:lnTo>
                              <a:lnTo>
                                <a:pt x="23" y="210"/>
                              </a:lnTo>
                              <a:lnTo>
                                <a:pt x="17" y="200"/>
                              </a:lnTo>
                              <a:lnTo>
                                <a:pt x="12" y="189"/>
                              </a:lnTo>
                              <a:lnTo>
                                <a:pt x="8" y="179"/>
                              </a:lnTo>
                              <a:lnTo>
                                <a:pt x="5" y="169"/>
                              </a:lnTo>
                              <a:lnTo>
                                <a:pt x="2" y="158"/>
                              </a:lnTo>
                              <a:lnTo>
                                <a:pt x="0" y="144"/>
                              </a:lnTo>
                              <a:lnTo>
                                <a:pt x="0" y="133"/>
                              </a:lnTo>
                              <a:lnTo>
                                <a:pt x="0" y="133"/>
                              </a:lnTo>
                              <a:lnTo>
                                <a:pt x="0" y="119"/>
                              </a:lnTo>
                              <a:lnTo>
                                <a:pt x="2" y="106"/>
                              </a:lnTo>
                              <a:lnTo>
                                <a:pt x="5" y="92"/>
                              </a:lnTo>
                              <a:lnTo>
                                <a:pt x="8" y="81"/>
                              </a:lnTo>
                              <a:lnTo>
                                <a:pt x="12" y="69"/>
                              </a:lnTo>
                              <a:lnTo>
                                <a:pt x="17" y="57"/>
                              </a:lnTo>
                              <a:lnTo>
                                <a:pt x="23" y="47"/>
                              </a:lnTo>
                              <a:lnTo>
                                <a:pt x="30" y="39"/>
                              </a:lnTo>
                              <a:lnTo>
                                <a:pt x="39" y="31"/>
                              </a:lnTo>
                              <a:lnTo>
                                <a:pt x="47" y="22"/>
                              </a:lnTo>
                              <a:lnTo>
                                <a:pt x="57" y="17"/>
                              </a:lnTo>
                              <a:lnTo>
                                <a:pt x="67" y="10"/>
                              </a:lnTo>
                              <a:lnTo>
                                <a:pt x="79" y="7"/>
                              </a:lnTo>
                              <a:lnTo>
                                <a:pt x="90" y="4"/>
                              </a:lnTo>
                              <a:lnTo>
                                <a:pt x="102" y="2"/>
                              </a:lnTo>
                              <a:lnTo>
                                <a:pt x="116" y="0"/>
                              </a:lnTo>
                              <a:lnTo>
                                <a:pt x="116" y="0"/>
                              </a:lnTo>
                              <a:close/>
                              <a:moveTo>
                                <a:pt x="116" y="220"/>
                              </a:moveTo>
                              <a:lnTo>
                                <a:pt x="116" y="220"/>
                              </a:lnTo>
                              <a:lnTo>
                                <a:pt x="134" y="218"/>
                              </a:lnTo>
                              <a:lnTo>
                                <a:pt x="142" y="215"/>
                              </a:lnTo>
                              <a:lnTo>
                                <a:pt x="149" y="211"/>
                              </a:lnTo>
                              <a:lnTo>
                                <a:pt x="162" y="203"/>
                              </a:lnTo>
                              <a:lnTo>
                                <a:pt x="172" y="193"/>
                              </a:lnTo>
                              <a:lnTo>
                                <a:pt x="181" y="178"/>
                              </a:lnTo>
                              <a:lnTo>
                                <a:pt x="188" y="163"/>
                              </a:lnTo>
                              <a:lnTo>
                                <a:pt x="191" y="144"/>
                              </a:lnTo>
                              <a:lnTo>
                                <a:pt x="191" y="126"/>
                              </a:lnTo>
                              <a:lnTo>
                                <a:pt x="191" y="126"/>
                              </a:lnTo>
                              <a:lnTo>
                                <a:pt x="191" y="108"/>
                              </a:lnTo>
                              <a:lnTo>
                                <a:pt x="188" y="89"/>
                              </a:lnTo>
                              <a:lnTo>
                                <a:pt x="181" y="74"/>
                              </a:lnTo>
                              <a:lnTo>
                                <a:pt x="172" y="61"/>
                              </a:lnTo>
                              <a:lnTo>
                                <a:pt x="162" y="49"/>
                              </a:lnTo>
                              <a:lnTo>
                                <a:pt x="149" y="41"/>
                              </a:lnTo>
                              <a:lnTo>
                                <a:pt x="142" y="37"/>
                              </a:lnTo>
                              <a:lnTo>
                                <a:pt x="134" y="34"/>
                              </a:lnTo>
                              <a:lnTo>
                                <a:pt x="116" y="32"/>
                              </a:lnTo>
                              <a:lnTo>
                                <a:pt x="116" y="32"/>
                              </a:lnTo>
                              <a:lnTo>
                                <a:pt x="97" y="34"/>
                              </a:lnTo>
                              <a:lnTo>
                                <a:pt x="82" y="41"/>
                              </a:lnTo>
                              <a:lnTo>
                                <a:pt x="69" y="49"/>
                              </a:lnTo>
                              <a:lnTo>
                                <a:pt x="59" y="61"/>
                              </a:lnTo>
                              <a:lnTo>
                                <a:pt x="50" y="74"/>
                              </a:lnTo>
                              <a:lnTo>
                                <a:pt x="45" y="89"/>
                              </a:lnTo>
                              <a:lnTo>
                                <a:pt x="40" y="108"/>
                              </a:lnTo>
                              <a:lnTo>
                                <a:pt x="40" y="126"/>
                              </a:lnTo>
                              <a:lnTo>
                                <a:pt x="40" y="126"/>
                              </a:lnTo>
                              <a:lnTo>
                                <a:pt x="40" y="144"/>
                              </a:lnTo>
                              <a:lnTo>
                                <a:pt x="45" y="163"/>
                              </a:lnTo>
                              <a:lnTo>
                                <a:pt x="50" y="178"/>
                              </a:lnTo>
                              <a:lnTo>
                                <a:pt x="59" y="193"/>
                              </a:lnTo>
                              <a:lnTo>
                                <a:pt x="69" y="203"/>
                              </a:lnTo>
                              <a:lnTo>
                                <a:pt x="82" y="211"/>
                              </a:lnTo>
                              <a:lnTo>
                                <a:pt x="97" y="218"/>
                              </a:lnTo>
                              <a:lnTo>
                                <a:pt x="116" y="220"/>
                              </a:lnTo>
                              <a:lnTo>
                                <a:pt x="116" y="2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9"/>
                      <wps:cNvSpPr>
                        <a:spLocks/>
                      </wps:cNvSpPr>
                      <wps:spPr bwMode="auto">
                        <a:xfrm>
                          <a:off x="8341" y="15139"/>
                          <a:ext cx="197" cy="251"/>
                        </a:xfrm>
                        <a:custGeom>
                          <a:avLst/>
                          <a:gdLst>
                            <a:gd name="T0" fmla="*/ 194 w 197"/>
                            <a:gd name="T1" fmla="*/ 240 h 251"/>
                            <a:gd name="T2" fmla="*/ 162 w 197"/>
                            <a:gd name="T3" fmla="*/ 246 h 251"/>
                            <a:gd name="T4" fmla="*/ 125 w 197"/>
                            <a:gd name="T5" fmla="*/ 251 h 251"/>
                            <a:gd name="T6" fmla="*/ 109 w 197"/>
                            <a:gd name="T7" fmla="*/ 250 h 251"/>
                            <a:gd name="T8" fmla="*/ 79 w 197"/>
                            <a:gd name="T9" fmla="*/ 245 h 251"/>
                            <a:gd name="T10" fmla="*/ 55 w 197"/>
                            <a:gd name="T11" fmla="*/ 235 h 251"/>
                            <a:gd name="T12" fmla="*/ 35 w 197"/>
                            <a:gd name="T13" fmla="*/ 220 h 251"/>
                            <a:gd name="T14" fmla="*/ 20 w 197"/>
                            <a:gd name="T15" fmla="*/ 203 h 251"/>
                            <a:gd name="T16" fmla="*/ 10 w 197"/>
                            <a:gd name="T17" fmla="*/ 183 h 251"/>
                            <a:gd name="T18" fmla="*/ 2 w 197"/>
                            <a:gd name="T19" fmla="*/ 149 h 251"/>
                            <a:gd name="T20" fmla="*/ 0 w 197"/>
                            <a:gd name="T21" fmla="*/ 126 h 251"/>
                            <a:gd name="T22" fmla="*/ 3 w 197"/>
                            <a:gd name="T23" fmla="*/ 94 h 251"/>
                            <a:gd name="T24" fmla="*/ 12 w 197"/>
                            <a:gd name="T25" fmla="*/ 67 h 251"/>
                            <a:gd name="T26" fmla="*/ 25 w 197"/>
                            <a:gd name="T27" fmla="*/ 47 h 251"/>
                            <a:gd name="T28" fmla="*/ 40 w 197"/>
                            <a:gd name="T29" fmla="*/ 29 h 251"/>
                            <a:gd name="T30" fmla="*/ 59 w 197"/>
                            <a:gd name="T31" fmla="*/ 17 h 251"/>
                            <a:gd name="T32" fmla="*/ 79 w 197"/>
                            <a:gd name="T33" fmla="*/ 7 h 251"/>
                            <a:gd name="T34" fmla="*/ 120 w 197"/>
                            <a:gd name="T35" fmla="*/ 0 h 251"/>
                            <a:gd name="T36" fmla="*/ 141 w 197"/>
                            <a:gd name="T37" fmla="*/ 2 h 251"/>
                            <a:gd name="T38" fmla="*/ 179 w 197"/>
                            <a:gd name="T39" fmla="*/ 7 h 251"/>
                            <a:gd name="T40" fmla="*/ 197 w 197"/>
                            <a:gd name="T41" fmla="*/ 76 h 251"/>
                            <a:gd name="T42" fmla="*/ 162 w 197"/>
                            <a:gd name="T43" fmla="*/ 39 h 251"/>
                            <a:gd name="T44" fmla="*/ 154 w 197"/>
                            <a:gd name="T45" fmla="*/ 36 h 251"/>
                            <a:gd name="T46" fmla="*/ 124 w 197"/>
                            <a:gd name="T47" fmla="*/ 32 h 251"/>
                            <a:gd name="T48" fmla="*/ 110 w 197"/>
                            <a:gd name="T49" fmla="*/ 34 h 251"/>
                            <a:gd name="T50" fmla="*/ 90 w 197"/>
                            <a:gd name="T51" fmla="*/ 37 h 251"/>
                            <a:gd name="T52" fmla="*/ 74 w 197"/>
                            <a:gd name="T53" fmla="*/ 46 h 251"/>
                            <a:gd name="T54" fmla="*/ 60 w 197"/>
                            <a:gd name="T55" fmla="*/ 57 h 251"/>
                            <a:gd name="T56" fmla="*/ 48 w 197"/>
                            <a:gd name="T57" fmla="*/ 79 h 251"/>
                            <a:gd name="T58" fmla="*/ 42 w 197"/>
                            <a:gd name="T59" fmla="*/ 111 h 251"/>
                            <a:gd name="T60" fmla="*/ 40 w 197"/>
                            <a:gd name="T61" fmla="*/ 126 h 251"/>
                            <a:gd name="T62" fmla="*/ 42 w 197"/>
                            <a:gd name="T63" fmla="*/ 146 h 251"/>
                            <a:gd name="T64" fmla="*/ 52 w 197"/>
                            <a:gd name="T65" fmla="*/ 178 h 251"/>
                            <a:gd name="T66" fmla="*/ 64 w 197"/>
                            <a:gd name="T67" fmla="*/ 193 h 251"/>
                            <a:gd name="T68" fmla="*/ 80 w 197"/>
                            <a:gd name="T69" fmla="*/ 206 h 251"/>
                            <a:gd name="T70" fmla="*/ 102 w 197"/>
                            <a:gd name="T71" fmla="*/ 216 h 251"/>
                            <a:gd name="T72" fmla="*/ 131 w 197"/>
                            <a:gd name="T73" fmla="*/ 220 h 251"/>
                            <a:gd name="T74" fmla="*/ 147 w 197"/>
                            <a:gd name="T75" fmla="*/ 218 h 251"/>
                            <a:gd name="T76" fmla="*/ 196 w 197"/>
                            <a:gd name="T77" fmla="*/ 206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97" h="251">
                              <a:moveTo>
                                <a:pt x="194" y="240"/>
                              </a:moveTo>
                              <a:lnTo>
                                <a:pt x="194" y="240"/>
                              </a:lnTo>
                              <a:lnTo>
                                <a:pt x="179" y="243"/>
                              </a:lnTo>
                              <a:lnTo>
                                <a:pt x="162" y="246"/>
                              </a:lnTo>
                              <a:lnTo>
                                <a:pt x="144" y="250"/>
                              </a:lnTo>
                              <a:lnTo>
                                <a:pt x="125" y="251"/>
                              </a:lnTo>
                              <a:lnTo>
                                <a:pt x="125" y="251"/>
                              </a:lnTo>
                              <a:lnTo>
                                <a:pt x="109" y="250"/>
                              </a:lnTo>
                              <a:lnTo>
                                <a:pt x="92" y="248"/>
                              </a:lnTo>
                              <a:lnTo>
                                <a:pt x="79" y="245"/>
                              </a:lnTo>
                              <a:lnTo>
                                <a:pt x="65" y="240"/>
                              </a:lnTo>
                              <a:lnTo>
                                <a:pt x="55" y="235"/>
                              </a:lnTo>
                              <a:lnTo>
                                <a:pt x="43" y="228"/>
                              </a:lnTo>
                              <a:lnTo>
                                <a:pt x="35" y="220"/>
                              </a:lnTo>
                              <a:lnTo>
                                <a:pt x="27" y="211"/>
                              </a:lnTo>
                              <a:lnTo>
                                <a:pt x="20" y="203"/>
                              </a:lnTo>
                              <a:lnTo>
                                <a:pt x="15" y="193"/>
                              </a:lnTo>
                              <a:lnTo>
                                <a:pt x="10" y="183"/>
                              </a:lnTo>
                              <a:lnTo>
                                <a:pt x="7" y="171"/>
                              </a:lnTo>
                              <a:lnTo>
                                <a:pt x="2" y="149"/>
                              </a:lnTo>
                              <a:lnTo>
                                <a:pt x="0" y="126"/>
                              </a:lnTo>
                              <a:lnTo>
                                <a:pt x="0" y="126"/>
                              </a:lnTo>
                              <a:lnTo>
                                <a:pt x="2" y="109"/>
                              </a:lnTo>
                              <a:lnTo>
                                <a:pt x="3" y="94"/>
                              </a:lnTo>
                              <a:lnTo>
                                <a:pt x="7" y="81"/>
                              </a:lnTo>
                              <a:lnTo>
                                <a:pt x="12" y="67"/>
                              </a:lnTo>
                              <a:lnTo>
                                <a:pt x="18" y="57"/>
                              </a:lnTo>
                              <a:lnTo>
                                <a:pt x="25" y="47"/>
                              </a:lnTo>
                              <a:lnTo>
                                <a:pt x="32" y="37"/>
                              </a:lnTo>
                              <a:lnTo>
                                <a:pt x="40" y="29"/>
                              </a:lnTo>
                              <a:lnTo>
                                <a:pt x="50" y="22"/>
                              </a:lnTo>
                              <a:lnTo>
                                <a:pt x="59" y="17"/>
                              </a:lnTo>
                              <a:lnTo>
                                <a:pt x="69" y="12"/>
                              </a:lnTo>
                              <a:lnTo>
                                <a:pt x="79" y="7"/>
                              </a:lnTo>
                              <a:lnTo>
                                <a:pt x="100" y="2"/>
                              </a:lnTo>
                              <a:lnTo>
                                <a:pt x="120" y="0"/>
                              </a:lnTo>
                              <a:lnTo>
                                <a:pt x="120" y="0"/>
                              </a:lnTo>
                              <a:lnTo>
                                <a:pt x="141" y="2"/>
                              </a:lnTo>
                              <a:lnTo>
                                <a:pt x="159" y="4"/>
                              </a:lnTo>
                              <a:lnTo>
                                <a:pt x="179" y="7"/>
                              </a:lnTo>
                              <a:lnTo>
                                <a:pt x="197" y="14"/>
                              </a:lnTo>
                              <a:lnTo>
                                <a:pt x="197" y="76"/>
                              </a:lnTo>
                              <a:lnTo>
                                <a:pt x="162" y="76"/>
                              </a:lnTo>
                              <a:lnTo>
                                <a:pt x="162" y="39"/>
                              </a:lnTo>
                              <a:lnTo>
                                <a:pt x="162" y="39"/>
                              </a:lnTo>
                              <a:lnTo>
                                <a:pt x="154" y="36"/>
                              </a:lnTo>
                              <a:lnTo>
                                <a:pt x="144" y="34"/>
                              </a:lnTo>
                              <a:lnTo>
                                <a:pt x="124" y="32"/>
                              </a:lnTo>
                              <a:lnTo>
                                <a:pt x="124" y="32"/>
                              </a:lnTo>
                              <a:lnTo>
                                <a:pt x="110" y="34"/>
                              </a:lnTo>
                              <a:lnTo>
                                <a:pt x="100" y="36"/>
                              </a:lnTo>
                              <a:lnTo>
                                <a:pt x="90" y="37"/>
                              </a:lnTo>
                              <a:lnTo>
                                <a:pt x="82" y="42"/>
                              </a:lnTo>
                              <a:lnTo>
                                <a:pt x="74" y="46"/>
                              </a:lnTo>
                              <a:lnTo>
                                <a:pt x="67" y="52"/>
                              </a:lnTo>
                              <a:lnTo>
                                <a:pt x="60" y="57"/>
                              </a:lnTo>
                              <a:lnTo>
                                <a:pt x="55" y="64"/>
                              </a:lnTo>
                              <a:lnTo>
                                <a:pt x="48" y="79"/>
                              </a:lnTo>
                              <a:lnTo>
                                <a:pt x="43" y="94"/>
                              </a:lnTo>
                              <a:lnTo>
                                <a:pt x="42" y="111"/>
                              </a:lnTo>
                              <a:lnTo>
                                <a:pt x="40" y="126"/>
                              </a:lnTo>
                              <a:lnTo>
                                <a:pt x="40" y="126"/>
                              </a:lnTo>
                              <a:lnTo>
                                <a:pt x="40" y="134"/>
                              </a:lnTo>
                              <a:lnTo>
                                <a:pt x="42" y="146"/>
                              </a:lnTo>
                              <a:lnTo>
                                <a:pt x="45" y="161"/>
                              </a:lnTo>
                              <a:lnTo>
                                <a:pt x="52" y="178"/>
                              </a:lnTo>
                              <a:lnTo>
                                <a:pt x="57" y="186"/>
                              </a:lnTo>
                              <a:lnTo>
                                <a:pt x="64" y="193"/>
                              </a:lnTo>
                              <a:lnTo>
                                <a:pt x="70" y="200"/>
                              </a:lnTo>
                              <a:lnTo>
                                <a:pt x="80" y="206"/>
                              </a:lnTo>
                              <a:lnTo>
                                <a:pt x="90" y="211"/>
                              </a:lnTo>
                              <a:lnTo>
                                <a:pt x="102" y="216"/>
                              </a:lnTo>
                              <a:lnTo>
                                <a:pt x="115" y="218"/>
                              </a:lnTo>
                              <a:lnTo>
                                <a:pt x="131" y="220"/>
                              </a:lnTo>
                              <a:lnTo>
                                <a:pt x="131" y="220"/>
                              </a:lnTo>
                              <a:lnTo>
                                <a:pt x="147" y="218"/>
                              </a:lnTo>
                              <a:lnTo>
                                <a:pt x="164" y="215"/>
                              </a:lnTo>
                              <a:lnTo>
                                <a:pt x="196" y="206"/>
                              </a:lnTo>
                              <a:lnTo>
                                <a:pt x="194" y="24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0"/>
                      <wps:cNvSpPr>
                        <a:spLocks/>
                      </wps:cNvSpPr>
                      <wps:spPr bwMode="auto">
                        <a:xfrm>
                          <a:off x="8559" y="15029"/>
                          <a:ext cx="254" cy="355"/>
                        </a:xfrm>
                        <a:custGeom>
                          <a:avLst/>
                          <a:gdLst>
                            <a:gd name="T0" fmla="*/ 45 w 254"/>
                            <a:gd name="T1" fmla="*/ 28 h 355"/>
                            <a:gd name="T2" fmla="*/ 0 w 254"/>
                            <a:gd name="T3" fmla="*/ 28 h 355"/>
                            <a:gd name="T4" fmla="*/ 0 w 254"/>
                            <a:gd name="T5" fmla="*/ 0 h 355"/>
                            <a:gd name="T6" fmla="*/ 83 w 254"/>
                            <a:gd name="T7" fmla="*/ 0 h 355"/>
                            <a:gd name="T8" fmla="*/ 82 w 254"/>
                            <a:gd name="T9" fmla="*/ 221 h 355"/>
                            <a:gd name="T10" fmla="*/ 174 w 254"/>
                            <a:gd name="T11" fmla="*/ 147 h 355"/>
                            <a:gd name="T12" fmla="*/ 174 w 254"/>
                            <a:gd name="T13" fmla="*/ 146 h 355"/>
                            <a:gd name="T14" fmla="*/ 140 w 254"/>
                            <a:gd name="T15" fmla="*/ 146 h 355"/>
                            <a:gd name="T16" fmla="*/ 140 w 254"/>
                            <a:gd name="T17" fmla="*/ 117 h 355"/>
                            <a:gd name="T18" fmla="*/ 244 w 254"/>
                            <a:gd name="T19" fmla="*/ 117 h 355"/>
                            <a:gd name="T20" fmla="*/ 244 w 254"/>
                            <a:gd name="T21" fmla="*/ 146 h 355"/>
                            <a:gd name="T22" fmla="*/ 219 w 254"/>
                            <a:gd name="T23" fmla="*/ 146 h 355"/>
                            <a:gd name="T24" fmla="*/ 120 w 254"/>
                            <a:gd name="T25" fmla="*/ 226 h 355"/>
                            <a:gd name="T26" fmla="*/ 227 w 254"/>
                            <a:gd name="T27" fmla="*/ 326 h 355"/>
                            <a:gd name="T28" fmla="*/ 254 w 254"/>
                            <a:gd name="T29" fmla="*/ 326 h 355"/>
                            <a:gd name="T30" fmla="*/ 254 w 254"/>
                            <a:gd name="T31" fmla="*/ 355 h 355"/>
                            <a:gd name="T32" fmla="*/ 150 w 254"/>
                            <a:gd name="T33" fmla="*/ 355 h 355"/>
                            <a:gd name="T34" fmla="*/ 150 w 254"/>
                            <a:gd name="T35" fmla="*/ 326 h 355"/>
                            <a:gd name="T36" fmla="*/ 179 w 254"/>
                            <a:gd name="T37" fmla="*/ 326 h 355"/>
                            <a:gd name="T38" fmla="*/ 179 w 254"/>
                            <a:gd name="T39" fmla="*/ 325 h 355"/>
                            <a:gd name="T40" fmla="*/ 82 w 254"/>
                            <a:gd name="T41" fmla="*/ 233 h 355"/>
                            <a:gd name="T42" fmla="*/ 82 w 254"/>
                            <a:gd name="T43" fmla="*/ 326 h 355"/>
                            <a:gd name="T44" fmla="*/ 113 w 254"/>
                            <a:gd name="T45" fmla="*/ 326 h 355"/>
                            <a:gd name="T46" fmla="*/ 113 w 254"/>
                            <a:gd name="T47" fmla="*/ 355 h 355"/>
                            <a:gd name="T48" fmla="*/ 10 w 254"/>
                            <a:gd name="T49" fmla="*/ 355 h 355"/>
                            <a:gd name="T50" fmla="*/ 10 w 254"/>
                            <a:gd name="T51" fmla="*/ 326 h 355"/>
                            <a:gd name="T52" fmla="*/ 43 w 254"/>
                            <a:gd name="T53" fmla="*/ 326 h 355"/>
                            <a:gd name="T54" fmla="*/ 45 w 254"/>
                            <a:gd name="T55" fmla="*/ 28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54" h="355">
                              <a:moveTo>
                                <a:pt x="45" y="28"/>
                              </a:moveTo>
                              <a:lnTo>
                                <a:pt x="0" y="28"/>
                              </a:lnTo>
                              <a:lnTo>
                                <a:pt x="0" y="0"/>
                              </a:lnTo>
                              <a:lnTo>
                                <a:pt x="83" y="0"/>
                              </a:lnTo>
                              <a:lnTo>
                                <a:pt x="82" y="221"/>
                              </a:lnTo>
                              <a:lnTo>
                                <a:pt x="174" y="147"/>
                              </a:lnTo>
                              <a:lnTo>
                                <a:pt x="174" y="146"/>
                              </a:lnTo>
                              <a:lnTo>
                                <a:pt x="140" y="146"/>
                              </a:lnTo>
                              <a:lnTo>
                                <a:pt x="140" y="117"/>
                              </a:lnTo>
                              <a:lnTo>
                                <a:pt x="244" y="117"/>
                              </a:lnTo>
                              <a:lnTo>
                                <a:pt x="244" y="146"/>
                              </a:lnTo>
                              <a:lnTo>
                                <a:pt x="219" y="146"/>
                              </a:lnTo>
                              <a:lnTo>
                                <a:pt x="120" y="226"/>
                              </a:lnTo>
                              <a:lnTo>
                                <a:pt x="227" y="326"/>
                              </a:lnTo>
                              <a:lnTo>
                                <a:pt x="254" y="326"/>
                              </a:lnTo>
                              <a:lnTo>
                                <a:pt x="254" y="355"/>
                              </a:lnTo>
                              <a:lnTo>
                                <a:pt x="150" y="355"/>
                              </a:lnTo>
                              <a:lnTo>
                                <a:pt x="150" y="326"/>
                              </a:lnTo>
                              <a:lnTo>
                                <a:pt x="179" y="326"/>
                              </a:lnTo>
                              <a:lnTo>
                                <a:pt x="179" y="325"/>
                              </a:lnTo>
                              <a:lnTo>
                                <a:pt x="82" y="233"/>
                              </a:lnTo>
                              <a:lnTo>
                                <a:pt x="82" y="326"/>
                              </a:lnTo>
                              <a:lnTo>
                                <a:pt x="113" y="326"/>
                              </a:lnTo>
                              <a:lnTo>
                                <a:pt x="113" y="355"/>
                              </a:lnTo>
                              <a:lnTo>
                                <a:pt x="10" y="355"/>
                              </a:lnTo>
                              <a:lnTo>
                                <a:pt x="10" y="326"/>
                              </a:lnTo>
                              <a:lnTo>
                                <a:pt x="43" y="326"/>
                              </a:lnTo>
                              <a:lnTo>
                                <a:pt x="45"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1"/>
                      <wps:cNvSpPr>
                        <a:spLocks/>
                      </wps:cNvSpPr>
                      <wps:spPr bwMode="auto">
                        <a:xfrm>
                          <a:off x="8828" y="15029"/>
                          <a:ext cx="280" cy="355"/>
                        </a:xfrm>
                        <a:custGeom>
                          <a:avLst/>
                          <a:gdLst>
                            <a:gd name="T0" fmla="*/ 0 w 280"/>
                            <a:gd name="T1" fmla="*/ 28 h 355"/>
                            <a:gd name="T2" fmla="*/ 84 w 280"/>
                            <a:gd name="T3" fmla="*/ 0 h 355"/>
                            <a:gd name="T4" fmla="*/ 84 w 280"/>
                            <a:gd name="T5" fmla="*/ 125 h 355"/>
                            <a:gd name="T6" fmla="*/ 79 w 280"/>
                            <a:gd name="T7" fmla="*/ 169 h 355"/>
                            <a:gd name="T8" fmla="*/ 81 w 280"/>
                            <a:gd name="T9" fmla="*/ 169 h 355"/>
                            <a:gd name="T10" fmla="*/ 92 w 280"/>
                            <a:gd name="T11" fmla="*/ 146 h 355"/>
                            <a:gd name="T12" fmla="*/ 112 w 280"/>
                            <a:gd name="T13" fmla="*/ 127 h 355"/>
                            <a:gd name="T14" fmla="*/ 137 w 280"/>
                            <a:gd name="T15" fmla="*/ 115 h 355"/>
                            <a:gd name="T16" fmla="*/ 164 w 280"/>
                            <a:gd name="T17" fmla="*/ 110 h 355"/>
                            <a:gd name="T18" fmla="*/ 176 w 280"/>
                            <a:gd name="T19" fmla="*/ 112 h 355"/>
                            <a:gd name="T20" fmla="*/ 196 w 280"/>
                            <a:gd name="T21" fmla="*/ 115 h 355"/>
                            <a:gd name="T22" fmla="*/ 213 w 280"/>
                            <a:gd name="T23" fmla="*/ 122 h 355"/>
                            <a:gd name="T24" fmla="*/ 225 w 280"/>
                            <a:gd name="T25" fmla="*/ 132 h 355"/>
                            <a:gd name="T26" fmla="*/ 238 w 280"/>
                            <a:gd name="T27" fmla="*/ 152 h 355"/>
                            <a:gd name="T28" fmla="*/ 246 w 280"/>
                            <a:gd name="T29" fmla="*/ 184 h 355"/>
                            <a:gd name="T30" fmla="*/ 246 w 280"/>
                            <a:gd name="T31" fmla="*/ 201 h 355"/>
                            <a:gd name="T32" fmla="*/ 280 w 280"/>
                            <a:gd name="T33" fmla="*/ 326 h 355"/>
                            <a:gd name="T34" fmla="*/ 176 w 280"/>
                            <a:gd name="T35" fmla="*/ 355 h 355"/>
                            <a:gd name="T36" fmla="*/ 206 w 280"/>
                            <a:gd name="T37" fmla="*/ 326 h 355"/>
                            <a:gd name="T38" fmla="*/ 208 w 280"/>
                            <a:gd name="T39" fmla="*/ 212 h 355"/>
                            <a:gd name="T40" fmla="*/ 208 w 280"/>
                            <a:gd name="T41" fmla="*/ 191 h 355"/>
                            <a:gd name="T42" fmla="*/ 201 w 280"/>
                            <a:gd name="T43" fmla="*/ 169 h 355"/>
                            <a:gd name="T44" fmla="*/ 191 w 280"/>
                            <a:gd name="T45" fmla="*/ 154 h 355"/>
                            <a:gd name="T46" fmla="*/ 179 w 280"/>
                            <a:gd name="T47" fmla="*/ 147 h 355"/>
                            <a:gd name="T48" fmla="*/ 164 w 280"/>
                            <a:gd name="T49" fmla="*/ 144 h 355"/>
                            <a:gd name="T50" fmla="*/ 154 w 280"/>
                            <a:gd name="T51" fmla="*/ 142 h 355"/>
                            <a:gd name="T52" fmla="*/ 129 w 280"/>
                            <a:gd name="T53" fmla="*/ 147 h 355"/>
                            <a:gd name="T54" fmla="*/ 106 w 280"/>
                            <a:gd name="T55" fmla="*/ 161 h 355"/>
                            <a:gd name="T56" fmla="*/ 91 w 280"/>
                            <a:gd name="T57" fmla="*/ 187 h 355"/>
                            <a:gd name="T58" fmla="*/ 84 w 280"/>
                            <a:gd name="T59" fmla="*/ 228 h 355"/>
                            <a:gd name="T60" fmla="*/ 117 w 280"/>
                            <a:gd name="T61" fmla="*/ 326 h 355"/>
                            <a:gd name="T62" fmla="*/ 10 w 280"/>
                            <a:gd name="T63" fmla="*/ 355 h 355"/>
                            <a:gd name="T64" fmla="*/ 44 w 280"/>
                            <a:gd name="T65" fmla="*/ 326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0" h="355">
                              <a:moveTo>
                                <a:pt x="45" y="28"/>
                              </a:moveTo>
                              <a:lnTo>
                                <a:pt x="0" y="28"/>
                              </a:lnTo>
                              <a:lnTo>
                                <a:pt x="0" y="0"/>
                              </a:lnTo>
                              <a:lnTo>
                                <a:pt x="84" y="0"/>
                              </a:lnTo>
                              <a:lnTo>
                                <a:pt x="84" y="125"/>
                              </a:lnTo>
                              <a:lnTo>
                                <a:pt x="84" y="125"/>
                              </a:lnTo>
                              <a:lnTo>
                                <a:pt x="82" y="147"/>
                              </a:lnTo>
                              <a:lnTo>
                                <a:pt x="79" y="169"/>
                              </a:lnTo>
                              <a:lnTo>
                                <a:pt x="81" y="169"/>
                              </a:lnTo>
                              <a:lnTo>
                                <a:pt x="81" y="169"/>
                              </a:lnTo>
                              <a:lnTo>
                                <a:pt x="86" y="157"/>
                              </a:lnTo>
                              <a:lnTo>
                                <a:pt x="92" y="146"/>
                              </a:lnTo>
                              <a:lnTo>
                                <a:pt x="102" y="136"/>
                              </a:lnTo>
                              <a:lnTo>
                                <a:pt x="112" y="127"/>
                              </a:lnTo>
                              <a:lnTo>
                                <a:pt x="124" y="120"/>
                              </a:lnTo>
                              <a:lnTo>
                                <a:pt x="137" y="115"/>
                              </a:lnTo>
                              <a:lnTo>
                                <a:pt x="151" y="112"/>
                              </a:lnTo>
                              <a:lnTo>
                                <a:pt x="164" y="110"/>
                              </a:lnTo>
                              <a:lnTo>
                                <a:pt x="164" y="110"/>
                              </a:lnTo>
                              <a:lnTo>
                                <a:pt x="176" y="112"/>
                              </a:lnTo>
                              <a:lnTo>
                                <a:pt x="186" y="114"/>
                              </a:lnTo>
                              <a:lnTo>
                                <a:pt x="196" y="115"/>
                              </a:lnTo>
                              <a:lnTo>
                                <a:pt x="204" y="119"/>
                              </a:lnTo>
                              <a:lnTo>
                                <a:pt x="213" y="122"/>
                              </a:lnTo>
                              <a:lnTo>
                                <a:pt x="220" y="127"/>
                              </a:lnTo>
                              <a:lnTo>
                                <a:pt x="225" y="132"/>
                              </a:lnTo>
                              <a:lnTo>
                                <a:pt x="230" y="139"/>
                              </a:lnTo>
                              <a:lnTo>
                                <a:pt x="238" y="152"/>
                              </a:lnTo>
                              <a:lnTo>
                                <a:pt x="243" y="167"/>
                              </a:lnTo>
                              <a:lnTo>
                                <a:pt x="246" y="184"/>
                              </a:lnTo>
                              <a:lnTo>
                                <a:pt x="246" y="201"/>
                              </a:lnTo>
                              <a:lnTo>
                                <a:pt x="246" y="201"/>
                              </a:lnTo>
                              <a:lnTo>
                                <a:pt x="245" y="326"/>
                              </a:lnTo>
                              <a:lnTo>
                                <a:pt x="280" y="326"/>
                              </a:lnTo>
                              <a:lnTo>
                                <a:pt x="280" y="355"/>
                              </a:lnTo>
                              <a:lnTo>
                                <a:pt x="176" y="355"/>
                              </a:lnTo>
                              <a:lnTo>
                                <a:pt x="176" y="326"/>
                              </a:lnTo>
                              <a:lnTo>
                                <a:pt x="206" y="326"/>
                              </a:lnTo>
                              <a:lnTo>
                                <a:pt x="206" y="326"/>
                              </a:lnTo>
                              <a:lnTo>
                                <a:pt x="208" y="212"/>
                              </a:lnTo>
                              <a:lnTo>
                                <a:pt x="208" y="212"/>
                              </a:lnTo>
                              <a:lnTo>
                                <a:pt x="208" y="191"/>
                              </a:lnTo>
                              <a:lnTo>
                                <a:pt x="206" y="179"/>
                              </a:lnTo>
                              <a:lnTo>
                                <a:pt x="201" y="169"/>
                              </a:lnTo>
                              <a:lnTo>
                                <a:pt x="194" y="159"/>
                              </a:lnTo>
                              <a:lnTo>
                                <a:pt x="191" y="154"/>
                              </a:lnTo>
                              <a:lnTo>
                                <a:pt x="186" y="151"/>
                              </a:lnTo>
                              <a:lnTo>
                                <a:pt x="179" y="147"/>
                              </a:lnTo>
                              <a:lnTo>
                                <a:pt x="173" y="144"/>
                              </a:lnTo>
                              <a:lnTo>
                                <a:pt x="164" y="144"/>
                              </a:lnTo>
                              <a:lnTo>
                                <a:pt x="154" y="142"/>
                              </a:lnTo>
                              <a:lnTo>
                                <a:pt x="154" y="142"/>
                              </a:lnTo>
                              <a:lnTo>
                                <a:pt x="141" y="144"/>
                              </a:lnTo>
                              <a:lnTo>
                                <a:pt x="129" y="147"/>
                              </a:lnTo>
                              <a:lnTo>
                                <a:pt x="117" y="152"/>
                              </a:lnTo>
                              <a:lnTo>
                                <a:pt x="106" y="161"/>
                              </a:lnTo>
                              <a:lnTo>
                                <a:pt x="97" y="172"/>
                              </a:lnTo>
                              <a:lnTo>
                                <a:pt x="91" y="187"/>
                              </a:lnTo>
                              <a:lnTo>
                                <a:pt x="86" y="206"/>
                              </a:lnTo>
                              <a:lnTo>
                                <a:pt x="84" y="228"/>
                              </a:lnTo>
                              <a:lnTo>
                                <a:pt x="82" y="326"/>
                              </a:lnTo>
                              <a:lnTo>
                                <a:pt x="117" y="326"/>
                              </a:lnTo>
                              <a:lnTo>
                                <a:pt x="117" y="355"/>
                              </a:lnTo>
                              <a:lnTo>
                                <a:pt x="10" y="355"/>
                              </a:lnTo>
                              <a:lnTo>
                                <a:pt x="10" y="326"/>
                              </a:lnTo>
                              <a:lnTo>
                                <a:pt x="44" y="326"/>
                              </a:lnTo>
                              <a:lnTo>
                                <a:pt x="45"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2"/>
                      <wps:cNvSpPr>
                        <a:spLocks noEditPoints="1"/>
                      </wps:cNvSpPr>
                      <wps:spPr bwMode="auto">
                        <a:xfrm>
                          <a:off x="9133" y="15139"/>
                          <a:ext cx="231" cy="251"/>
                        </a:xfrm>
                        <a:custGeom>
                          <a:avLst/>
                          <a:gdLst>
                            <a:gd name="T0" fmla="*/ 115 w 231"/>
                            <a:gd name="T1" fmla="*/ 0 h 251"/>
                            <a:gd name="T2" fmla="*/ 141 w 231"/>
                            <a:gd name="T3" fmla="*/ 4 h 251"/>
                            <a:gd name="T4" fmla="*/ 164 w 231"/>
                            <a:gd name="T5" fmla="*/ 10 h 251"/>
                            <a:gd name="T6" fmla="*/ 184 w 231"/>
                            <a:gd name="T7" fmla="*/ 20 h 251"/>
                            <a:gd name="T8" fmla="*/ 201 w 231"/>
                            <a:gd name="T9" fmla="*/ 34 h 251"/>
                            <a:gd name="T10" fmla="*/ 214 w 231"/>
                            <a:gd name="T11" fmla="*/ 52 h 251"/>
                            <a:gd name="T12" fmla="*/ 223 w 231"/>
                            <a:gd name="T13" fmla="*/ 72 h 251"/>
                            <a:gd name="T14" fmla="*/ 229 w 231"/>
                            <a:gd name="T15" fmla="*/ 94 h 251"/>
                            <a:gd name="T16" fmla="*/ 231 w 231"/>
                            <a:gd name="T17" fmla="*/ 119 h 251"/>
                            <a:gd name="T18" fmla="*/ 231 w 231"/>
                            <a:gd name="T19" fmla="*/ 133 h 251"/>
                            <a:gd name="T20" fmla="*/ 226 w 231"/>
                            <a:gd name="T21" fmla="*/ 159 h 251"/>
                            <a:gd name="T22" fmla="*/ 219 w 231"/>
                            <a:gd name="T23" fmla="*/ 183 h 251"/>
                            <a:gd name="T24" fmla="*/ 208 w 231"/>
                            <a:gd name="T25" fmla="*/ 205 h 251"/>
                            <a:gd name="T26" fmla="*/ 192 w 231"/>
                            <a:gd name="T27" fmla="*/ 221 h 251"/>
                            <a:gd name="T28" fmla="*/ 174 w 231"/>
                            <a:gd name="T29" fmla="*/ 236 h 251"/>
                            <a:gd name="T30" fmla="*/ 152 w 231"/>
                            <a:gd name="T31" fmla="*/ 245 h 251"/>
                            <a:gd name="T32" fmla="*/ 129 w 231"/>
                            <a:gd name="T33" fmla="*/ 250 h 251"/>
                            <a:gd name="T34" fmla="*/ 115 w 231"/>
                            <a:gd name="T35" fmla="*/ 251 h 251"/>
                            <a:gd name="T36" fmla="*/ 90 w 231"/>
                            <a:gd name="T37" fmla="*/ 248 h 251"/>
                            <a:gd name="T38" fmla="*/ 67 w 231"/>
                            <a:gd name="T39" fmla="*/ 241 h 251"/>
                            <a:gd name="T40" fmla="*/ 47 w 231"/>
                            <a:gd name="T41" fmla="*/ 231 h 251"/>
                            <a:gd name="T42" fmla="*/ 30 w 231"/>
                            <a:gd name="T43" fmla="*/ 218 h 251"/>
                            <a:gd name="T44" fmla="*/ 17 w 231"/>
                            <a:gd name="T45" fmla="*/ 200 h 251"/>
                            <a:gd name="T46" fmla="*/ 8 w 231"/>
                            <a:gd name="T47" fmla="*/ 179 h 251"/>
                            <a:gd name="T48" fmla="*/ 2 w 231"/>
                            <a:gd name="T49" fmla="*/ 158 h 251"/>
                            <a:gd name="T50" fmla="*/ 0 w 231"/>
                            <a:gd name="T51" fmla="*/ 133 h 251"/>
                            <a:gd name="T52" fmla="*/ 0 w 231"/>
                            <a:gd name="T53" fmla="*/ 119 h 251"/>
                            <a:gd name="T54" fmla="*/ 5 w 231"/>
                            <a:gd name="T55" fmla="*/ 92 h 251"/>
                            <a:gd name="T56" fmla="*/ 12 w 231"/>
                            <a:gd name="T57" fmla="*/ 69 h 251"/>
                            <a:gd name="T58" fmla="*/ 23 w 231"/>
                            <a:gd name="T59" fmla="*/ 47 h 251"/>
                            <a:gd name="T60" fmla="*/ 38 w 231"/>
                            <a:gd name="T61" fmla="*/ 31 h 251"/>
                            <a:gd name="T62" fmla="*/ 57 w 231"/>
                            <a:gd name="T63" fmla="*/ 17 h 251"/>
                            <a:gd name="T64" fmla="*/ 79 w 231"/>
                            <a:gd name="T65" fmla="*/ 7 h 251"/>
                            <a:gd name="T66" fmla="*/ 102 w 231"/>
                            <a:gd name="T67" fmla="*/ 2 h 251"/>
                            <a:gd name="T68" fmla="*/ 115 w 231"/>
                            <a:gd name="T69" fmla="*/ 0 h 251"/>
                            <a:gd name="T70" fmla="*/ 115 w 231"/>
                            <a:gd name="T71" fmla="*/ 220 h 251"/>
                            <a:gd name="T72" fmla="*/ 149 w 231"/>
                            <a:gd name="T73" fmla="*/ 211 h 251"/>
                            <a:gd name="T74" fmla="*/ 172 w 231"/>
                            <a:gd name="T75" fmla="*/ 193 h 251"/>
                            <a:gd name="T76" fmla="*/ 186 w 231"/>
                            <a:gd name="T77" fmla="*/ 163 h 251"/>
                            <a:gd name="T78" fmla="*/ 191 w 231"/>
                            <a:gd name="T79" fmla="*/ 126 h 251"/>
                            <a:gd name="T80" fmla="*/ 191 w 231"/>
                            <a:gd name="T81" fmla="*/ 108 h 251"/>
                            <a:gd name="T82" fmla="*/ 181 w 231"/>
                            <a:gd name="T83" fmla="*/ 74 h 251"/>
                            <a:gd name="T84" fmla="*/ 162 w 231"/>
                            <a:gd name="T85" fmla="*/ 49 h 251"/>
                            <a:gd name="T86" fmla="*/ 134 w 231"/>
                            <a:gd name="T87" fmla="*/ 34 h 251"/>
                            <a:gd name="T88" fmla="*/ 115 w 231"/>
                            <a:gd name="T89" fmla="*/ 32 h 251"/>
                            <a:gd name="T90" fmla="*/ 82 w 231"/>
                            <a:gd name="T91" fmla="*/ 41 h 251"/>
                            <a:gd name="T92" fmla="*/ 59 w 231"/>
                            <a:gd name="T93" fmla="*/ 61 h 251"/>
                            <a:gd name="T94" fmla="*/ 45 w 231"/>
                            <a:gd name="T95" fmla="*/ 89 h 251"/>
                            <a:gd name="T96" fmla="*/ 40 w 231"/>
                            <a:gd name="T97" fmla="*/ 126 h 251"/>
                            <a:gd name="T98" fmla="*/ 40 w 231"/>
                            <a:gd name="T99" fmla="*/ 144 h 251"/>
                            <a:gd name="T100" fmla="*/ 50 w 231"/>
                            <a:gd name="T101" fmla="*/ 178 h 251"/>
                            <a:gd name="T102" fmla="*/ 69 w 231"/>
                            <a:gd name="T103" fmla="*/ 203 h 251"/>
                            <a:gd name="T104" fmla="*/ 97 w 231"/>
                            <a:gd name="T105" fmla="*/ 218 h 251"/>
                            <a:gd name="T106" fmla="*/ 115 w 231"/>
                            <a:gd name="T107" fmla="*/ 22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 h="251">
                              <a:moveTo>
                                <a:pt x="115" y="0"/>
                              </a:moveTo>
                              <a:lnTo>
                                <a:pt x="115" y="0"/>
                              </a:lnTo>
                              <a:lnTo>
                                <a:pt x="129" y="2"/>
                              </a:lnTo>
                              <a:lnTo>
                                <a:pt x="141" y="4"/>
                              </a:lnTo>
                              <a:lnTo>
                                <a:pt x="152" y="5"/>
                              </a:lnTo>
                              <a:lnTo>
                                <a:pt x="164" y="10"/>
                              </a:lnTo>
                              <a:lnTo>
                                <a:pt x="174" y="15"/>
                              </a:lnTo>
                              <a:lnTo>
                                <a:pt x="184" y="20"/>
                              </a:lnTo>
                              <a:lnTo>
                                <a:pt x="192" y="27"/>
                              </a:lnTo>
                              <a:lnTo>
                                <a:pt x="201" y="34"/>
                              </a:lnTo>
                              <a:lnTo>
                                <a:pt x="208" y="42"/>
                              </a:lnTo>
                              <a:lnTo>
                                <a:pt x="214" y="52"/>
                              </a:lnTo>
                              <a:lnTo>
                                <a:pt x="219" y="62"/>
                              </a:lnTo>
                              <a:lnTo>
                                <a:pt x="223" y="72"/>
                              </a:lnTo>
                              <a:lnTo>
                                <a:pt x="226" y="82"/>
                              </a:lnTo>
                              <a:lnTo>
                                <a:pt x="229" y="94"/>
                              </a:lnTo>
                              <a:lnTo>
                                <a:pt x="231" y="108"/>
                              </a:lnTo>
                              <a:lnTo>
                                <a:pt x="231" y="119"/>
                              </a:lnTo>
                              <a:lnTo>
                                <a:pt x="231" y="119"/>
                              </a:lnTo>
                              <a:lnTo>
                                <a:pt x="231" y="133"/>
                              </a:lnTo>
                              <a:lnTo>
                                <a:pt x="229" y="148"/>
                              </a:lnTo>
                              <a:lnTo>
                                <a:pt x="226" y="159"/>
                              </a:lnTo>
                              <a:lnTo>
                                <a:pt x="223" y="173"/>
                              </a:lnTo>
                              <a:lnTo>
                                <a:pt x="219" y="183"/>
                              </a:lnTo>
                              <a:lnTo>
                                <a:pt x="214" y="195"/>
                              </a:lnTo>
                              <a:lnTo>
                                <a:pt x="208" y="205"/>
                              </a:lnTo>
                              <a:lnTo>
                                <a:pt x="201" y="213"/>
                              </a:lnTo>
                              <a:lnTo>
                                <a:pt x="192" y="221"/>
                              </a:lnTo>
                              <a:lnTo>
                                <a:pt x="184" y="230"/>
                              </a:lnTo>
                              <a:lnTo>
                                <a:pt x="174" y="236"/>
                              </a:lnTo>
                              <a:lnTo>
                                <a:pt x="164" y="241"/>
                              </a:lnTo>
                              <a:lnTo>
                                <a:pt x="152" y="245"/>
                              </a:lnTo>
                              <a:lnTo>
                                <a:pt x="141" y="248"/>
                              </a:lnTo>
                              <a:lnTo>
                                <a:pt x="129" y="250"/>
                              </a:lnTo>
                              <a:lnTo>
                                <a:pt x="115" y="251"/>
                              </a:lnTo>
                              <a:lnTo>
                                <a:pt x="115" y="251"/>
                              </a:lnTo>
                              <a:lnTo>
                                <a:pt x="102" y="250"/>
                              </a:lnTo>
                              <a:lnTo>
                                <a:pt x="90" y="248"/>
                              </a:lnTo>
                              <a:lnTo>
                                <a:pt x="79" y="246"/>
                              </a:lnTo>
                              <a:lnTo>
                                <a:pt x="67" y="241"/>
                              </a:lnTo>
                              <a:lnTo>
                                <a:pt x="57" y="236"/>
                              </a:lnTo>
                              <a:lnTo>
                                <a:pt x="47" y="231"/>
                              </a:lnTo>
                              <a:lnTo>
                                <a:pt x="38" y="225"/>
                              </a:lnTo>
                              <a:lnTo>
                                <a:pt x="30" y="218"/>
                              </a:lnTo>
                              <a:lnTo>
                                <a:pt x="23" y="210"/>
                              </a:lnTo>
                              <a:lnTo>
                                <a:pt x="17" y="200"/>
                              </a:lnTo>
                              <a:lnTo>
                                <a:pt x="12" y="189"/>
                              </a:lnTo>
                              <a:lnTo>
                                <a:pt x="8" y="179"/>
                              </a:lnTo>
                              <a:lnTo>
                                <a:pt x="5" y="169"/>
                              </a:lnTo>
                              <a:lnTo>
                                <a:pt x="2" y="158"/>
                              </a:lnTo>
                              <a:lnTo>
                                <a:pt x="0" y="144"/>
                              </a:lnTo>
                              <a:lnTo>
                                <a:pt x="0" y="133"/>
                              </a:lnTo>
                              <a:lnTo>
                                <a:pt x="0" y="133"/>
                              </a:lnTo>
                              <a:lnTo>
                                <a:pt x="0" y="119"/>
                              </a:lnTo>
                              <a:lnTo>
                                <a:pt x="2" y="106"/>
                              </a:lnTo>
                              <a:lnTo>
                                <a:pt x="5" y="92"/>
                              </a:lnTo>
                              <a:lnTo>
                                <a:pt x="8" y="81"/>
                              </a:lnTo>
                              <a:lnTo>
                                <a:pt x="12" y="69"/>
                              </a:lnTo>
                              <a:lnTo>
                                <a:pt x="17" y="57"/>
                              </a:lnTo>
                              <a:lnTo>
                                <a:pt x="23" y="47"/>
                              </a:lnTo>
                              <a:lnTo>
                                <a:pt x="30" y="39"/>
                              </a:lnTo>
                              <a:lnTo>
                                <a:pt x="38" y="31"/>
                              </a:lnTo>
                              <a:lnTo>
                                <a:pt x="47" y="22"/>
                              </a:lnTo>
                              <a:lnTo>
                                <a:pt x="57" y="17"/>
                              </a:lnTo>
                              <a:lnTo>
                                <a:pt x="67" y="10"/>
                              </a:lnTo>
                              <a:lnTo>
                                <a:pt x="79" y="7"/>
                              </a:lnTo>
                              <a:lnTo>
                                <a:pt x="90" y="4"/>
                              </a:lnTo>
                              <a:lnTo>
                                <a:pt x="102" y="2"/>
                              </a:lnTo>
                              <a:lnTo>
                                <a:pt x="115" y="0"/>
                              </a:lnTo>
                              <a:lnTo>
                                <a:pt x="115" y="0"/>
                              </a:lnTo>
                              <a:close/>
                              <a:moveTo>
                                <a:pt x="115" y="220"/>
                              </a:moveTo>
                              <a:lnTo>
                                <a:pt x="115" y="220"/>
                              </a:lnTo>
                              <a:lnTo>
                                <a:pt x="134" y="218"/>
                              </a:lnTo>
                              <a:lnTo>
                                <a:pt x="149" y="211"/>
                              </a:lnTo>
                              <a:lnTo>
                                <a:pt x="162" y="203"/>
                              </a:lnTo>
                              <a:lnTo>
                                <a:pt x="172" y="193"/>
                              </a:lnTo>
                              <a:lnTo>
                                <a:pt x="181" y="178"/>
                              </a:lnTo>
                              <a:lnTo>
                                <a:pt x="186" y="163"/>
                              </a:lnTo>
                              <a:lnTo>
                                <a:pt x="191" y="144"/>
                              </a:lnTo>
                              <a:lnTo>
                                <a:pt x="191" y="126"/>
                              </a:lnTo>
                              <a:lnTo>
                                <a:pt x="191" y="126"/>
                              </a:lnTo>
                              <a:lnTo>
                                <a:pt x="191" y="108"/>
                              </a:lnTo>
                              <a:lnTo>
                                <a:pt x="186" y="89"/>
                              </a:lnTo>
                              <a:lnTo>
                                <a:pt x="181" y="74"/>
                              </a:lnTo>
                              <a:lnTo>
                                <a:pt x="172" y="61"/>
                              </a:lnTo>
                              <a:lnTo>
                                <a:pt x="162" y="49"/>
                              </a:lnTo>
                              <a:lnTo>
                                <a:pt x="149" y="41"/>
                              </a:lnTo>
                              <a:lnTo>
                                <a:pt x="134" y="34"/>
                              </a:lnTo>
                              <a:lnTo>
                                <a:pt x="115" y="32"/>
                              </a:lnTo>
                              <a:lnTo>
                                <a:pt x="115" y="32"/>
                              </a:lnTo>
                              <a:lnTo>
                                <a:pt x="97" y="34"/>
                              </a:lnTo>
                              <a:lnTo>
                                <a:pt x="82" y="41"/>
                              </a:lnTo>
                              <a:lnTo>
                                <a:pt x="69" y="49"/>
                              </a:lnTo>
                              <a:lnTo>
                                <a:pt x="59" y="61"/>
                              </a:lnTo>
                              <a:lnTo>
                                <a:pt x="50" y="74"/>
                              </a:lnTo>
                              <a:lnTo>
                                <a:pt x="45" y="89"/>
                              </a:lnTo>
                              <a:lnTo>
                                <a:pt x="40" y="108"/>
                              </a:lnTo>
                              <a:lnTo>
                                <a:pt x="40" y="126"/>
                              </a:lnTo>
                              <a:lnTo>
                                <a:pt x="40" y="126"/>
                              </a:lnTo>
                              <a:lnTo>
                                <a:pt x="40" y="144"/>
                              </a:lnTo>
                              <a:lnTo>
                                <a:pt x="45" y="163"/>
                              </a:lnTo>
                              <a:lnTo>
                                <a:pt x="50" y="178"/>
                              </a:lnTo>
                              <a:lnTo>
                                <a:pt x="59" y="193"/>
                              </a:lnTo>
                              <a:lnTo>
                                <a:pt x="69" y="203"/>
                              </a:lnTo>
                              <a:lnTo>
                                <a:pt x="82" y="211"/>
                              </a:lnTo>
                              <a:lnTo>
                                <a:pt x="97" y="218"/>
                              </a:lnTo>
                              <a:lnTo>
                                <a:pt x="115" y="220"/>
                              </a:lnTo>
                              <a:lnTo>
                                <a:pt x="115" y="2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3"/>
                      <wps:cNvSpPr>
                        <a:spLocks/>
                      </wps:cNvSpPr>
                      <wps:spPr bwMode="auto">
                        <a:xfrm>
                          <a:off x="9379" y="15029"/>
                          <a:ext cx="121" cy="355"/>
                        </a:xfrm>
                        <a:custGeom>
                          <a:avLst/>
                          <a:gdLst>
                            <a:gd name="T0" fmla="*/ 47 w 121"/>
                            <a:gd name="T1" fmla="*/ 28 h 355"/>
                            <a:gd name="T2" fmla="*/ 0 w 121"/>
                            <a:gd name="T3" fmla="*/ 28 h 355"/>
                            <a:gd name="T4" fmla="*/ 0 w 121"/>
                            <a:gd name="T5" fmla="*/ 0 h 355"/>
                            <a:gd name="T6" fmla="*/ 85 w 121"/>
                            <a:gd name="T7" fmla="*/ 0 h 355"/>
                            <a:gd name="T8" fmla="*/ 82 w 121"/>
                            <a:gd name="T9" fmla="*/ 326 h 355"/>
                            <a:gd name="T10" fmla="*/ 121 w 121"/>
                            <a:gd name="T11" fmla="*/ 326 h 355"/>
                            <a:gd name="T12" fmla="*/ 121 w 121"/>
                            <a:gd name="T13" fmla="*/ 355 h 355"/>
                            <a:gd name="T14" fmla="*/ 10 w 121"/>
                            <a:gd name="T15" fmla="*/ 355 h 355"/>
                            <a:gd name="T16" fmla="*/ 10 w 121"/>
                            <a:gd name="T17" fmla="*/ 326 h 355"/>
                            <a:gd name="T18" fmla="*/ 45 w 121"/>
                            <a:gd name="T19" fmla="*/ 326 h 355"/>
                            <a:gd name="T20" fmla="*/ 47 w 121"/>
                            <a:gd name="T21" fmla="*/ 28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1" h="355">
                              <a:moveTo>
                                <a:pt x="47" y="28"/>
                              </a:moveTo>
                              <a:lnTo>
                                <a:pt x="0" y="28"/>
                              </a:lnTo>
                              <a:lnTo>
                                <a:pt x="0" y="0"/>
                              </a:lnTo>
                              <a:lnTo>
                                <a:pt x="85" y="0"/>
                              </a:lnTo>
                              <a:lnTo>
                                <a:pt x="82" y="326"/>
                              </a:lnTo>
                              <a:lnTo>
                                <a:pt x="121" y="326"/>
                              </a:lnTo>
                              <a:lnTo>
                                <a:pt x="121" y="355"/>
                              </a:lnTo>
                              <a:lnTo>
                                <a:pt x="10" y="355"/>
                              </a:lnTo>
                              <a:lnTo>
                                <a:pt x="10" y="326"/>
                              </a:lnTo>
                              <a:lnTo>
                                <a:pt x="45" y="326"/>
                              </a:lnTo>
                              <a:lnTo>
                                <a:pt x="47"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4"/>
                      <wps:cNvSpPr>
                        <a:spLocks/>
                      </wps:cNvSpPr>
                      <wps:spPr bwMode="auto">
                        <a:xfrm>
                          <a:off x="9528" y="15139"/>
                          <a:ext cx="425" cy="245"/>
                        </a:xfrm>
                        <a:custGeom>
                          <a:avLst/>
                          <a:gdLst>
                            <a:gd name="T0" fmla="*/ 35 w 425"/>
                            <a:gd name="T1" fmla="*/ 216 h 245"/>
                            <a:gd name="T2" fmla="*/ 0 w 425"/>
                            <a:gd name="T3" fmla="*/ 36 h 245"/>
                            <a:gd name="T4" fmla="*/ 75 w 425"/>
                            <a:gd name="T5" fmla="*/ 7 h 245"/>
                            <a:gd name="T6" fmla="*/ 74 w 425"/>
                            <a:gd name="T7" fmla="*/ 36 h 245"/>
                            <a:gd name="T8" fmla="*/ 72 w 425"/>
                            <a:gd name="T9" fmla="*/ 59 h 245"/>
                            <a:gd name="T10" fmla="*/ 77 w 425"/>
                            <a:gd name="T11" fmla="*/ 47 h 245"/>
                            <a:gd name="T12" fmla="*/ 94 w 425"/>
                            <a:gd name="T13" fmla="*/ 26 h 245"/>
                            <a:gd name="T14" fmla="*/ 116 w 425"/>
                            <a:gd name="T15" fmla="*/ 10 h 245"/>
                            <a:gd name="T16" fmla="*/ 142 w 425"/>
                            <a:gd name="T17" fmla="*/ 2 h 245"/>
                            <a:gd name="T18" fmla="*/ 156 w 425"/>
                            <a:gd name="T19" fmla="*/ 0 h 245"/>
                            <a:gd name="T20" fmla="*/ 184 w 425"/>
                            <a:gd name="T21" fmla="*/ 5 h 245"/>
                            <a:gd name="T22" fmla="*/ 206 w 425"/>
                            <a:gd name="T23" fmla="*/ 17 h 245"/>
                            <a:gd name="T24" fmla="*/ 221 w 425"/>
                            <a:gd name="T25" fmla="*/ 36 h 245"/>
                            <a:gd name="T26" fmla="*/ 228 w 425"/>
                            <a:gd name="T27" fmla="*/ 57 h 245"/>
                            <a:gd name="T28" fmla="*/ 229 w 425"/>
                            <a:gd name="T29" fmla="*/ 57 h 245"/>
                            <a:gd name="T30" fmla="*/ 241 w 425"/>
                            <a:gd name="T31" fmla="*/ 36 h 245"/>
                            <a:gd name="T32" fmla="*/ 258 w 425"/>
                            <a:gd name="T33" fmla="*/ 15 h 245"/>
                            <a:gd name="T34" fmla="*/ 280 w 425"/>
                            <a:gd name="T35" fmla="*/ 5 h 245"/>
                            <a:gd name="T36" fmla="*/ 300 w 425"/>
                            <a:gd name="T37" fmla="*/ 2 h 245"/>
                            <a:gd name="T38" fmla="*/ 310 w 425"/>
                            <a:gd name="T39" fmla="*/ 0 h 245"/>
                            <a:gd name="T40" fmla="*/ 333 w 425"/>
                            <a:gd name="T41" fmla="*/ 4 h 245"/>
                            <a:gd name="T42" fmla="*/ 350 w 425"/>
                            <a:gd name="T43" fmla="*/ 9 h 245"/>
                            <a:gd name="T44" fmla="*/ 365 w 425"/>
                            <a:gd name="T45" fmla="*/ 17 h 245"/>
                            <a:gd name="T46" fmla="*/ 375 w 425"/>
                            <a:gd name="T47" fmla="*/ 29 h 245"/>
                            <a:gd name="T48" fmla="*/ 389 w 425"/>
                            <a:gd name="T49" fmla="*/ 57 h 245"/>
                            <a:gd name="T50" fmla="*/ 392 w 425"/>
                            <a:gd name="T51" fmla="*/ 91 h 245"/>
                            <a:gd name="T52" fmla="*/ 390 w 425"/>
                            <a:gd name="T53" fmla="*/ 216 h 245"/>
                            <a:gd name="T54" fmla="*/ 425 w 425"/>
                            <a:gd name="T55" fmla="*/ 245 h 245"/>
                            <a:gd name="T56" fmla="*/ 322 w 425"/>
                            <a:gd name="T57" fmla="*/ 216 h 245"/>
                            <a:gd name="T58" fmla="*/ 352 w 425"/>
                            <a:gd name="T59" fmla="*/ 216 h 245"/>
                            <a:gd name="T60" fmla="*/ 353 w 425"/>
                            <a:gd name="T61" fmla="*/ 101 h 245"/>
                            <a:gd name="T62" fmla="*/ 352 w 425"/>
                            <a:gd name="T63" fmla="*/ 76 h 245"/>
                            <a:gd name="T64" fmla="*/ 345 w 425"/>
                            <a:gd name="T65" fmla="*/ 54 h 245"/>
                            <a:gd name="T66" fmla="*/ 330 w 425"/>
                            <a:gd name="T67" fmla="*/ 39 h 245"/>
                            <a:gd name="T68" fmla="*/ 303 w 425"/>
                            <a:gd name="T69" fmla="*/ 32 h 245"/>
                            <a:gd name="T70" fmla="*/ 290 w 425"/>
                            <a:gd name="T71" fmla="*/ 34 h 245"/>
                            <a:gd name="T72" fmla="*/ 268 w 425"/>
                            <a:gd name="T73" fmla="*/ 42 h 245"/>
                            <a:gd name="T74" fmla="*/ 248 w 425"/>
                            <a:gd name="T75" fmla="*/ 62 h 245"/>
                            <a:gd name="T76" fmla="*/ 236 w 425"/>
                            <a:gd name="T77" fmla="*/ 96 h 245"/>
                            <a:gd name="T78" fmla="*/ 233 w 425"/>
                            <a:gd name="T79" fmla="*/ 216 h 245"/>
                            <a:gd name="T80" fmla="*/ 268 w 425"/>
                            <a:gd name="T81" fmla="*/ 245 h 245"/>
                            <a:gd name="T82" fmla="*/ 162 w 425"/>
                            <a:gd name="T83" fmla="*/ 216 h 245"/>
                            <a:gd name="T84" fmla="*/ 194 w 425"/>
                            <a:gd name="T85" fmla="*/ 216 h 245"/>
                            <a:gd name="T86" fmla="*/ 196 w 425"/>
                            <a:gd name="T87" fmla="*/ 101 h 245"/>
                            <a:gd name="T88" fmla="*/ 194 w 425"/>
                            <a:gd name="T89" fmla="*/ 76 h 245"/>
                            <a:gd name="T90" fmla="*/ 186 w 425"/>
                            <a:gd name="T91" fmla="*/ 54 h 245"/>
                            <a:gd name="T92" fmla="*/ 171 w 425"/>
                            <a:gd name="T93" fmla="*/ 39 h 245"/>
                            <a:gd name="T94" fmla="*/ 144 w 425"/>
                            <a:gd name="T95" fmla="*/ 32 h 245"/>
                            <a:gd name="T96" fmla="*/ 132 w 425"/>
                            <a:gd name="T97" fmla="*/ 34 h 245"/>
                            <a:gd name="T98" fmla="*/ 109 w 425"/>
                            <a:gd name="T99" fmla="*/ 42 h 245"/>
                            <a:gd name="T100" fmla="*/ 89 w 425"/>
                            <a:gd name="T101" fmla="*/ 62 h 245"/>
                            <a:gd name="T102" fmla="*/ 77 w 425"/>
                            <a:gd name="T103" fmla="*/ 96 h 245"/>
                            <a:gd name="T104" fmla="*/ 74 w 425"/>
                            <a:gd name="T105" fmla="*/ 216 h 245"/>
                            <a:gd name="T106" fmla="*/ 109 w 425"/>
                            <a:gd name="T107" fmla="*/ 245 h 245"/>
                            <a:gd name="T108" fmla="*/ 5 w 425"/>
                            <a:gd name="T109" fmla="*/ 21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5" h="245">
                              <a:moveTo>
                                <a:pt x="5" y="216"/>
                              </a:moveTo>
                              <a:lnTo>
                                <a:pt x="35" y="216"/>
                              </a:lnTo>
                              <a:lnTo>
                                <a:pt x="39" y="36"/>
                              </a:lnTo>
                              <a:lnTo>
                                <a:pt x="0" y="36"/>
                              </a:lnTo>
                              <a:lnTo>
                                <a:pt x="0" y="7"/>
                              </a:lnTo>
                              <a:lnTo>
                                <a:pt x="75" y="7"/>
                              </a:lnTo>
                              <a:lnTo>
                                <a:pt x="75" y="7"/>
                              </a:lnTo>
                              <a:lnTo>
                                <a:pt x="74" y="36"/>
                              </a:lnTo>
                              <a:lnTo>
                                <a:pt x="70" y="59"/>
                              </a:lnTo>
                              <a:lnTo>
                                <a:pt x="72" y="59"/>
                              </a:lnTo>
                              <a:lnTo>
                                <a:pt x="72" y="59"/>
                              </a:lnTo>
                              <a:lnTo>
                                <a:pt x="77" y="47"/>
                              </a:lnTo>
                              <a:lnTo>
                                <a:pt x="84" y="36"/>
                              </a:lnTo>
                              <a:lnTo>
                                <a:pt x="94" y="26"/>
                              </a:lnTo>
                              <a:lnTo>
                                <a:pt x="104" y="17"/>
                              </a:lnTo>
                              <a:lnTo>
                                <a:pt x="116" y="10"/>
                              </a:lnTo>
                              <a:lnTo>
                                <a:pt x="129" y="5"/>
                              </a:lnTo>
                              <a:lnTo>
                                <a:pt x="142" y="2"/>
                              </a:lnTo>
                              <a:lnTo>
                                <a:pt x="156" y="0"/>
                              </a:lnTo>
                              <a:lnTo>
                                <a:pt x="156" y="0"/>
                              </a:lnTo>
                              <a:lnTo>
                                <a:pt x="171" y="2"/>
                              </a:lnTo>
                              <a:lnTo>
                                <a:pt x="184" y="5"/>
                              </a:lnTo>
                              <a:lnTo>
                                <a:pt x="196" y="10"/>
                              </a:lnTo>
                              <a:lnTo>
                                <a:pt x="206" y="17"/>
                              </a:lnTo>
                              <a:lnTo>
                                <a:pt x="214" y="26"/>
                              </a:lnTo>
                              <a:lnTo>
                                <a:pt x="221" y="36"/>
                              </a:lnTo>
                              <a:lnTo>
                                <a:pt x="224" y="46"/>
                              </a:lnTo>
                              <a:lnTo>
                                <a:pt x="228" y="57"/>
                              </a:lnTo>
                              <a:lnTo>
                                <a:pt x="229" y="57"/>
                              </a:lnTo>
                              <a:lnTo>
                                <a:pt x="229" y="57"/>
                              </a:lnTo>
                              <a:lnTo>
                                <a:pt x="234" y="44"/>
                              </a:lnTo>
                              <a:lnTo>
                                <a:pt x="241" y="36"/>
                              </a:lnTo>
                              <a:lnTo>
                                <a:pt x="248" y="26"/>
                              </a:lnTo>
                              <a:lnTo>
                                <a:pt x="258" y="15"/>
                              </a:lnTo>
                              <a:lnTo>
                                <a:pt x="273" y="9"/>
                              </a:lnTo>
                              <a:lnTo>
                                <a:pt x="280" y="5"/>
                              </a:lnTo>
                              <a:lnTo>
                                <a:pt x="290" y="4"/>
                              </a:lnTo>
                              <a:lnTo>
                                <a:pt x="300" y="2"/>
                              </a:lnTo>
                              <a:lnTo>
                                <a:pt x="310" y="0"/>
                              </a:lnTo>
                              <a:lnTo>
                                <a:pt x="310" y="0"/>
                              </a:lnTo>
                              <a:lnTo>
                                <a:pt x="322" y="2"/>
                              </a:lnTo>
                              <a:lnTo>
                                <a:pt x="333" y="4"/>
                              </a:lnTo>
                              <a:lnTo>
                                <a:pt x="342" y="5"/>
                              </a:lnTo>
                              <a:lnTo>
                                <a:pt x="350" y="9"/>
                              </a:lnTo>
                              <a:lnTo>
                                <a:pt x="358" y="12"/>
                              </a:lnTo>
                              <a:lnTo>
                                <a:pt x="365" y="17"/>
                              </a:lnTo>
                              <a:lnTo>
                                <a:pt x="370" y="22"/>
                              </a:lnTo>
                              <a:lnTo>
                                <a:pt x="375" y="29"/>
                              </a:lnTo>
                              <a:lnTo>
                                <a:pt x="384" y="42"/>
                              </a:lnTo>
                              <a:lnTo>
                                <a:pt x="389" y="57"/>
                              </a:lnTo>
                              <a:lnTo>
                                <a:pt x="392" y="74"/>
                              </a:lnTo>
                              <a:lnTo>
                                <a:pt x="392" y="91"/>
                              </a:lnTo>
                              <a:lnTo>
                                <a:pt x="392" y="91"/>
                              </a:lnTo>
                              <a:lnTo>
                                <a:pt x="390" y="216"/>
                              </a:lnTo>
                              <a:lnTo>
                                <a:pt x="425" y="216"/>
                              </a:lnTo>
                              <a:lnTo>
                                <a:pt x="425" y="245"/>
                              </a:lnTo>
                              <a:lnTo>
                                <a:pt x="322" y="245"/>
                              </a:lnTo>
                              <a:lnTo>
                                <a:pt x="322" y="216"/>
                              </a:lnTo>
                              <a:lnTo>
                                <a:pt x="352" y="216"/>
                              </a:lnTo>
                              <a:lnTo>
                                <a:pt x="352" y="216"/>
                              </a:lnTo>
                              <a:lnTo>
                                <a:pt x="353" y="101"/>
                              </a:lnTo>
                              <a:lnTo>
                                <a:pt x="353" y="101"/>
                              </a:lnTo>
                              <a:lnTo>
                                <a:pt x="353" y="87"/>
                              </a:lnTo>
                              <a:lnTo>
                                <a:pt x="352" y="76"/>
                              </a:lnTo>
                              <a:lnTo>
                                <a:pt x="350" y="64"/>
                              </a:lnTo>
                              <a:lnTo>
                                <a:pt x="345" y="54"/>
                              </a:lnTo>
                              <a:lnTo>
                                <a:pt x="338" y="46"/>
                              </a:lnTo>
                              <a:lnTo>
                                <a:pt x="330" y="39"/>
                              </a:lnTo>
                              <a:lnTo>
                                <a:pt x="317" y="34"/>
                              </a:lnTo>
                              <a:lnTo>
                                <a:pt x="303" y="32"/>
                              </a:lnTo>
                              <a:lnTo>
                                <a:pt x="303" y="32"/>
                              </a:lnTo>
                              <a:lnTo>
                                <a:pt x="290" y="34"/>
                              </a:lnTo>
                              <a:lnTo>
                                <a:pt x="278" y="37"/>
                              </a:lnTo>
                              <a:lnTo>
                                <a:pt x="268" y="42"/>
                              </a:lnTo>
                              <a:lnTo>
                                <a:pt x="256" y="51"/>
                              </a:lnTo>
                              <a:lnTo>
                                <a:pt x="248" y="62"/>
                              </a:lnTo>
                              <a:lnTo>
                                <a:pt x="241" y="77"/>
                              </a:lnTo>
                              <a:lnTo>
                                <a:pt x="236" y="96"/>
                              </a:lnTo>
                              <a:lnTo>
                                <a:pt x="234" y="118"/>
                              </a:lnTo>
                              <a:lnTo>
                                <a:pt x="233" y="216"/>
                              </a:lnTo>
                              <a:lnTo>
                                <a:pt x="268" y="216"/>
                              </a:lnTo>
                              <a:lnTo>
                                <a:pt x="268" y="245"/>
                              </a:lnTo>
                              <a:lnTo>
                                <a:pt x="162" y="245"/>
                              </a:lnTo>
                              <a:lnTo>
                                <a:pt x="162" y="216"/>
                              </a:lnTo>
                              <a:lnTo>
                                <a:pt x="194" y="216"/>
                              </a:lnTo>
                              <a:lnTo>
                                <a:pt x="194" y="216"/>
                              </a:lnTo>
                              <a:lnTo>
                                <a:pt x="196" y="101"/>
                              </a:lnTo>
                              <a:lnTo>
                                <a:pt x="196" y="101"/>
                              </a:lnTo>
                              <a:lnTo>
                                <a:pt x="194" y="87"/>
                              </a:lnTo>
                              <a:lnTo>
                                <a:pt x="194" y="76"/>
                              </a:lnTo>
                              <a:lnTo>
                                <a:pt x="191" y="64"/>
                              </a:lnTo>
                              <a:lnTo>
                                <a:pt x="186" y="54"/>
                              </a:lnTo>
                              <a:lnTo>
                                <a:pt x="179" y="46"/>
                              </a:lnTo>
                              <a:lnTo>
                                <a:pt x="171" y="39"/>
                              </a:lnTo>
                              <a:lnTo>
                                <a:pt x="159" y="34"/>
                              </a:lnTo>
                              <a:lnTo>
                                <a:pt x="144" y="32"/>
                              </a:lnTo>
                              <a:lnTo>
                                <a:pt x="144" y="32"/>
                              </a:lnTo>
                              <a:lnTo>
                                <a:pt x="132" y="34"/>
                              </a:lnTo>
                              <a:lnTo>
                                <a:pt x="121" y="37"/>
                              </a:lnTo>
                              <a:lnTo>
                                <a:pt x="109" y="42"/>
                              </a:lnTo>
                              <a:lnTo>
                                <a:pt x="97" y="51"/>
                              </a:lnTo>
                              <a:lnTo>
                                <a:pt x="89" y="62"/>
                              </a:lnTo>
                              <a:lnTo>
                                <a:pt x="82" y="77"/>
                              </a:lnTo>
                              <a:lnTo>
                                <a:pt x="77" y="96"/>
                              </a:lnTo>
                              <a:lnTo>
                                <a:pt x="75" y="118"/>
                              </a:lnTo>
                              <a:lnTo>
                                <a:pt x="74" y="216"/>
                              </a:lnTo>
                              <a:lnTo>
                                <a:pt x="109" y="216"/>
                              </a:lnTo>
                              <a:lnTo>
                                <a:pt x="109" y="245"/>
                              </a:lnTo>
                              <a:lnTo>
                                <a:pt x="5" y="245"/>
                              </a:lnTo>
                              <a:lnTo>
                                <a:pt x="5" y="21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5"/>
                      <wps:cNvSpPr>
                        <a:spLocks/>
                      </wps:cNvSpPr>
                      <wps:spPr bwMode="auto">
                        <a:xfrm>
                          <a:off x="9978" y="15139"/>
                          <a:ext cx="183" cy="251"/>
                        </a:xfrm>
                        <a:custGeom>
                          <a:avLst/>
                          <a:gdLst>
                            <a:gd name="T0" fmla="*/ 138 w 183"/>
                            <a:gd name="T1" fmla="*/ 72 h 251"/>
                            <a:gd name="T2" fmla="*/ 136 w 183"/>
                            <a:gd name="T3" fmla="*/ 39 h 251"/>
                            <a:gd name="T4" fmla="*/ 116 w 183"/>
                            <a:gd name="T5" fmla="*/ 32 h 251"/>
                            <a:gd name="T6" fmla="*/ 94 w 183"/>
                            <a:gd name="T7" fmla="*/ 31 h 251"/>
                            <a:gd name="T8" fmla="*/ 76 w 183"/>
                            <a:gd name="T9" fmla="*/ 32 h 251"/>
                            <a:gd name="T10" fmla="*/ 57 w 183"/>
                            <a:gd name="T11" fmla="*/ 37 h 251"/>
                            <a:gd name="T12" fmla="*/ 44 w 183"/>
                            <a:gd name="T13" fmla="*/ 49 h 251"/>
                            <a:gd name="T14" fmla="*/ 39 w 183"/>
                            <a:gd name="T15" fmla="*/ 67 h 251"/>
                            <a:gd name="T16" fmla="*/ 41 w 183"/>
                            <a:gd name="T17" fmla="*/ 76 h 251"/>
                            <a:gd name="T18" fmla="*/ 49 w 183"/>
                            <a:gd name="T19" fmla="*/ 89 h 251"/>
                            <a:gd name="T20" fmla="*/ 64 w 183"/>
                            <a:gd name="T21" fmla="*/ 97 h 251"/>
                            <a:gd name="T22" fmla="*/ 98 w 183"/>
                            <a:gd name="T23" fmla="*/ 106 h 251"/>
                            <a:gd name="T24" fmla="*/ 118 w 183"/>
                            <a:gd name="T25" fmla="*/ 111 h 251"/>
                            <a:gd name="T26" fmla="*/ 151 w 183"/>
                            <a:gd name="T27" fmla="*/ 123 h 251"/>
                            <a:gd name="T28" fmla="*/ 173 w 183"/>
                            <a:gd name="T29" fmla="*/ 138 h 251"/>
                            <a:gd name="T30" fmla="*/ 181 w 183"/>
                            <a:gd name="T31" fmla="*/ 161 h 251"/>
                            <a:gd name="T32" fmla="*/ 183 w 183"/>
                            <a:gd name="T33" fmla="*/ 174 h 251"/>
                            <a:gd name="T34" fmla="*/ 178 w 183"/>
                            <a:gd name="T35" fmla="*/ 205 h 251"/>
                            <a:gd name="T36" fmla="*/ 161 w 183"/>
                            <a:gd name="T37" fmla="*/ 228 h 251"/>
                            <a:gd name="T38" fmla="*/ 129 w 183"/>
                            <a:gd name="T39" fmla="*/ 245 h 251"/>
                            <a:gd name="T40" fmla="*/ 86 w 183"/>
                            <a:gd name="T41" fmla="*/ 251 h 251"/>
                            <a:gd name="T42" fmla="*/ 64 w 183"/>
                            <a:gd name="T43" fmla="*/ 250 h 251"/>
                            <a:gd name="T44" fmla="*/ 19 w 183"/>
                            <a:gd name="T45" fmla="*/ 241 h 251"/>
                            <a:gd name="T46" fmla="*/ 2 w 183"/>
                            <a:gd name="T47" fmla="*/ 176 h 251"/>
                            <a:gd name="T48" fmla="*/ 37 w 183"/>
                            <a:gd name="T49" fmla="*/ 211 h 251"/>
                            <a:gd name="T50" fmla="*/ 51 w 183"/>
                            <a:gd name="T51" fmla="*/ 216 h 251"/>
                            <a:gd name="T52" fmla="*/ 79 w 183"/>
                            <a:gd name="T53" fmla="*/ 221 h 251"/>
                            <a:gd name="T54" fmla="*/ 93 w 183"/>
                            <a:gd name="T55" fmla="*/ 221 h 251"/>
                            <a:gd name="T56" fmla="*/ 111 w 183"/>
                            <a:gd name="T57" fmla="*/ 220 h 251"/>
                            <a:gd name="T58" fmla="*/ 129 w 183"/>
                            <a:gd name="T59" fmla="*/ 213 h 251"/>
                            <a:gd name="T60" fmla="*/ 143 w 183"/>
                            <a:gd name="T61" fmla="*/ 200 h 251"/>
                            <a:gd name="T62" fmla="*/ 148 w 183"/>
                            <a:gd name="T63" fmla="*/ 181 h 251"/>
                            <a:gd name="T64" fmla="*/ 146 w 183"/>
                            <a:gd name="T65" fmla="*/ 174 h 251"/>
                            <a:gd name="T66" fmla="*/ 138 w 183"/>
                            <a:gd name="T67" fmla="*/ 161 h 251"/>
                            <a:gd name="T68" fmla="*/ 124 w 183"/>
                            <a:gd name="T69" fmla="*/ 153 h 251"/>
                            <a:gd name="T70" fmla="*/ 98 w 183"/>
                            <a:gd name="T71" fmla="*/ 144 h 251"/>
                            <a:gd name="T72" fmla="*/ 74 w 183"/>
                            <a:gd name="T73" fmla="*/ 139 h 251"/>
                            <a:gd name="T74" fmla="*/ 39 w 183"/>
                            <a:gd name="T75" fmla="*/ 128 h 251"/>
                            <a:gd name="T76" fmla="*/ 14 w 183"/>
                            <a:gd name="T77" fmla="*/ 113 h 251"/>
                            <a:gd name="T78" fmla="*/ 2 w 183"/>
                            <a:gd name="T79" fmla="*/ 89 h 251"/>
                            <a:gd name="T80" fmla="*/ 0 w 183"/>
                            <a:gd name="T81" fmla="*/ 72 h 251"/>
                            <a:gd name="T82" fmla="*/ 6 w 183"/>
                            <a:gd name="T83" fmla="*/ 46 h 251"/>
                            <a:gd name="T84" fmla="*/ 22 w 183"/>
                            <a:gd name="T85" fmla="*/ 22 h 251"/>
                            <a:gd name="T86" fmla="*/ 51 w 183"/>
                            <a:gd name="T87" fmla="*/ 7 h 251"/>
                            <a:gd name="T88" fmla="*/ 94 w 183"/>
                            <a:gd name="T89" fmla="*/ 0 h 251"/>
                            <a:gd name="T90" fmla="*/ 113 w 183"/>
                            <a:gd name="T91" fmla="*/ 2 h 251"/>
                            <a:gd name="T92" fmla="*/ 153 w 183"/>
                            <a:gd name="T93" fmla="*/ 10 h 251"/>
                            <a:gd name="T94" fmla="*/ 173 w 183"/>
                            <a:gd name="T95" fmla="*/ 72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3" h="251">
                              <a:moveTo>
                                <a:pt x="173" y="72"/>
                              </a:moveTo>
                              <a:lnTo>
                                <a:pt x="138" y="72"/>
                              </a:lnTo>
                              <a:lnTo>
                                <a:pt x="136" y="39"/>
                              </a:lnTo>
                              <a:lnTo>
                                <a:pt x="136" y="39"/>
                              </a:lnTo>
                              <a:lnTo>
                                <a:pt x="128" y="34"/>
                              </a:lnTo>
                              <a:lnTo>
                                <a:pt x="116" y="32"/>
                              </a:lnTo>
                              <a:lnTo>
                                <a:pt x="104" y="31"/>
                              </a:lnTo>
                              <a:lnTo>
                                <a:pt x="94" y="31"/>
                              </a:lnTo>
                              <a:lnTo>
                                <a:pt x="94" y="31"/>
                              </a:lnTo>
                              <a:lnTo>
                                <a:pt x="76" y="32"/>
                              </a:lnTo>
                              <a:lnTo>
                                <a:pt x="66" y="34"/>
                              </a:lnTo>
                              <a:lnTo>
                                <a:pt x="57" y="37"/>
                              </a:lnTo>
                              <a:lnTo>
                                <a:pt x="51" y="42"/>
                              </a:lnTo>
                              <a:lnTo>
                                <a:pt x="44" y="49"/>
                              </a:lnTo>
                              <a:lnTo>
                                <a:pt x="41" y="57"/>
                              </a:lnTo>
                              <a:lnTo>
                                <a:pt x="39" y="67"/>
                              </a:lnTo>
                              <a:lnTo>
                                <a:pt x="39" y="67"/>
                              </a:lnTo>
                              <a:lnTo>
                                <a:pt x="41" y="76"/>
                              </a:lnTo>
                              <a:lnTo>
                                <a:pt x="44" y="82"/>
                              </a:lnTo>
                              <a:lnTo>
                                <a:pt x="49" y="89"/>
                              </a:lnTo>
                              <a:lnTo>
                                <a:pt x="56" y="94"/>
                              </a:lnTo>
                              <a:lnTo>
                                <a:pt x="64" y="97"/>
                              </a:lnTo>
                              <a:lnTo>
                                <a:pt x="74" y="101"/>
                              </a:lnTo>
                              <a:lnTo>
                                <a:pt x="98" y="106"/>
                              </a:lnTo>
                              <a:lnTo>
                                <a:pt x="98" y="106"/>
                              </a:lnTo>
                              <a:lnTo>
                                <a:pt x="118" y="111"/>
                              </a:lnTo>
                              <a:lnTo>
                                <a:pt x="136" y="116"/>
                              </a:lnTo>
                              <a:lnTo>
                                <a:pt x="151" y="123"/>
                              </a:lnTo>
                              <a:lnTo>
                                <a:pt x="163" y="129"/>
                              </a:lnTo>
                              <a:lnTo>
                                <a:pt x="173" y="138"/>
                              </a:lnTo>
                              <a:lnTo>
                                <a:pt x="178" y="149"/>
                              </a:lnTo>
                              <a:lnTo>
                                <a:pt x="181" y="161"/>
                              </a:lnTo>
                              <a:lnTo>
                                <a:pt x="183" y="174"/>
                              </a:lnTo>
                              <a:lnTo>
                                <a:pt x="183" y="174"/>
                              </a:lnTo>
                              <a:lnTo>
                                <a:pt x="181" y="189"/>
                              </a:lnTo>
                              <a:lnTo>
                                <a:pt x="178" y="205"/>
                              </a:lnTo>
                              <a:lnTo>
                                <a:pt x="171" y="218"/>
                              </a:lnTo>
                              <a:lnTo>
                                <a:pt x="161" y="228"/>
                              </a:lnTo>
                              <a:lnTo>
                                <a:pt x="146" y="238"/>
                              </a:lnTo>
                              <a:lnTo>
                                <a:pt x="129" y="245"/>
                              </a:lnTo>
                              <a:lnTo>
                                <a:pt x="109" y="250"/>
                              </a:lnTo>
                              <a:lnTo>
                                <a:pt x="86" y="251"/>
                              </a:lnTo>
                              <a:lnTo>
                                <a:pt x="86" y="251"/>
                              </a:lnTo>
                              <a:lnTo>
                                <a:pt x="64" y="250"/>
                              </a:lnTo>
                              <a:lnTo>
                                <a:pt x="41" y="246"/>
                              </a:lnTo>
                              <a:lnTo>
                                <a:pt x="19" y="241"/>
                              </a:lnTo>
                              <a:lnTo>
                                <a:pt x="4" y="236"/>
                              </a:lnTo>
                              <a:lnTo>
                                <a:pt x="2" y="176"/>
                              </a:lnTo>
                              <a:lnTo>
                                <a:pt x="36" y="176"/>
                              </a:lnTo>
                              <a:lnTo>
                                <a:pt x="37" y="211"/>
                              </a:lnTo>
                              <a:lnTo>
                                <a:pt x="37" y="211"/>
                              </a:lnTo>
                              <a:lnTo>
                                <a:pt x="51" y="216"/>
                              </a:lnTo>
                              <a:lnTo>
                                <a:pt x="64" y="220"/>
                              </a:lnTo>
                              <a:lnTo>
                                <a:pt x="79" y="221"/>
                              </a:lnTo>
                              <a:lnTo>
                                <a:pt x="93" y="221"/>
                              </a:lnTo>
                              <a:lnTo>
                                <a:pt x="93" y="221"/>
                              </a:lnTo>
                              <a:lnTo>
                                <a:pt x="101" y="221"/>
                              </a:lnTo>
                              <a:lnTo>
                                <a:pt x="111" y="220"/>
                              </a:lnTo>
                              <a:lnTo>
                                <a:pt x="121" y="216"/>
                              </a:lnTo>
                              <a:lnTo>
                                <a:pt x="129" y="213"/>
                              </a:lnTo>
                              <a:lnTo>
                                <a:pt x="136" y="208"/>
                              </a:lnTo>
                              <a:lnTo>
                                <a:pt x="143" y="200"/>
                              </a:lnTo>
                              <a:lnTo>
                                <a:pt x="146" y="191"/>
                              </a:lnTo>
                              <a:lnTo>
                                <a:pt x="148" y="181"/>
                              </a:lnTo>
                              <a:lnTo>
                                <a:pt x="148" y="181"/>
                              </a:lnTo>
                              <a:lnTo>
                                <a:pt x="146" y="174"/>
                              </a:lnTo>
                              <a:lnTo>
                                <a:pt x="143" y="166"/>
                              </a:lnTo>
                              <a:lnTo>
                                <a:pt x="138" y="161"/>
                              </a:lnTo>
                              <a:lnTo>
                                <a:pt x="131" y="156"/>
                              </a:lnTo>
                              <a:lnTo>
                                <a:pt x="124" y="153"/>
                              </a:lnTo>
                              <a:lnTo>
                                <a:pt x="116" y="149"/>
                              </a:lnTo>
                              <a:lnTo>
                                <a:pt x="98" y="144"/>
                              </a:lnTo>
                              <a:lnTo>
                                <a:pt x="98" y="144"/>
                              </a:lnTo>
                              <a:lnTo>
                                <a:pt x="74" y="139"/>
                              </a:lnTo>
                              <a:lnTo>
                                <a:pt x="56" y="134"/>
                              </a:lnTo>
                              <a:lnTo>
                                <a:pt x="39" y="128"/>
                              </a:lnTo>
                              <a:lnTo>
                                <a:pt x="26" y="121"/>
                              </a:lnTo>
                              <a:lnTo>
                                <a:pt x="14" y="113"/>
                              </a:lnTo>
                              <a:lnTo>
                                <a:pt x="7" y="102"/>
                              </a:lnTo>
                              <a:lnTo>
                                <a:pt x="2" y="89"/>
                              </a:lnTo>
                              <a:lnTo>
                                <a:pt x="0" y="72"/>
                              </a:lnTo>
                              <a:lnTo>
                                <a:pt x="0" y="72"/>
                              </a:lnTo>
                              <a:lnTo>
                                <a:pt x="2" y="59"/>
                              </a:lnTo>
                              <a:lnTo>
                                <a:pt x="6" y="46"/>
                              </a:lnTo>
                              <a:lnTo>
                                <a:pt x="12" y="34"/>
                              </a:lnTo>
                              <a:lnTo>
                                <a:pt x="22" y="22"/>
                              </a:lnTo>
                              <a:lnTo>
                                <a:pt x="36" y="14"/>
                              </a:lnTo>
                              <a:lnTo>
                                <a:pt x="51" y="7"/>
                              </a:lnTo>
                              <a:lnTo>
                                <a:pt x="71" y="2"/>
                              </a:lnTo>
                              <a:lnTo>
                                <a:pt x="94" y="0"/>
                              </a:lnTo>
                              <a:lnTo>
                                <a:pt x="94" y="0"/>
                              </a:lnTo>
                              <a:lnTo>
                                <a:pt x="113" y="2"/>
                              </a:lnTo>
                              <a:lnTo>
                                <a:pt x="133" y="5"/>
                              </a:lnTo>
                              <a:lnTo>
                                <a:pt x="153" y="10"/>
                              </a:lnTo>
                              <a:lnTo>
                                <a:pt x="170" y="15"/>
                              </a:lnTo>
                              <a:lnTo>
                                <a:pt x="173"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16"/>
                      <wps:cNvSpPr>
                        <a:spLocks/>
                      </wps:cNvSpPr>
                      <wps:spPr bwMode="auto">
                        <a:xfrm>
                          <a:off x="7641" y="15549"/>
                          <a:ext cx="268" cy="243"/>
                        </a:xfrm>
                        <a:custGeom>
                          <a:avLst/>
                          <a:gdLst>
                            <a:gd name="T0" fmla="*/ 77 w 268"/>
                            <a:gd name="T1" fmla="*/ 0 h 243"/>
                            <a:gd name="T2" fmla="*/ 75 w 268"/>
                            <a:gd name="T3" fmla="*/ 66 h 243"/>
                            <a:gd name="T4" fmla="*/ 75 w 268"/>
                            <a:gd name="T5" fmla="*/ 141 h 243"/>
                            <a:gd name="T6" fmla="*/ 77 w 268"/>
                            <a:gd name="T7" fmla="*/ 166 h 243"/>
                            <a:gd name="T8" fmla="*/ 84 w 268"/>
                            <a:gd name="T9" fmla="*/ 189 h 243"/>
                            <a:gd name="T10" fmla="*/ 100 w 268"/>
                            <a:gd name="T11" fmla="*/ 206 h 243"/>
                            <a:gd name="T12" fmla="*/ 127 w 268"/>
                            <a:gd name="T13" fmla="*/ 213 h 243"/>
                            <a:gd name="T14" fmla="*/ 141 w 268"/>
                            <a:gd name="T15" fmla="*/ 211 h 243"/>
                            <a:gd name="T16" fmla="*/ 161 w 268"/>
                            <a:gd name="T17" fmla="*/ 205 h 243"/>
                            <a:gd name="T18" fmla="*/ 174 w 268"/>
                            <a:gd name="T19" fmla="*/ 194 h 243"/>
                            <a:gd name="T20" fmla="*/ 186 w 268"/>
                            <a:gd name="T21" fmla="*/ 179 h 243"/>
                            <a:gd name="T22" fmla="*/ 194 w 268"/>
                            <a:gd name="T23" fmla="*/ 153 h 243"/>
                            <a:gd name="T24" fmla="*/ 198 w 268"/>
                            <a:gd name="T25" fmla="*/ 118 h 243"/>
                            <a:gd name="T26" fmla="*/ 198 w 268"/>
                            <a:gd name="T27" fmla="*/ 29 h 243"/>
                            <a:gd name="T28" fmla="*/ 161 w 268"/>
                            <a:gd name="T29" fmla="*/ 0 h 243"/>
                            <a:gd name="T30" fmla="*/ 234 w 268"/>
                            <a:gd name="T31" fmla="*/ 210 h 243"/>
                            <a:gd name="T32" fmla="*/ 268 w 268"/>
                            <a:gd name="T33" fmla="*/ 238 h 243"/>
                            <a:gd name="T34" fmla="*/ 198 w 268"/>
                            <a:gd name="T35" fmla="*/ 238 h 243"/>
                            <a:gd name="T36" fmla="*/ 203 w 268"/>
                            <a:gd name="T37" fmla="*/ 186 h 243"/>
                            <a:gd name="T38" fmla="*/ 201 w 268"/>
                            <a:gd name="T39" fmla="*/ 186 h 243"/>
                            <a:gd name="T40" fmla="*/ 191 w 268"/>
                            <a:gd name="T41" fmla="*/ 206 h 243"/>
                            <a:gd name="T42" fmla="*/ 172 w 268"/>
                            <a:gd name="T43" fmla="*/ 225 h 243"/>
                            <a:gd name="T44" fmla="*/ 149 w 268"/>
                            <a:gd name="T45" fmla="*/ 238 h 243"/>
                            <a:gd name="T46" fmla="*/ 121 w 268"/>
                            <a:gd name="T47" fmla="*/ 243 h 243"/>
                            <a:gd name="T48" fmla="*/ 109 w 268"/>
                            <a:gd name="T49" fmla="*/ 243 h 243"/>
                            <a:gd name="T50" fmla="*/ 89 w 268"/>
                            <a:gd name="T51" fmla="*/ 240 h 243"/>
                            <a:gd name="T52" fmla="*/ 72 w 268"/>
                            <a:gd name="T53" fmla="*/ 231 h 243"/>
                            <a:gd name="T54" fmla="*/ 59 w 268"/>
                            <a:gd name="T55" fmla="*/ 221 h 243"/>
                            <a:gd name="T56" fmla="*/ 45 w 268"/>
                            <a:gd name="T57" fmla="*/ 201 h 243"/>
                            <a:gd name="T58" fmla="*/ 39 w 268"/>
                            <a:gd name="T59" fmla="*/ 166 h 243"/>
                            <a:gd name="T60" fmla="*/ 37 w 268"/>
                            <a:gd name="T61" fmla="*/ 146 h 243"/>
                            <a:gd name="T62" fmla="*/ 39 w 268"/>
                            <a:gd name="T63" fmla="*/ 29 h 243"/>
                            <a:gd name="T64" fmla="*/ 0 w 268"/>
                            <a:gd name="T65"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8" h="243">
                              <a:moveTo>
                                <a:pt x="0" y="0"/>
                              </a:moveTo>
                              <a:lnTo>
                                <a:pt x="77" y="0"/>
                              </a:lnTo>
                              <a:lnTo>
                                <a:pt x="77" y="0"/>
                              </a:lnTo>
                              <a:lnTo>
                                <a:pt x="75" y="66"/>
                              </a:lnTo>
                              <a:lnTo>
                                <a:pt x="75" y="141"/>
                              </a:lnTo>
                              <a:lnTo>
                                <a:pt x="75" y="141"/>
                              </a:lnTo>
                              <a:lnTo>
                                <a:pt x="75" y="154"/>
                              </a:lnTo>
                              <a:lnTo>
                                <a:pt x="77" y="166"/>
                              </a:lnTo>
                              <a:lnTo>
                                <a:pt x="79" y="178"/>
                              </a:lnTo>
                              <a:lnTo>
                                <a:pt x="84" y="189"/>
                              </a:lnTo>
                              <a:lnTo>
                                <a:pt x="90" y="199"/>
                              </a:lnTo>
                              <a:lnTo>
                                <a:pt x="100" y="206"/>
                              </a:lnTo>
                              <a:lnTo>
                                <a:pt x="112" y="211"/>
                              </a:lnTo>
                              <a:lnTo>
                                <a:pt x="127" y="213"/>
                              </a:lnTo>
                              <a:lnTo>
                                <a:pt x="127" y="213"/>
                              </a:lnTo>
                              <a:lnTo>
                                <a:pt x="141" y="211"/>
                              </a:lnTo>
                              <a:lnTo>
                                <a:pt x="151" y="210"/>
                              </a:lnTo>
                              <a:lnTo>
                                <a:pt x="161" y="205"/>
                              </a:lnTo>
                              <a:lnTo>
                                <a:pt x="167" y="199"/>
                              </a:lnTo>
                              <a:lnTo>
                                <a:pt x="174" y="194"/>
                              </a:lnTo>
                              <a:lnTo>
                                <a:pt x="181" y="186"/>
                              </a:lnTo>
                              <a:lnTo>
                                <a:pt x="186" y="179"/>
                              </a:lnTo>
                              <a:lnTo>
                                <a:pt x="189" y="171"/>
                              </a:lnTo>
                              <a:lnTo>
                                <a:pt x="194" y="153"/>
                              </a:lnTo>
                              <a:lnTo>
                                <a:pt x="198" y="134"/>
                              </a:lnTo>
                              <a:lnTo>
                                <a:pt x="198" y="118"/>
                              </a:lnTo>
                              <a:lnTo>
                                <a:pt x="198" y="102"/>
                              </a:lnTo>
                              <a:lnTo>
                                <a:pt x="198" y="29"/>
                              </a:lnTo>
                              <a:lnTo>
                                <a:pt x="161" y="29"/>
                              </a:lnTo>
                              <a:lnTo>
                                <a:pt x="161" y="0"/>
                              </a:lnTo>
                              <a:lnTo>
                                <a:pt x="236" y="0"/>
                              </a:lnTo>
                              <a:lnTo>
                                <a:pt x="234" y="210"/>
                              </a:lnTo>
                              <a:lnTo>
                                <a:pt x="268" y="210"/>
                              </a:lnTo>
                              <a:lnTo>
                                <a:pt x="268" y="238"/>
                              </a:lnTo>
                              <a:lnTo>
                                <a:pt x="198" y="238"/>
                              </a:lnTo>
                              <a:lnTo>
                                <a:pt x="198" y="238"/>
                              </a:lnTo>
                              <a:lnTo>
                                <a:pt x="199" y="210"/>
                              </a:lnTo>
                              <a:lnTo>
                                <a:pt x="203" y="186"/>
                              </a:lnTo>
                              <a:lnTo>
                                <a:pt x="201" y="186"/>
                              </a:lnTo>
                              <a:lnTo>
                                <a:pt x="201" y="186"/>
                              </a:lnTo>
                              <a:lnTo>
                                <a:pt x="198" y="196"/>
                              </a:lnTo>
                              <a:lnTo>
                                <a:pt x="191" y="206"/>
                              </a:lnTo>
                              <a:lnTo>
                                <a:pt x="183" y="216"/>
                              </a:lnTo>
                              <a:lnTo>
                                <a:pt x="172" y="225"/>
                              </a:lnTo>
                              <a:lnTo>
                                <a:pt x="162" y="233"/>
                              </a:lnTo>
                              <a:lnTo>
                                <a:pt x="149" y="238"/>
                              </a:lnTo>
                              <a:lnTo>
                                <a:pt x="136" y="243"/>
                              </a:lnTo>
                              <a:lnTo>
                                <a:pt x="121" y="243"/>
                              </a:lnTo>
                              <a:lnTo>
                                <a:pt x="121" y="243"/>
                              </a:lnTo>
                              <a:lnTo>
                                <a:pt x="109" y="243"/>
                              </a:lnTo>
                              <a:lnTo>
                                <a:pt x="99" y="241"/>
                              </a:lnTo>
                              <a:lnTo>
                                <a:pt x="89" y="240"/>
                              </a:lnTo>
                              <a:lnTo>
                                <a:pt x="79" y="236"/>
                              </a:lnTo>
                              <a:lnTo>
                                <a:pt x="72" y="231"/>
                              </a:lnTo>
                              <a:lnTo>
                                <a:pt x="65" y="226"/>
                              </a:lnTo>
                              <a:lnTo>
                                <a:pt x="59" y="221"/>
                              </a:lnTo>
                              <a:lnTo>
                                <a:pt x="54" y="215"/>
                              </a:lnTo>
                              <a:lnTo>
                                <a:pt x="45" y="201"/>
                              </a:lnTo>
                              <a:lnTo>
                                <a:pt x="40" y="184"/>
                              </a:lnTo>
                              <a:lnTo>
                                <a:pt x="39" y="166"/>
                              </a:lnTo>
                              <a:lnTo>
                                <a:pt x="37" y="146"/>
                              </a:lnTo>
                              <a:lnTo>
                                <a:pt x="37" y="146"/>
                              </a:lnTo>
                              <a:lnTo>
                                <a:pt x="39" y="86"/>
                              </a:lnTo>
                              <a:lnTo>
                                <a:pt x="39" y="29"/>
                              </a:lnTo>
                              <a:lnTo>
                                <a:pt x="0" y="29"/>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17"/>
                      <wps:cNvSpPr>
                        <a:spLocks/>
                      </wps:cNvSpPr>
                      <wps:spPr bwMode="auto">
                        <a:xfrm>
                          <a:off x="7941" y="15543"/>
                          <a:ext cx="273" cy="244"/>
                        </a:xfrm>
                        <a:custGeom>
                          <a:avLst/>
                          <a:gdLst>
                            <a:gd name="T0" fmla="*/ 199 w 273"/>
                            <a:gd name="T1" fmla="*/ 216 h 244"/>
                            <a:gd name="T2" fmla="*/ 201 w 273"/>
                            <a:gd name="T3" fmla="*/ 100 h 244"/>
                            <a:gd name="T4" fmla="*/ 201 w 273"/>
                            <a:gd name="T5" fmla="*/ 80 h 244"/>
                            <a:gd name="T6" fmla="*/ 194 w 273"/>
                            <a:gd name="T7" fmla="*/ 58 h 244"/>
                            <a:gd name="T8" fmla="*/ 182 w 273"/>
                            <a:gd name="T9" fmla="*/ 43 h 244"/>
                            <a:gd name="T10" fmla="*/ 172 w 273"/>
                            <a:gd name="T11" fmla="*/ 36 h 244"/>
                            <a:gd name="T12" fmla="*/ 155 w 273"/>
                            <a:gd name="T13" fmla="*/ 31 h 244"/>
                            <a:gd name="T14" fmla="*/ 147 w 273"/>
                            <a:gd name="T15" fmla="*/ 31 h 244"/>
                            <a:gd name="T16" fmla="*/ 122 w 273"/>
                            <a:gd name="T17" fmla="*/ 36 h 244"/>
                            <a:gd name="T18" fmla="*/ 99 w 273"/>
                            <a:gd name="T19" fmla="*/ 50 h 244"/>
                            <a:gd name="T20" fmla="*/ 82 w 273"/>
                            <a:gd name="T21" fmla="*/ 77 h 244"/>
                            <a:gd name="T22" fmla="*/ 77 w 273"/>
                            <a:gd name="T23" fmla="*/ 117 h 244"/>
                            <a:gd name="T24" fmla="*/ 110 w 273"/>
                            <a:gd name="T25" fmla="*/ 216 h 244"/>
                            <a:gd name="T26" fmla="*/ 6 w 273"/>
                            <a:gd name="T27" fmla="*/ 244 h 244"/>
                            <a:gd name="T28" fmla="*/ 37 w 273"/>
                            <a:gd name="T29" fmla="*/ 216 h 244"/>
                            <a:gd name="T30" fmla="*/ 0 w 273"/>
                            <a:gd name="T31" fmla="*/ 35 h 244"/>
                            <a:gd name="T32" fmla="*/ 77 w 273"/>
                            <a:gd name="T33" fmla="*/ 6 h 244"/>
                            <a:gd name="T34" fmla="*/ 75 w 273"/>
                            <a:gd name="T35" fmla="*/ 35 h 244"/>
                            <a:gd name="T36" fmla="*/ 72 w 273"/>
                            <a:gd name="T37" fmla="*/ 58 h 244"/>
                            <a:gd name="T38" fmla="*/ 77 w 273"/>
                            <a:gd name="T39" fmla="*/ 45 h 244"/>
                            <a:gd name="T40" fmla="*/ 93 w 273"/>
                            <a:gd name="T41" fmla="*/ 25 h 244"/>
                            <a:gd name="T42" fmla="*/ 117 w 273"/>
                            <a:gd name="T43" fmla="*/ 10 h 244"/>
                            <a:gd name="T44" fmla="*/ 144 w 273"/>
                            <a:gd name="T45" fmla="*/ 1 h 244"/>
                            <a:gd name="T46" fmla="*/ 157 w 273"/>
                            <a:gd name="T47" fmla="*/ 0 h 244"/>
                            <a:gd name="T48" fmla="*/ 179 w 273"/>
                            <a:gd name="T49" fmla="*/ 1 h 244"/>
                            <a:gd name="T50" fmla="*/ 197 w 273"/>
                            <a:gd name="T51" fmla="*/ 8 h 244"/>
                            <a:gd name="T52" fmla="*/ 212 w 273"/>
                            <a:gd name="T53" fmla="*/ 16 h 244"/>
                            <a:gd name="T54" fmla="*/ 222 w 273"/>
                            <a:gd name="T55" fmla="*/ 28 h 244"/>
                            <a:gd name="T56" fmla="*/ 236 w 273"/>
                            <a:gd name="T57" fmla="*/ 57 h 244"/>
                            <a:gd name="T58" fmla="*/ 239 w 273"/>
                            <a:gd name="T59" fmla="*/ 90 h 244"/>
                            <a:gd name="T60" fmla="*/ 237 w 273"/>
                            <a:gd name="T61" fmla="*/ 216 h 244"/>
                            <a:gd name="T62" fmla="*/ 273 w 273"/>
                            <a:gd name="T63" fmla="*/ 244 h 244"/>
                            <a:gd name="T64" fmla="*/ 169 w 273"/>
                            <a:gd name="T65" fmla="*/ 216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3" h="244">
                              <a:moveTo>
                                <a:pt x="169" y="216"/>
                              </a:moveTo>
                              <a:lnTo>
                                <a:pt x="199" y="216"/>
                              </a:lnTo>
                              <a:lnTo>
                                <a:pt x="199" y="216"/>
                              </a:lnTo>
                              <a:lnTo>
                                <a:pt x="201" y="100"/>
                              </a:lnTo>
                              <a:lnTo>
                                <a:pt x="201" y="100"/>
                              </a:lnTo>
                              <a:lnTo>
                                <a:pt x="201" y="80"/>
                              </a:lnTo>
                              <a:lnTo>
                                <a:pt x="197" y="68"/>
                              </a:lnTo>
                              <a:lnTo>
                                <a:pt x="194" y="58"/>
                              </a:lnTo>
                              <a:lnTo>
                                <a:pt x="187" y="47"/>
                              </a:lnTo>
                              <a:lnTo>
                                <a:pt x="182" y="43"/>
                              </a:lnTo>
                              <a:lnTo>
                                <a:pt x="177" y="40"/>
                              </a:lnTo>
                              <a:lnTo>
                                <a:pt x="172" y="36"/>
                              </a:lnTo>
                              <a:lnTo>
                                <a:pt x="164" y="33"/>
                              </a:lnTo>
                              <a:lnTo>
                                <a:pt x="155" y="31"/>
                              </a:lnTo>
                              <a:lnTo>
                                <a:pt x="147" y="31"/>
                              </a:lnTo>
                              <a:lnTo>
                                <a:pt x="147" y="31"/>
                              </a:lnTo>
                              <a:lnTo>
                                <a:pt x="134" y="33"/>
                              </a:lnTo>
                              <a:lnTo>
                                <a:pt x="122" y="36"/>
                              </a:lnTo>
                              <a:lnTo>
                                <a:pt x="110" y="42"/>
                              </a:lnTo>
                              <a:lnTo>
                                <a:pt x="99" y="50"/>
                              </a:lnTo>
                              <a:lnTo>
                                <a:pt x="90" y="62"/>
                              </a:lnTo>
                              <a:lnTo>
                                <a:pt x="82" y="77"/>
                              </a:lnTo>
                              <a:lnTo>
                                <a:pt x="78" y="95"/>
                              </a:lnTo>
                              <a:lnTo>
                                <a:pt x="77" y="117"/>
                              </a:lnTo>
                              <a:lnTo>
                                <a:pt x="75" y="216"/>
                              </a:lnTo>
                              <a:lnTo>
                                <a:pt x="110" y="216"/>
                              </a:lnTo>
                              <a:lnTo>
                                <a:pt x="110" y="244"/>
                              </a:lnTo>
                              <a:lnTo>
                                <a:pt x="6" y="244"/>
                              </a:lnTo>
                              <a:lnTo>
                                <a:pt x="6" y="216"/>
                              </a:lnTo>
                              <a:lnTo>
                                <a:pt x="37" y="216"/>
                              </a:lnTo>
                              <a:lnTo>
                                <a:pt x="38" y="35"/>
                              </a:lnTo>
                              <a:lnTo>
                                <a:pt x="0" y="35"/>
                              </a:lnTo>
                              <a:lnTo>
                                <a:pt x="0" y="6"/>
                              </a:lnTo>
                              <a:lnTo>
                                <a:pt x="77" y="6"/>
                              </a:lnTo>
                              <a:lnTo>
                                <a:pt x="77" y="6"/>
                              </a:lnTo>
                              <a:lnTo>
                                <a:pt x="75" y="35"/>
                              </a:lnTo>
                              <a:lnTo>
                                <a:pt x="72" y="58"/>
                              </a:lnTo>
                              <a:lnTo>
                                <a:pt x="72" y="58"/>
                              </a:lnTo>
                              <a:lnTo>
                                <a:pt x="72" y="58"/>
                              </a:lnTo>
                              <a:lnTo>
                                <a:pt x="77" y="45"/>
                              </a:lnTo>
                              <a:lnTo>
                                <a:pt x="85" y="35"/>
                              </a:lnTo>
                              <a:lnTo>
                                <a:pt x="93" y="25"/>
                              </a:lnTo>
                              <a:lnTo>
                                <a:pt x="105" y="16"/>
                              </a:lnTo>
                              <a:lnTo>
                                <a:pt x="117" y="10"/>
                              </a:lnTo>
                              <a:lnTo>
                                <a:pt x="130" y="5"/>
                              </a:lnTo>
                              <a:lnTo>
                                <a:pt x="144" y="1"/>
                              </a:lnTo>
                              <a:lnTo>
                                <a:pt x="157" y="0"/>
                              </a:lnTo>
                              <a:lnTo>
                                <a:pt x="157" y="0"/>
                              </a:lnTo>
                              <a:lnTo>
                                <a:pt x="169" y="1"/>
                              </a:lnTo>
                              <a:lnTo>
                                <a:pt x="179" y="1"/>
                              </a:lnTo>
                              <a:lnTo>
                                <a:pt x="189" y="5"/>
                              </a:lnTo>
                              <a:lnTo>
                                <a:pt x="197" y="8"/>
                              </a:lnTo>
                              <a:lnTo>
                                <a:pt x="206" y="11"/>
                              </a:lnTo>
                              <a:lnTo>
                                <a:pt x="212" y="16"/>
                              </a:lnTo>
                              <a:lnTo>
                                <a:pt x="217" y="21"/>
                              </a:lnTo>
                              <a:lnTo>
                                <a:pt x="222" y="28"/>
                              </a:lnTo>
                              <a:lnTo>
                                <a:pt x="231" y="42"/>
                              </a:lnTo>
                              <a:lnTo>
                                <a:pt x="236" y="57"/>
                              </a:lnTo>
                              <a:lnTo>
                                <a:pt x="237" y="73"/>
                              </a:lnTo>
                              <a:lnTo>
                                <a:pt x="239" y="90"/>
                              </a:lnTo>
                              <a:lnTo>
                                <a:pt x="239" y="90"/>
                              </a:lnTo>
                              <a:lnTo>
                                <a:pt x="237" y="216"/>
                              </a:lnTo>
                              <a:lnTo>
                                <a:pt x="273" y="216"/>
                              </a:lnTo>
                              <a:lnTo>
                                <a:pt x="273" y="244"/>
                              </a:lnTo>
                              <a:lnTo>
                                <a:pt x="169" y="244"/>
                              </a:lnTo>
                              <a:lnTo>
                                <a:pt x="169" y="21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18"/>
                      <wps:cNvSpPr>
                        <a:spLocks noEditPoints="1"/>
                      </wps:cNvSpPr>
                      <wps:spPr bwMode="auto">
                        <a:xfrm>
                          <a:off x="8240" y="15427"/>
                          <a:ext cx="118" cy="360"/>
                        </a:xfrm>
                        <a:custGeom>
                          <a:avLst/>
                          <a:gdLst>
                            <a:gd name="T0" fmla="*/ 44 w 118"/>
                            <a:gd name="T1" fmla="*/ 151 h 360"/>
                            <a:gd name="T2" fmla="*/ 0 w 118"/>
                            <a:gd name="T3" fmla="*/ 151 h 360"/>
                            <a:gd name="T4" fmla="*/ 0 w 118"/>
                            <a:gd name="T5" fmla="*/ 122 h 360"/>
                            <a:gd name="T6" fmla="*/ 81 w 118"/>
                            <a:gd name="T7" fmla="*/ 122 h 360"/>
                            <a:gd name="T8" fmla="*/ 79 w 118"/>
                            <a:gd name="T9" fmla="*/ 332 h 360"/>
                            <a:gd name="T10" fmla="*/ 118 w 118"/>
                            <a:gd name="T11" fmla="*/ 332 h 360"/>
                            <a:gd name="T12" fmla="*/ 118 w 118"/>
                            <a:gd name="T13" fmla="*/ 360 h 360"/>
                            <a:gd name="T14" fmla="*/ 4 w 118"/>
                            <a:gd name="T15" fmla="*/ 360 h 360"/>
                            <a:gd name="T16" fmla="*/ 4 w 118"/>
                            <a:gd name="T17" fmla="*/ 332 h 360"/>
                            <a:gd name="T18" fmla="*/ 42 w 118"/>
                            <a:gd name="T19" fmla="*/ 332 h 360"/>
                            <a:gd name="T20" fmla="*/ 44 w 118"/>
                            <a:gd name="T21" fmla="*/ 151 h 360"/>
                            <a:gd name="T22" fmla="*/ 57 w 118"/>
                            <a:gd name="T23" fmla="*/ 0 h 360"/>
                            <a:gd name="T24" fmla="*/ 57 w 118"/>
                            <a:gd name="T25" fmla="*/ 0 h 360"/>
                            <a:gd name="T26" fmla="*/ 64 w 118"/>
                            <a:gd name="T27" fmla="*/ 2 h 360"/>
                            <a:gd name="T28" fmla="*/ 69 w 118"/>
                            <a:gd name="T29" fmla="*/ 4 h 360"/>
                            <a:gd name="T30" fmla="*/ 74 w 118"/>
                            <a:gd name="T31" fmla="*/ 5 h 360"/>
                            <a:gd name="T32" fmla="*/ 77 w 118"/>
                            <a:gd name="T33" fmla="*/ 9 h 360"/>
                            <a:gd name="T34" fmla="*/ 81 w 118"/>
                            <a:gd name="T35" fmla="*/ 14 h 360"/>
                            <a:gd name="T36" fmla="*/ 84 w 118"/>
                            <a:gd name="T37" fmla="*/ 19 h 360"/>
                            <a:gd name="T38" fmla="*/ 86 w 118"/>
                            <a:gd name="T39" fmla="*/ 24 h 360"/>
                            <a:gd name="T40" fmla="*/ 86 w 118"/>
                            <a:gd name="T41" fmla="*/ 30 h 360"/>
                            <a:gd name="T42" fmla="*/ 86 w 118"/>
                            <a:gd name="T43" fmla="*/ 30 h 360"/>
                            <a:gd name="T44" fmla="*/ 86 w 118"/>
                            <a:gd name="T45" fmla="*/ 35 h 360"/>
                            <a:gd name="T46" fmla="*/ 84 w 118"/>
                            <a:gd name="T47" fmla="*/ 40 h 360"/>
                            <a:gd name="T48" fmla="*/ 81 w 118"/>
                            <a:gd name="T49" fmla="*/ 45 h 360"/>
                            <a:gd name="T50" fmla="*/ 77 w 118"/>
                            <a:gd name="T51" fmla="*/ 50 h 360"/>
                            <a:gd name="T52" fmla="*/ 74 w 118"/>
                            <a:gd name="T53" fmla="*/ 54 h 360"/>
                            <a:gd name="T54" fmla="*/ 69 w 118"/>
                            <a:gd name="T55" fmla="*/ 55 h 360"/>
                            <a:gd name="T56" fmla="*/ 64 w 118"/>
                            <a:gd name="T57" fmla="*/ 57 h 360"/>
                            <a:gd name="T58" fmla="*/ 57 w 118"/>
                            <a:gd name="T59" fmla="*/ 59 h 360"/>
                            <a:gd name="T60" fmla="*/ 57 w 118"/>
                            <a:gd name="T61" fmla="*/ 59 h 360"/>
                            <a:gd name="T62" fmla="*/ 52 w 118"/>
                            <a:gd name="T63" fmla="*/ 57 h 360"/>
                            <a:gd name="T64" fmla="*/ 47 w 118"/>
                            <a:gd name="T65" fmla="*/ 55 h 360"/>
                            <a:gd name="T66" fmla="*/ 42 w 118"/>
                            <a:gd name="T67" fmla="*/ 54 h 360"/>
                            <a:gd name="T68" fmla="*/ 37 w 118"/>
                            <a:gd name="T69" fmla="*/ 50 h 360"/>
                            <a:gd name="T70" fmla="*/ 34 w 118"/>
                            <a:gd name="T71" fmla="*/ 45 h 360"/>
                            <a:gd name="T72" fmla="*/ 31 w 118"/>
                            <a:gd name="T73" fmla="*/ 40 h 360"/>
                            <a:gd name="T74" fmla="*/ 29 w 118"/>
                            <a:gd name="T75" fmla="*/ 35 h 360"/>
                            <a:gd name="T76" fmla="*/ 29 w 118"/>
                            <a:gd name="T77" fmla="*/ 30 h 360"/>
                            <a:gd name="T78" fmla="*/ 29 w 118"/>
                            <a:gd name="T79" fmla="*/ 30 h 360"/>
                            <a:gd name="T80" fmla="*/ 29 w 118"/>
                            <a:gd name="T81" fmla="*/ 24 h 360"/>
                            <a:gd name="T82" fmla="*/ 31 w 118"/>
                            <a:gd name="T83" fmla="*/ 19 h 360"/>
                            <a:gd name="T84" fmla="*/ 34 w 118"/>
                            <a:gd name="T85" fmla="*/ 14 h 360"/>
                            <a:gd name="T86" fmla="*/ 37 w 118"/>
                            <a:gd name="T87" fmla="*/ 9 h 360"/>
                            <a:gd name="T88" fmla="*/ 42 w 118"/>
                            <a:gd name="T89" fmla="*/ 5 h 360"/>
                            <a:gd name="T90" fmla="*/ 47 w 118"/>
                            <a:gd name="T91" fmla="*/ 4 h 360"/>
                            <a:gd name="T92" fmla="*/ 52 w 118"/>
                            <a:gd name="T93" fmla="*/ 2 h 360"/>
                            <a:gd name="T94" fmla="*/ 57 w 118"/>
                            <a:gd name="T95" fmla="*/ 0 h 360"/>
                            <a:gd name="T96" fmla="*/ 57 w 118"/>
                            <a:gd name="T97" fmla="*/ 0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8" h="360">
                              <a:moveTo>
                                <a:pt x="44" y="151"/>
                              </a:moveTo>
                              <a:lnTo>
                                <a:pt x="0" y="151"/>
                              </a:lnTo>
                              <a:lnTo>
                                <a:pt x="0" y="122"/>
                              </a:lnTo>
                              <a:lnTo>
                                <a:pt x="81" y="122"/>
                              </a:lnTo>
                              <a:lnTo>
                                <a:pt x="79" y="332"/>
                              </a:lnTo>
                              <a:lnTo>
                                <a:pt x="118" y="332"/>
                              </a:lnTo>
                              <a:lnTo>
                                <a:pt x="118" y="360"/>
                              </a:lnTo>
                              <a:lnTo>
                                <a:pt x="4" y="360"/>
                              </a:lnTo>
                              <a:lnTo>
                                <a:pt x="4" y="332"/>
                              </a:lnTo>
                              <a:lnTo>
                                <a:pt x="42" y="332"/>
                              </a:lnTo>
                              <a:lnTo>
                                <a:pt x="44" y="151"/>
                              </a:lnTo>
                              <a:close/>
                              <a:moveTo>
                                <a:pt x="57" y="0"/>
                              </a:moveTo>
                              <a:lnTo>
                                <a:pt x="57" y="0"/>
                              </a:lnTo>
                              <a:lnTo>
                                <a:pt x="64" y="2"/>
                              </a:lnTo>
                              <a:lnTo>
                                <a:pt x="69" y="4"/>
                              </a:lnTo>
                              <a:lnTo>
                                <a:pt x="74" y="5"/>
                              </a:lnTo>
                              <a:lnTo>
                                <a:pt x="77" y="9"/>
                              </a:lnTo>
                              <a:lnTo>
                                <a:pt x="81" y="14"/>
                              </a:lnTo>
                              <a:lnTo>
                                <a:pt x="84" y="19"/>
                              </a:lnTo>
                              <a:lnTo>
                                <a:pt x="86" y="24"/>
                              </a:lnTo>
                              <a:lnTo>
                                <a:pt x="86" y="30"/>
                              </a:lnTo>
                              <a:lnTo>
                                <a:pt x="86" y="30"/>
                              </a:lnTo>
                              <a:lnTo>
                                <a:pt x="86" y="35"/>
                              </a:lnTo>
                              <a:lnTo>
                                <a:pt x="84" y="40"/>
                              </a:lnTo>
                              <a:lnTo>
                                <a:pt x="81" y="45"/>
                              </a:lnTo>
                              <a:lnTo>
                                <a:pt x="77" y="50"/>
                              </a:lnTo>
                              <a:lnTo>
                                <a:pt x="74" y="54"/>
                              </a:lnTo>
                              <a:lnTo>
                                <a:pt x="69" y="55"/>
                              </a:lnTo>
                              <a:lnTo>
                                <a:pt x="64" y="57"/>
                              </a:lnTo>
                              <a:lnTo>
                                <a:pt x="57" y="59"/>
                              </a:lnTo>
                              <a:lnTo>
                                <a:pt x="57" y="59"/>
                              </a:lnTo>
                              <a:lnTo>
                                <a:pt x="52" y="57"/>
                              </a:lnTo>
                              <a:lnTo>
                                <a:pt x="47" y="55"/>
                              </a:lnTo>
                              <a:lnTo>
                                <a:pt x="42" y="54"/>
                              </a:lnTo>
                              <a:lnTo>
                                <a:pt x="37" y="50"/>
                              </a:lnTo>
                              <a:lnTo>
                                <a:pt x="34" y="45"/>
                              </a:lnTo>
                              <a:lnTo>
                                <a:pt x="31" y="40"/>
                              </a:lnTo>
                              <a:lnTo>
                                <a:pt x="29" y="35"/>
                              </a:lnTo>
                              <a:lnTo>
                                <a:pt x="29" y="30"/>
                              </a:lnTo>
                              <a:lnTo>
                                <a:pt x="29" y="30"/>
                              </a:lnTo>
                              <a:lnTo>
                                <a:pt x="29" y="24"/>
                              </a:lnTo>
                              <a:lnTo>
                                <a:pt x="31" y="19"/>
                              </a:lnTo>
                              <a:lnTo>
                                <a:pt x="34" y="14"/>
                              </a:lnTo>
                              <a:lnTo>
                                <a:pt x="37" y="9"/>
                              </a:lnTo>
                              <a:lnTo>
                                <a:pt x="42" y="5"/>
                              </a:lnTo>
                              <a:lnTo>
                                <a:pt x="47" y="4"/>
                              </a:lnTo>
                              <a:lnTo>
                                <a:pt x="52" y="2"/>
                              </a:lnTo>
                              <a:lnTo>
                                <a:pt x="57" y="0"/>
                              </a:lnTo>
                              <a:lnTo>
                                <a:pt x="57"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19"/>
                      <wps:cNvSpPr>
                        <a:spLocks/>
                      </wps:cNvSpPr>
                      <wps:spPr bwMode="auto">
                        <a:xfrm>
                          <a:off x="8358" y="15549"/>
                          <a:ext cx="256" cy="238"/>
                        </a:xfrm>
                        <a:custGeom>
                          <a:avLst/>
                          <a:gdLst>
                            <a:gd name="T0" fmla="*/ 0 w 256"/>
                            <a:gd name="T1" fmla="*/ 0 h 238"/>
                            <a:gd name="T2" fmla="*/ 98 w 256"/>
                            <a:gd name="T3" fmla="*/ 0 h 238"/>
                            <a:gd name="T4" fmla="*/ 98 w 256"/>
                            <a:gd name="T5" fmla="*/ 29 h 238"/>
                            <a:gd name="T6" fmla="*/ 70 w 256"/>
                            <a:gd name="T7" fmla="*/ 29 h 238"/>
                            <a:gd name="T8" fmla="*/ 125 w 256"/>
                            <a:gd name="T9" fmla="*/ 181 h 238"/>
                            <a:gd name="T10" fmla="*/ 125 w 256"/>
                            <a:gd name="T11" fmla="*/ 181 h 238"/>
                            <a:gd name="T12" fmla="*/ 127 w 256"/>
                            <a:gd name="T13" fmla="*/ 191 h 238"/>
                            <a:gd name="T14" fmla="*/ 130 w 256"/>
                            <a:gd name="T15" fmla="*/ 203 h 238"/>
                            <a:gd name="T16" fmla="*/ 130 w 256"/>
                            <a:gd name="T17" fmla="*/ 203 h 238"/>
                            <a:gd name="T18" fmla="*/ 130 w 256"/>
                            <a:gd name="T19" fmla="*/ 203 h 238"/>
                            <a:gd name="T20" fmla="*/ 134 w 256"/>
                            <a:gd name="T21" fmla="*/ 191 h 238"/>
                            <a:gd name="T22" fmla="*/ 135 w 256"/>
                            <a:gd name="T23" fmla="*/ 181 h 238"/>
                            <a:gd name="T24" fmla="*/ 192 w 256"/>
                            <a:gd name="T25" fmla="*/ 29 h 238"/>
                            <a:gd name="T26" fmla="*/ 160 w 256"/>
                            <a:gd name="T27" fmla="*/ 29 h 238"/>
                            <a:gd name="T28" fmla="*/ 160 w 256"/>
                            <a:gd name="T29" fmla="*/ 0 h 238"/>
                            <a:gd name="T30" fmla="*/ 256 w 256"/>
                            <a:gd name="T31" fmla="*/ 0 h 238"/>
                            <a:gd name="T32" fmla="*/ 256 w 256"/>
                            <a:gd name="T33" fmla="*/ 29 h 238"/>
                            <a:gd name="T34" fmla="*/ 231 w 256"/>
                            <a:gd name="T35" fmla="*/ 29 h 238"/>
                            <a:gd name="T36" fmla="*/ 147 w 256"/>
                            <a:gd name="T37" fmla="*/ 238 h 238"/>
                            <a:gd name="T38" fmla="*/ 110 w 256"/>
                            <a:gd name="T39" fmla="*/ 238 h 238"/>
                            <a:gd name="T40" fmla="*/ 26 w 256"/>
                            <a:gd name="T41" fmla="*/ 29 h 238"/>
                            <a:gd name="T42" fmla="*/ 0 w 256"/>
                            <a:gd name="T43" fmla="*/ 29 h 238"/>
                            <a:gd name="T44" fmla="*/ 0 w 256"/>
                            <a:gd name="T45" fmla="*/ 0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56" h="238">
                              <a:moveTo>
                                <a:pt x="0" y="0"/>
                              </a:moveTo>
                              <a:lnTo>
                                <a:pt x="98" y="0"/>
                              </a:lnTo>
                              <a:lnTo>
                                <a:pt x="98" y="29"/>
                              </a:lnTo>
                              <a:lnTo>
                                <a:pt x="70" y="29"/>
                              </a:lnTo>
                              <a:lnTo>
                                <a:pt x="125" y="181"/>
                              </a:lnTo>
                              <a:lnTo>
                                <a:pt x="125" y="181"/>
                              </a:lnTo>
                              <a:lnTo>
                                <a:pt x="127" y="191"/>
                              </a:lnTo>
                              <a:lnTo>
                                <a:pt x="130" y="203"/>
                              </a:lnTo>
                              <a:lnTo>
                                <a:pt x="130" y="203"/>
                              </a:lnTo>
                              <a:lnTo>
                                <a:pt x="130" y="203"/>
                              </a:lnTo>
                              <a:lnTo>
                                <a:pt x="134" y="191"/>
                              </a:lnTo>
                              <a:lnTo>
                                <a:pt x="135" y="181"/>
                              </a:lnTo>
                              <a:lnTo>
                                <a:pt x="192" y="29"/>
                              </a:lnTo>
                              <a:lnTo>
                                <a:pt x="160" y="29"/>
                              </a:lnTo>
                              <a:lnTo>
                                <a:pt x="160" y="0"/>
                              </a:lnTo>
                              <a:lnTo>
                                <a:pt x="256" y="0"/>
                              </a:lnTo>
                              <a:lnTo>
                                <a:pt x="256" y="29"/>
                              </a:lnTo>
                              <a:lnTo>
                                <a:pt x="231" y="29"/>
                              </a:lnTo>
                              <a:lnTo>
                                <a:pt x="147" y="238"/>
                              </a:lnTo>
                              <a:lnTo>
                                <a:pt x="110" y="238"/>
                              </a:lnTo>
                              <a:lnTo>
                                <a:pt x="26" y="29"/>
                              </a:lnTo>
                              <a:lnTo>
                                <a:pt x="0" y="29"/>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20"/>
                      <wps:cNvSpPr>
                        <a:spLocks noEditPoints="1"/>
                      </wps:cNvSpPr>
                      <wps:spPr bwMode="auto">
                        <a:xfrm>
                          <a:off x="8627" y="15543"/>
                          <a:ext cx="215" cy="249"/>
                        </a:xfrm>
                        <a:custGeom>
                          <a:avLst/>
                          <a:gdLst>
                            <a:gd name="T0" fmla="*/ 40 w 215"/>
                            <a:gd name="T1" fmla="*/ 129 h 249"/>
                            <a:gd name="T2" fmla="*/ 45 w 215"/>
                            <a:gd name="T3" fmla="*/ 164 h 249"/>
                            <a:gd name="T4" fmla="*/ 61 w 215"/>
                            <a:gd name="T5" fmla="*/ 192 h 249"/>
                            <a:gd name="T6" fmla="*/ 72 w 215"/>
                            <a:gd name="T7" fmla="*/ 202 h 249"/>
                            <a:gd name="T8" fmla="*/ 89 w 215"/>
                            <a:gd name="T9" fmla="*/ 211 h 249"/>
                            <a:gd name="T10" fmla="*/ 107 w 215"/>
                            <a:gd name="T11" fmla="*/ 216 h 249"/>
                            <a:gd name="T12" fmla="*/ 131 w 215"/>
                            <a:gd name="T13" fmla="*/ 219 h 249"/>
                            <a:gd name="T14" fmla="*/ 151 w 215"/>
                            <a:gd name="T15" fmla="*/ 217 h 249"/>
                            <a:gd name="T16" fmla="*/ 186 w 215"/>
                            <a:gd name="T17" fmla="*/ 207 h 249"/>
                            <a:gd name="T18" fmla="*/ 201 w 215"/>
                            <a:gd name="T19" fmla="*/ 232 h 249"/>
                            <a:gd name="T20" fmla="*/ 184 w 215"/>
                            <a:gd name="T21" fmla="*/ 239 h 249"/>
                            <a:gd name="T22" fmla="*/ 143 w 215"/>
                            <a:gd name="T23" fmla="*/ 249 h 249"/>
                            <a:gd name="T24" fmla="*/ 122 w 215"/>
                            <a:gd name="T25" fmla="*/ 249 h 249"/>
                            <a:gd name="T26" fmla="*/ 96 w 215"/>
                            <a:gd name="T27" fmla="*/ 247 h 249"/>
                            <a:gd name="T28" fmla="*/ 72 w 215"/>
                            <a:gd name="T29" fmla="*/ 242 h 249"/>
                            <a:gd name="T30" fmla="*/ 50 w 215"/>
                            <a:gd name="T31" fmla="*/ 232 h 249"/>
                            <a:gd name="T32" fmla="*/ 34 w 215"/>
                            <a:gd name="T33" fmla="*/ 219 h 249"/>
                            <a:gd name="T34" fmla="*/ 19 w 215"/>
                            <a:gd name="T35" fmla="*/ 200 h 249"/>
                            <a:gd name="T36" fmla="*/ 9 w 215"/>
                            <a:gd name="T37" fmla="*/ 180 h 249"/>
                            <a:gd name="T38" fmla="*/ 2 w 215"/>
                            <a:gd name="T39" fmla="*/ 155 h 249"/>
                            <a:gd name="T40" fmla="*/ 0 w 215"/>
                            <a:gd name="T41" fmla="*/ 125 h 249"/>
                            <a:gd name="T42" fmla="*/ 2 w 215"/>
                            <a:gd name="T43" fmla="*/ 100 h 249"/>
                            <a:gd name="T44" fmla="*/ 12 w 215"/>
                            <a:gd name="T45" fmla="*/ 65 h 249"/>
                            <a:gd name="T46" fmla="*/ 22 w 215"/>
                            <a:gd name="T47" fmla="*/ 45 h 249"/>
                            <a:gd name="T48" fmla="*/ 35 w 215"/>
                            <a:gd name="T49" fmla="*/ 28 h 249"/>
                            <a:gd name="T50" fmla="*/ 54 w 215"/>
                            <a:gd name="T51" fmla="*/ 15 h 249"/>
                            <a:gd name="T52" fmla="*/ 74 w 215"/>
                            <a:gd name="T53" fmla="*/ 6 h 249"/>
                            <a:gd name="T54" fmla="*/ 97 w 215"/>
                            <a:gd name="T55" fmla="*/ 1 h 249"/>
                            <a:gd name="T56" fmla="*/ 111 w 215"/>
                            <a:gd name="T57" fmla="*/ 0 h 249"/>
                            <a:gd name="T58" fmla="*/ 143 w 215"/>
                            <a:gd name="T59" fmla="*/ 3 h 249"/>
                            <a:gd name="T60" fmla="*/ 168 w 215"/>
                            <a:gd name="T61" fmla="*/ 15 h 249"/>
                            <a:gd name="T62" fmla="*/ 184 w 215"/>
                            <a:gd name="T63" fmla="*/ 30 h 249"/>
                            <a:gd name="T64" fmla="*/ 198 w 215"/>
                            <a:gd name="T65" fmla="*/ 48 h 249"/>
                            <a:gd name="T66" fmla="*/ 206 w 215"/>
                            <a:gd name="T67" fmla="*/ 68 h 249"/>
                            <a:gd name="T68" fmla="*/ 213 w 215"/>
                            <a:gd name="T69" fmla="*/ 110 h 249"/>
                            <a:gd name="T70" fmla="*/ 40 w 215"/>
                            <a:gd name="T71" fmla="*/ 129 h 249"/>
                            <a:gd name="T72" fmla="*/ 174 w 215"/>
                            <a:gd name="T73" fmla="*/ 98 h 249"/>
                            <a:gd name="T74" fmla="*/ 169 w 215"/>
                            <a:gd name="T75" fmla="*/ 72 h 249"/>
                            <a:gd name="T76" fmla="*/ 158 w 215"/>
                            <a:gd name="T77" fmla="*/ 50 h 249"/>
                            <a:gd name="T78" fmla="*/ 138 w 215"/>
                            <a:gd name="T79" fmla="*/ 35 h 249"/>
                            <a:gd name="T80" fmla="*/ 111 w 215"/>
                            <a:gd name="T81" fmla="*/ 30 h 249"/>
                            <a:gd name="T82" fmla="*/ 96 w 215"/>
                            <a:gd name="T83" fmla="*/ 30 h 249"/>
                            <a:gd name="T84" fmla="*/ 71 w 215"/>
                            <a:gd name="T85" fmla="*/ 42 h 249"/>
                            <a:gd name="T86" fmla="*/ 52 w 215"/>
                            <a:gd name="T87" fmla="*/ 60 h 249"/>
                            <a:gd name="T88" fmla="*/ 42 w 215"/>
                            <a:gd name="T89" fmla="*/ 85 h 249"/>
                            <a:gd name="T90" fmla="*/ 174 w 215"/>
                            <a:gd name="T91" fmla="*/ 98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15" h="249">
                              <a:moveTo>
                                <a:pt x="40" y="129"/>
                              </a:moveTo>
                              <a:lnTo>
                                <a:pt x="40" y="129"/>
                              </a:lnTo>
                              <a:lnTo>
                                <a:pt x="42" y="145"/>
                              </a:lnTo>
                              <a:lnTo>
                                <a:pt x="45" y="164"/>
                              </a:lnTo>
                              <a:lnTo>
                                <a:pt x="52" y="179"/>
                              </a:lnTo>
                              <a:lnTo>
                                <a:pt x="61" y="192"/>
                              </a:lnTo>
                              <a:lnTo>
                                <a:pt x="66" y="197"/>
                              </a:lnTo>
                              <a:lnTo>
                                <a:pt x="72" y="202"/>
                              </a:lnTo>
                              <a:lnTo>
                                <a:pt x="81" y="207"/>
                              </a:lnTo>
                              <a:lnTo>
                                <a:pt x="89" y="211"/>
                              </a:lnTo>
                              <a:lnTo>
                                <a:pt x="97" y="214"/>
                              </a:lnTo>
                              <a:lnTo>
                                <a:pt x="107" y="216"/>
                              </a:lnTo>
                              <a:lnTo>
                                <a:pt x="119" y="217"/>
                              </a:lnTo>
                              <a:lnTo>
                                <a:pt x="131" y="219"/>
                              </a:lnTo>
                              <a:lnTo>
                                <a:pt x="131" y="219"/>
                              </a:lnTo>
                              <a:lnTo>
                                <a:pt x="151" y="217"/>
                              </a:lnTo>
                              <a:lnTo>
                                <a:pt x="169" y="212"/>
                              </a:lnTo>
                              <a:lnTo>
                                <a:pt x="186" y="207"/>
                              </a:lnTo>
                              <a:lnTo>
                                <a:pt x="203" y="200"/>
                              </a:lnTo>
                              <a:lnTo>
                                <a:pt x="201" y="232"/>
                              </a:lnTo>
                              <a:lnTo>
                                <a:pt x="201" y="232"/>
                              </a:lnTo>
                              <a:lnTo>
                                <a:pt x="184" y="239"/>
                              </a:lnTo>
                              <a:lnTo>
                                <a:pt x="164" y="244"/>
                              </a:lnTo>
                              <a:lnTo>
                                <a:pt x="143" y="249"/>
                              </a:lnTo>
                              <a:lnTo>
                                <a:pt x="122" y="249"/>
                              </a:lnTo>
                              <a:lnTo>
                                <a:pt x="122" y="249"/>
                              </a:lnTo>
                              <a:lnTo>
                                <a:pt x="109" y="249"/>
                              </a:lnTo>
                              <a:lnTo>
                                <a:pt x="96" y="247"/>
                              </a:lnTo>
                              <a:lnTo>
                                <a:pt x="84" y="246"/>
                              </a:lnTo>
                              <a:lnTo>
                                <a:pt x="72" y="242"/>
                              </a:lnTo>
                              <a:lnTo>
                                <a:pt x="61" y="237"/>
                              </a:lnTo>
                              <a:lnTo>
                                <a:pt x="50" y="232"/>
                              </a:lnTo>
                              <a:lnTo>
                                <a:pt x="42" y="226"/>
                              </a:lnTo>
                              <a:lnTo>
                                <a:pt x="34" y="219"/>
                              </a:lnTo>
                              <a:lnTo>
                                <a:pt x="25" y="211"/>
                              </a:lnTo>
                              <a:lnTo>
                                <a:pt x="19" y="200"/>
                              </a:lnTo>
                              <a:lnTo>
                                <a:pt x="14" y="190"/>
                              </a:lnTo>
                              <a:lnTo>
                                <a:pt x="9" y="180"/>
                              </a:lnTo>
                              <a:lnTo>
                                <a:pt x="5" y="167"/>
                              </a:lnTo>
                              <a:lnTo>
                                <a:pt x="2" y="155"/>
                              </a:lnTo>
                              <a:lnTo>
                                <a:pt x="0" y="140"/>
                              </a:lnTo>
                              <a:lnTo>
                                <a:pt x="0" y="125"/>
                              </a:lnTo>
                              <a:lnTo>
                                <a:pt x="0" y="125"/>
                              </a:lnTo>
                              <a:lnTo>
                                <a:pt x="2" y="100"/>
                              </a:lnTo>
                              <a:lnTo>
                                <a:pt x="7" y="77"/>
                              </a:lnTo>
                              <a:lnTo>
                                <a:pt x="12" y="65"/>
                              </a:lnTo>
                              <a:lnTo>
                                <a:pt x="17" y="55"/>
                              </a:lnTo>
                              <a:lnTo>
                                <a:pt x="22" y="45"/>
                              </a:lnTo>
                              <a:lnTo>
                                <a:pt x="29" y="36"/>
                              </a:lnTo>
                              <a:lnTo>
                                <a:pt x="35" y="28"/>
                              </a:lnTo>
                              <a:lnTo>
                                <a:pt x="44" y="21"/>
                              </a:lnTo>
                              <a:lnTo>
                                <a:pt x="54" y="15"/>
                              </a:lnTo>
                              <a:lnTo>
                                <a:pt x="64" y="10"/>
                              </a:lnTo>
                              <a:lnTo>
                                <a:pt x="74" y="6"/>
                              </a:lnTo>
                              <a:lnTo>
                                <a:pt x="86" y="3"/>
                              </a:lnTo>
                              <a:lnTo>
                                <a:pt x="97" y="1"/>
                              </a:lnTo>
                              <a:lnTo>
                                <a:pt x="111" y="0"/>
                              </a:lnTo>
                              <a:lnTo>
                                <a:pt x="111" y="0"/>
                              </a:lnTo>
                              <a:lnTo>
                                <a:pt x="127" y="1"/>
                              </a:lnTo>
                              <a:lnTo>
                                <a:pt x="143" y="3"/>
                              </a:lnTo>
                              <a:lnTo>
                                <a:pt x="156" y="8"/>
                              </a:lnTo>
                              <a:lnTo>
                                <a:pt x="168" y="15"/>
                              </a:lnTo>
                              <a:lnTo>
                                <a:pt x="176" y="21"/>
                              </a:lnTo>
                              <a:lnTo>
                                <a:pt x="184" y="30"/>
                              </a:lnTo>
                              <a:lnTo>
                                <a:pt x="193" y="38"/>
                              </a:lnTo>
                              <a:lnTo>
                                <a:pt x="198" y="48"/>
                              </a:lnTo>
                              <a:lnTo>
                                <a:pt x="203" y="58"/>
                              </a:lnTo>
                              <a:lnTo>
                                <a:pt x="206" y="68"/>
                              </a:lnTo>
                              <a:lnTo>
                                <a:pt x="211" y="90"/>
                              </a:lnTo>
                              <a:lnTo>
                                <a:pt x="213" y="110"/>
                              </a:lnTo>
                              <a:lnTo>
                                <a:pt x="215" y="129"/>
                              </a:lnTo>
                              <a:lnTo>
                                <a:pt x="40" y="129"/>
                              </a:lnTo>
                              <a:close/>
                              <a:moveTo>
                                <a:pt x="174" y="98"/>
                              </a:moveTo>
                              <a:lnTo>
                                <a:pt x="174" y="98"/>
                              </a:lnTo>
                              <a:lnTo>
                                <a:pt x="173" y="85"/>
                              </a:lnTo>
                              <a:lnTo>
                                <a:pt x="169" y="72"/>
                              </a:lnTo>
                              <a:lnTo>
                                <a:pt x="164" y="60"/>
                              </a:lnTo>
                              <a:lnTo>
                                <a:pt x="158" y="50"/>
                              </a:lnTo>
                              <a:lnTo>
                                <a:pt x="149" y="42"/>
                              </a:lnTo>
                              <a:lnTo>
                                <a:pt x="138" y="35"/>
                              </a:lnTo>
                              <a:lnTo>
                                <a:pt x="126" y="31"/>
                              </a:lnTo>
                              <a:lnTo>
                                <a:pt x="111" y="30"/>
                              </a:lnTo>
                              <a:lnTo>
                                <a:pt x="111" y="30"/>
                              </a:lnTo>
                              <a:lnTo>
                                <a:pt x="96" y="30"/>
                              </a:lnTo>
                              <a:lnTo>
                                <a:pt x="82" y="35"/>
                              </a:lnTo>
                              <a:lnTo>
                                <a:pt x="71" y="42"/>
                              </a:lnTo>
                              <a:lnTo>
                                <a:pt x="61" y="50"/>
                              </a:lnTo>
                              <a:lnTo>
                                <a:pt x="52" y="60"/>
                              </a:lnTo>
                              <a:lnTo>
                                <a:pt x="47" y="72"/>
                              </a:lnTo>
                              <a:lnTo>
                                <a:pt x="42" y="85"/>
                              </a:lnTo>
                              <a:lnTo>
                                <a:pt x="40" y="98"/>
                              </a:lnTo>
                              <a:lnTo>
                                <a:pt x="174" y="9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21"/>
                      <wps:cNvSpPr>
                        <a:spLocks/>
                      </wps:cNvSpPr>
                      <wps:spPr bwMode="auto">
                        <a:xfrm>
                          <a:off x="8875" y="15544"/>
                          <a:ext cx="179" cy="243"/>
                        </a:xfrm>
                        <a:custGeom>
                          <a:avLst/>
                          <a:gdLst>
                            <a:gd name="T0" fmla="*/ 40 w 179"/>
                            <a:gd name="T1" fmla="*/ 34 h 243"/>
                            <a:gd name="T2" fmla="*/ 0 w 179"/>
                            <a:gd name="T3" fmla="*/ 34 h 243"/>
                            <a:gd name="T4" fmla="*/ 0 w 179"/>
                            <a:gd name="T5" fmla="*/ 5 h 243"/>
                            <a:gd name="T6" fmla="*/ 79 w 179"/>
                            <a:gd name="T7" fmla="*/ 5 h 243"/>
                            <a:gd name="T8" fmla="*/ 79 w 179"/>
                            <a:gd name="T9" fmla="*/ 17 h 243"/>
                            <a:gd name="T10" fmla="*/ 79 w 179"/>
                            <a:gd name="T11" fmla="*/ 17 h 243"/>
                            <a:gd name="T12" fmla="*/ 77 w 179"/>
                            <a:gd name="T13" fmla="*/ 46 h 243"/>
                            <a:gd name="T14" fmla="*/ 74 w 179"/>
                            <a:gd name="T15" fmla="*/ 79 h 243"/>
                            <a:gd name="T16" fmla="*/ 75 w 179"/>
                            <a:gd name="T17" fmla="*/ 79 h 243"/>
                            <a:gd name="T18" fmla="*/ 75 w 179"/>
                            <a:gd name="T19" fmla="*/ 79 h 243"/>
                            <a:gd name="T20" fmla="*/ 84 w 179"/>
                            <a:gd name="T21" fmla="*/ 52 h 243"/>
                            <a:gd name="T22" fmla="*/ 89 w 179"/>
                            <a:gd name="T23" fmla="*/ 39 h 243"/>
                            <a:gd name="T24" fmla="*/ 97 w 179"/>
                            <a:gd name="T25" fmla="*/ 27 h 243"/>
                            <a:gd name="T26" fmla="*/ 107 w 179"/>
                            <a:gd name="T27" fmla="*/ 15 h 243"/>
                            <a:gd name="T28" fmla="*/ 119 w 179"/>
                            <a:gd name="T29" fmla="*/ 7 h 243"/>
                            <a:gd name="T30" fmla="*/ 127 w 179"/>
                            <a:gd name="T31" fmla="*/ 5 h 243"/>
                            <a:gd name="T32" fmla="*/ 136 w 179"/>
                            <a:gd name="T33" fmla="*/ 2 h 243"/>
                            <a:gd name="T34" fmla="*/ 146 w 179"/>
                            <a:gd name="T35" fmla="*/ 0 h 243"/>
                            <a:gd name="T36" fmla="*/ 156 w 179"/>
                            <a:gd name="T37" fmla="*/ 0 h 243"/>
                            <a:gd name="T38" fmla="*/ 156 w 179"/>
                            <a:gd name="T39" fmla="*/ 0 h 243"/>
                            <a:gd name="T40" fmla="*/ 167 w 179"/>
                            <a:gd name="T41" fmla="*/ 2 h 243"/>
                            <a:gd name="T42" fmla="*/ 176 w 179"/>
                            <a:gd name="T43" fmla="*/ 2 h 243"/>
                            <a:gd name="T44" fmla="*/ 179 w 179"/>
                            <a:gd name="T45" fmla="*/ 4 h 243"/>
                            <a:gd name="T46" fmla="*/ 176 w 179"/>
                            <a:gd name="T47" fmla="*/ 39 h 243"/>
                            <a:gd name="T48" fmla="*/ 176 w 179"/>
                            <a:gd name="T49" fmla="*/ 39 h 243"/>
                            <a:gd name="T50" fmla="*/ 164 w 179"/>
                            <a:gd name="T51" fmla="*/ 35 h 243"/>
                            <a:gd name="T52" fmla="*/ 151 w 179"/>
                            <a:gd name="T53" fmla="*/ 34 h 243"/>
                            <a:gd name="T54" fmla="*/ 151 w 179"/>
                            <a:gd name="T55" fmla="*/ 34 h 243"/>
                            <a:gd name="T56" fmla="*/ 141 w 179"/>
                            <a:gd name="T57" fmla="*/ 35 h 243"/>
                            <a:gd name="T58" fmla="*/ 132 w 179"/>
                            <a:gd name="T59" fmla="*/ 37 h 243"/>
                            <a:gd name="T60" fmla="*/ 126 w 179"/>
                            <a:gd name="T61" fmla="*/ 39 h 243"/>
                            <a:gd name="T62" fmla="*/ 119 w 179"/>
                            <a:gd name="T63" fmla="*/ 42 h 243"/>
                            <a:gd name="T64" fmla="*/ 106 w 179"/>
                            <a:gd name="T65" fmla="*/ 52 h 243"/>
                            <a:gd name="T66" fmla="*/ 95 w 179"/>
                            <a:gd name="T67" fmla="*/ 64 h 243"/>
                            <a:gd name="T68" fmla="*/ 89 w 179"/>
                            <a:gd name="T69" fmla="*/ 77 h 243"/>
                            <a:gd name="T70" fmla="*/ 84 w 179"/>
                            <a:gd name="T71" fmla="*/ 92 h 243"/>
                            <a:gd name="T72" fmla="*/ 80 w 179"/>
                            <a:gd name="T73" fmla="*/ 109 h 243"/>
                            <a:gd name="T74" fmla="*/ 79 w 179"/>
                            <a:gd name="T75" fmla="*/ 124 h 243"/>
                            <a:gd name="T76" fmla="*/ 77 w 179"/>
                            <a:gd name="T77" fmla="*/ 215 h 243"/>
                            <a:gd name="T78" fmla="*/ 117 w 179"/>
                            <a:gd name="T79" fmla="*/ 215 h 243"/>
                            <a:gd name="T80" fmla="*/ 117 w 179"/>
                            <a:gd name="T81" fmla="*/ 243 h 243"/>
                            <a:gd name="T82" fmla="*/ 5 w 179"/>
                            <a:gd name="T83" fmla="*/ 243 h 243"/>
                            <a:gd name="T84" fmla="*/ 5 w 179"/>
                            <a:gd name="T85" fmla="*/ 215 h 243"/>
                            <a:gd name="T86" fmla="*/ 39 w 179"/>
                            <a:gd name="T87" fmla="*/ 215 h 243"/>
                            <a:gd name="T88" fmla="*/ 40 w 179"/>
                            <a:gd name="T89" fmla="*/ 34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79" h="243">
                              <a:moveTo>
                                <a:pt x="40" y="34"/>
                              </a:moveTo>
                              <a:lnTo>
                                <a:pt x="0" y="34"/>
                              </a:lnTo>
                              <a:lnTo>
                                <a:pt x="0" y="5"/>
                              </a:lnTo>
                              <a:lnTo>
                                <a:pt x="79" y="5"/>
                              </a:lnTo>
                              <a:lnTo>
                                <a:pt x="79" y="17"/>
                              </a:lnTo>
                              <a:lnTo>
                                <a:pt x="79" y="17"/>
                              </a:lnTo>
                              <a:lnTo>
                                <a:pt x="77" y="46"/>
                              </a:lnTo>
                              <a:lnTo>
                                <a:pt x="74" y="79"/>
                              </a:lnTo>
                              <a:lnTo>
                                <a:pt x="75" y="79"/>
                              </a:lnTo>
                              <a:lnTo>
                                <a:pt x="75" y="79"/>
                              </a:lnTo>
                              <a:lnTo>
                                <a:pt x="84" y="52"/>
                              </a:lnTo>
                              <a:lnTo>
                                <a:pt x="89" y="39"/>
                              </a:lnTo>
                              <a:lnTo>
                                <a:pt x="97" y="27"/>
                              </a:lnTo>
                              <a:lnTo>
                                <a:pt x="107" y="15"/>
                              </a:lnTo>
                              <a:lnTo>
                                <a:pt x="119" y="7"/>
                              </a:lnTo>
                              <a:lnTo>
                                <a:pt x="127" y="5"/>
                              </a:lnTo>
                              <a:lnTo>
                                <a:pt x="136" y="2"/>
                              </a:lnTo>
                              <a:lnTo>
                                <a:pt x="146" y="0"/>
                              </a:lnTo>
                              <a:lnTo>
                                <a:pt x="156" y="0"/>
                              </a:lnTo>
                              <a:lnTo>
                                <a:pt x="156" y="0"/>
                              </a:lnTo>
                              <a:lnTo>
                                <a:pt x="167" y="2"/>
                              </a:lnTo>
                              <a:lnTo>
                                <a:pt x="176" y="2"/>
                              </a:lnTo>
                              <a:lnTo>
                                <a:pt x="179" y="4"/>
                              </a:lnTo>
                              <a:lnTo>
                                <a:pt x="176" y="39"/>
                              </a:lnTo>
                              <a:lnTo>
                                <a:pt x="176" y="39"/>
                              </a:lnTo>
                              <a:lnTo>
                                <a:pt x="164" y="35"/>
                              </a:lnTo>
                              <a:lnTo>
                                <a:pt x="151" y="34"/>
                              </a:lnTo>
                              <a:lnTo>
                                <a:pt x="151" y="34"/>
                              </a:lnTo>
                              <a:lnTo>
                                <a:pt x="141" y="35"/>
                              </a:lnTo>
                              <a:lnTo>
                                <a:pt x="132" y="37"/>
                              </a:lnTo>
                              <a:lnTo>
                                <a:pt x="126" y="39"/>
                              </a:lnTo>
                              <a:lnTo>
                                <a:pt x="119" y="42"/>
                              </a:lnTo>
                              <a:lnTo>
                                <a:pt x="106" y="52"/>
                              </a:lnTo>
                              <a:lnTo>
                                <a:pt x="95" y="64"/>
                              </a:lnTo>
                              <a:lnTo>
                                <a:pt x="89" y="77"/>
                              </a:lnTo>
                              <a:lnTo>
                                <a:pt x="84" y="92"/>
                              </a:lnTo>
                              <a:lnTo>
                                <a:pt x="80" y="109"/>
                              </a:lnTo>
                              <a:lnTo>
                                <a:pt x="79" y="124"/>
                              </a:lnTo>
                              <a:lnTo>
                                <a:pt x="77" y="215"/>
                              </a:lnTo>
                              <a:lnTo>
                                <a:pt x="117" y="215"/>
                              </a:lnTo>
                              <a:lnTo>
                                <a:pt x="117" y="243"/>
                              </a:lnTo>
                              <a:lnTo>
                                <a:pt x="5" y="243"/>
                              </a:lnTo>
                              <a:lnTo>
                                <a:pt x="5" y="215"/>
                              </a:lnTo>
                              <a:lnTo>
                                <a:pt x="39" y="215"/>
                              </a:lnTo>
                              <a:lnTo>
                                <a:pt x="40" y="34"/>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2"/>
                      <wps:cNvSpPr>
                        <a:spLocks/>
                      </wps:cNvSpPr>
                      <wps:spPr bwMode="auto">
                        <a:xfrm>
                          <a:off x="9071" y="15543"/>
                          <a:ext cx="182" cy="249"/>
                        </a:xfrm>
                        <a:custGeom>
                          <a:avLst/>
                          <a:gdLst>
                            <a:gd name="T0" fmla="*/ 136 w 182"/>
                            <a:gd name="T1" fmla="*/ 72 h 249"/>
                            <a:gd name="T2" fmla="*/ 134 w 182"/>
                            <a:gd name="T3" fmla="*/ 38 h 249"/>
                            <a:gd name="T4" fmla="*/ 114 w 182"/>
                            <a:gd name="T5" fmla="*/ 31 h 249"/>
                            <a:gd name="T6" fmla="*/ 92 w 182"/>
                            <a:gd name="T7" fmla="*/ 30 h 249"/>
                            <a:gd name="T8" fmla="*/ 74 w 182"/>
                            <a:gd name="T9" fmla="*/ 31 h 249"/>
                            <a:gd name="T10" fmla="*/ 55 w 182"/>
                            <a:gd name="T11" fmla="*/ 36 h 249"/>
                            <a:gd name="T12" fmla="*/ 42 w 182"/>
                            <a:gd name="T13" fmla="*/ 48 h 249"/>
                            <a:gd name="T14" fmla="*/ 37 w 182"/>
                            <a:gd name="T15" fmla="*/ 65 h 249"/>
                            <a:gd name="T16" fmla="*/ 38 w 182"/>
                            <a:gd name="T17" fmla="*/ 75 h 249"/>
                            <a:gd name="T18" fmla="*/ 47 w 182"/>
                            <a:gd name="T19" fmla="*/ 88 h 249"/>
                            <a:gd name="T20" fmla="*/ 62 w 182"/>
                            <a:gd name="T21" fmla="*/ 97 h 249"/>
                            <a:gd name="T22" fmla="*/ 95 w 182"/>
                            <a:gd name="T23" fmla="*/ 105 h 249"/>
                            <a:gd name="T24" fmla="*/ 117 w 182"/>
                            <a:gd name="T25" fmla="*/ 110 h 249"/>
                            <a:gd name="T26" fmla="*/ 149 w 182"/>
                            <a:gd name="T27" fmla="*/ 122 h 249"/>
                            <a:gd name="T28" fmla="*/ 171 w 182"/>
                            <a:gd name="T29" fmla="*/ 137 h 249"/>
                            <a:gd name="T30" fmla="*/ 181 w 182"/>
                            <a:gd name="T31" fmla="*/ 160 h 249"/>
                            <a:gd name="T32" fmla="*/ 182 w 182"/>
                            <a:gd name="T33" fmla="*/ 174 h 249"/>
                            <a:gd name="T34" fmla="*/ 176 w 182"/>
                            <a:gd name="T35" fmla="*/ 204 h 249"/>
                            <a:gd name="T36" fmla="*/ 159 w 182"/>
                            <a:gd name="T37" fmla="*/ 227 h 249"/>
                            <a:gd name="T38" fmla="*/ 129 w 182"/>
                            <a:gd name="T39" fmla="*/ 244 h 249"/>
                            <a:gd name="T40" fmla="*/ 84 w 182"/>
                            <a:gd name="T41" fmla="*/ 249 h 249"/>
                            <a:gd name="T42" fmla="*/ 62 w 182"/>
                            <a:gd name="T43" fmla="*/ 249 h 249"/>
                            <a:gd name="T44" fmla="*/ 18 w 182"/>
                            <a:gd name="T45" fmla="*/ 241 h 249"/>
                            <a:gd name="T46" fmla="*/ 0 w 182"/>
                            <a:gd name="T47" fmla="*/ 174 h 249"/>
                            <a:gd name="T48" fmla="*/ 37 w 182"/>
                            <a:gd name="T49" fmla="*/ 211 h 249"/>
                            <a:gd name="T50" fmla="*/ 49 w 182"/>
                            <a:gd name="T51" fmla="*/ 214 h 249"/>
                            <a:gd name="T52" fmla="*/ 77 w 182"/>
                            <a:gd name="T53" fmla="*/ 221 h 249"/>
                            <a:gd name="T54" fmla="*/ 90 w 182"/>
                            <a:gd name="T55" fmla="*/ 221 h 249"/>
                            <a:gd name="T56" fmla="*/ 110 w 182"/>
                            <a:gd name="T57" fmla="*/ 219 h 249"/>
                            <a:gd name="T58" fmla="*/ 127 w 182"/>
                            <a:gd name="T59" fmla="*/ 212 h 249"/>
                            <a:gd name="T60" fmla="*/ 141 w 182"/>
                            <a:gd name="T61" fmla="*/ 199 h 249"/>
                            <a:gd name="T62" fmla="*/ 146 w 182"/>
                            <a:gd name="T63" fmla="*/ 180 h 249"/>
                            <a:gd name="T64" fmla="*/ 144 w 182"/>
                            <a:gd name="T65" fmla="*/ 172 h 249"/>
                            <a:gd name="T66" fmla="*/ 137 w 182"/>
                            <a:gd name="T67" fmla="*/ 160 h 249"/>
                            <a:gd name="T68" fmla="*/ 122 w 182"/>
                            <a:gd name="T69" fmla="*/ 152 h 249"/>
                            <a:gd name="T70" fmla="*/ 95 w 182"/>
                            <a:gd name="T71" fmla="*/ 144 h 249"/>
                            <a:gd name="T72" fmla="*/ 72 w 182"/>
                            <a:gd name="T73" fmla="*/ 139 h 249"/>
                            <a:gd name="T74" fmla="*/ 37 w 182"/>
                            <a:gd name="T75" fmla="*/ 127 h 249"/>
                            <a:gd name="T76" fmla="*/ 13 w 182"/>
                            <a:gd name="T77" fmla="*/ 112 h 249"/>
                            <a:gd name="T78" fmla="*/ 2 w 182"/>
                            <a:gd name="T79" fmla="*/ 88 h 249"/>
                            <a:gd name="T80" fmla="*/ 0 w 182"/>
                            <a:gd name="T81" fmla="*/ 72 h 249"/>
                            <a:gd name="T82" fmla="*/ 5 w 182"/>
                            <a:gd name="T83" fmla="*/ 45 h 249"/>
                            <a:gd name="T84" fmla="*/ 20 w 182"/>
                            <a:gd name="T85" fmla="*/ 21 h 249"/>
                            <a:gd name="T86" fmla="*/ 50 w 182"/>
                            <a:gd name="T87" fmla="*/ 6 h 249"/>
                            <a:gd name="T88" fmla="*/ 94 w 182"/>
                            <a:gd name="T89" fmla="*/ 0 h 249"/>
                            <a:gd name="T90" fmla="*/ 110 w 182"/>
                            <a:gd name="T91" fmla="*/ 1 h 249"/>
                            <a:gd name="T92" fmla="*/ 152 w 182"/>
                            <a:gd name="T93" fmla="*/ 8 h 249"/>
                            <a:gd name="T94" fmla="*/ 171 w 182"/>
                            <a:gd name="T95" fmla="*/ 7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2" h="249">
                              <a:moveTo>
                                <a:pt x="171" y="72"/>
                              </a:moveTo>
                              <a:lnTo>
                                <a:pt x="136" y="72"/>
                              </a:lnTo>
                              <a:lnTo>
                                <a:pt x="134" y="38"/>
                              </a:lnTo>
                              <a:lnTo>
                                <a:pt x="134" y="38"/>
                              </a:lnTo>
                              <a:lnTo>
                                <a:pt x="126" y="33"/>
                              </a:lnTo>
                              <a:lnTo>
                                <a:pt x="114" y="31"/>
                              </a:lnTo>
                              <a:lnTo>
                                <a:pt x="102" y="30"/>
                              </a:lnTo>
                              <a:lnTo>
                                <a:pt x="92" y="30"/>
                              </a:lnTo>
                              <a:lnTo>
                                <a:pt x="92" y="30"/>
                              </a:lnTo>
                              <a:lnTo>
                                <a:pt x="74" y="31"/>
                              </a:lnTo>
                              <a:lnTo>
                                <a:pt x="64" y="33"/>
                              </a:lnTo>
                              <a:lnTo>
                                <a:pt x="55" y="36"/>
                              </a:lnTo>
                              <a:lnTo>
                                <a:pt x="49" y="42"/>
                              </a:lnTo>
                              <a:lnTo>
                                <a:pt x="42" y="48"/>
                              </a:lnTo>
                              <a:lnTo>
                                <a:pt x="38" y="57"/>
                              </a:lnTo>
                              <a:lnTo>
                                <a:pt x="37" y="65"/>
                              </a:lnTo>
                              <a:lnTo>
                                <a:pt x="37" y="65"/>
                              </a:lnTo>
                              <a:lnTo>
                                <a:pt x="38" y="75"/>
                              </a:lnTo>
                              <a:lnTo>
                                <a:pt x="42" y="82"/>
                              </a:lnTo>
                              <a:lnTo>
                                <a:pt x="47" y="88"/>
                              </a:lnTo>
                              <a:lnTo>
                                <a:pt x="54" y="93"/>
                              </a:lnTo>
                              <a:lnTo>
                                <a:pt x="62" y="97"/>
                              </a:lnTo>
                              <a:lnTo>
                                <a:pt x="72" y="100"/>
                              </a:lnTo>
                              <a:lnTo>
                                <a:pt x="95" y="105"/>
                              </a:lnTo>
                              <a:lnTo>
                                <a:pt x="95" y="105"/>
                              </a:lnTo>
                              <a:lnTo>
                                <a:pt x="117" y="110"/>
                              </a:lnTo>
                              <a:lnTo>
                                <a:pt x="134" y="115"/>
                              </a:lnTo>
                              <a:lnTo>
                                <a:pt x="149" y="122"/>
                              </a:lnTo>
                              <a:lnTo>
                                <a:pt x="161" y="129"/>
                              </a:lnTo>
                              <a:lnTo>
                                <a:pt x="171" y="137"/>
                              </a:lnTo>
                              <a:lnTo>
                                <a:pt x="177" y="147"/>
                              </a:lnTo>
                              <a:lnTo>
                                <a:pt x="181" y="160"/>
                              </a:lnTo>
                              <a:lnTo>
                                <a:pt x="182" y="174"/>
                              </a:lnTo>
                              <a:lnTo>
                                <a:pt x="182" y="174"/>
                              </a:lnTo>
                              <a:lnTo>
                                <a:pt x="181" y="189"/>
                              </a:lnTo>
                              <a:lnTo>
                                <a:pt x="176" y="204"/>
                              </a:lnTo>
                              <a:lnTo>
                                <a:pt x="169" y="216"/>
                              </a:lnTo>
                              <a:lnTo>
                                <a:pt x="159" y="227"/>
                              </a:lnTo>
                              <a:lnTo>
                                <a:pt x="146" y="237"/>
                              </a:lnTo>
                              <a:lnTo>
                                <a:pt x="129" y="244"/>
                              </a:lnTo>
                              <a:lnTo>
                                <a:pt x="109" y="247"/>
                              </a:lnTo>
                              <a:lnTo>
                                <a:pt x="84" y="249"/>
                              </a:lnTo>
                              <a:lnTo>
                                <a:pt x="84" y="249"/>
                              </a:lnTo>
                              <a:lnTo>
                                <a:pt x="62" y="249"/>
                              </a:lnTo>
                              <a:lnTo>
                                <a:pt x="38" y="246"/>
                              </a:lnTo>
                              <a:lnTo>
                                <a:pt x="18" y="241"/>
                              </a:lnTo>
                              <a:lnTo>
                                <a:pt x="2" y="236"/>
                              </a:lnTo>
                              <a:lnTo>
                                <a:pt x="0" y="174"/>
                              </a:lnTo>
                              <a:lnTo>
                                <a:pt x="35" y="174"/>
                              </a:lnTo>
                              <a:lnTo>
                                <a:pt x="37" y="211"/>
                              </a:lnTo>
                              <a:lnTo>
                                <a:pt x="37" y="211"/>
                              </a:lnTo>
                              <a:lnTo>
                                <a:pt x="49" y="214"/>
                              </a:lnTo>
                              <a:lnTo>
                                <a:pt x="64" y="217"/>
                              </a:lnTo>
                              <a:lnTo>
                                <a:pt x="77" y="221"/>
                              </a:lnTo>
                              <a:lnTo>
                                <a:pt x="90" y="221"/>
                              </a:lnTo>
                              <a:lnTo>
                                <a:pt x="90" y="221"/>
                              </a:lnTo>
                              <a:lnTo>
                                <a:pt x="100" y="221"/>
                              </a:lnTo>
                              <a:lnTo>
                                <a:pt x="110" y="219"/>
                              </a:lnTo>
                              <a:lnTo>
                                <a:pt x="119" y="216"/>
                              </a:lnTo>
                              <a:lnTo>
                                <a:pt x="127" y="212"/>
                              </a:lnTo>
                              <a:lnTo>
                                <a:pt x="136" y="205"/>
                              </a:lnTo>
                              <a:lnTo>
                                <a:pt x="141" y="199"/>
                              </a:lnTo>
                              <a:lnTo>
                                <a:pt x="144" y="190"/>
                              </a:lnTo>
                              <a:lnTo>
                                <a:pt x="146" y="180"/>
                              </a:lnTo>
                              <a:lnTo>
                                <a:pt x="146" y="180"/>
                              </a:lnTo>
                              <a:lnTo>
                                <a:pt x="144" y="172"/>
                              </a:lnTo>
                              <a:lnTo>
                                <a:pt x="141" y="165"/>
                              </a:lnTo>
                              <a:lnTo>
                                <a:pt x="137" y="160"/>
                              </a:lnTo>
                              <a:lnTo>
                                <a:pt x="131" y="155"/>
                              </a:lnTo>
                              <a:lnTo>
                                <a:pt x="122" y="152"/>
                              </a:lnTo>
                              <a:lnTo>
                                <a:pt x="114" y="149"/>
                              </a:lnTo>
                              <a:lnTo>
                                <a:pt x="95" y="144"/>
                              </a:lnTo>
                              <a:lnTo>
                                <a:pt x="95" y="144"/>
                              </a:lnTo>
                              <a:lnTo>
                                <a:pt x="72" y="139"/>
                              </a:lnTo>
                              <a:lnTo>
                                <a:pt x="54" y="134"/>
                              </a:lnTo>
                              <a:lnTo>
                                <a:pt x="37" y="127"/>
                              </a:lnTo>
                              <a:lnTo>
                                <a:pt x="23" y="120"/>
                              </a:lnTo>
                              <a:lnTo>
                                <a:pt x="13" y="112"/>
                              </a:lnTo>
                              <a:lnTo>
                                <a:pt x="5" y="100"/>
                              </a:lnTo>
                              <a:lnTo>
                                <a:pt x="2" y="88"/>
                              </a:lnTo>
                              <a:lnTo>
                                <a:pt x="0" y="72"/>
                              </a:lnTo>
                              <a:lnTo>
                                <a:pt x="0" y="72"/>
                              </a:lnTo>
                              <a:lnTo>
                                <a:pt x="0" y="58"/>
                              </a:lnTo>
                              <a:lnTo>
                                <a:pt x="5" y="45"/>
                              </a:lnTo>
                              <a:lnTo>
                                <a:pt x="12" y="31"/>
                              </a:lnTo>
                              <a:lnTo>
                                <a:pt x="20" y="21"/>
                              </a:lnTo>
                              <a:lnTo>
                                <a:pt x="33" y="13"/>
                              </a:lnTo>
                              <a:lnTo>
                                <a:pt x="50" y="6"/>
                              </a:lnTo>
                              <a:lnTo>
                                <a:pt x="70" y="1"/>
                              </a:lnTo>
                              <a:lnTo>
                                <a:pt x="94" y="0"/>
                              </a:lnTo>
                              <a:lnTo>
                                <a:pt x="94" y="0"/>
                              </a:lnTo>
                              <a:lnTo>
                                <a:pt x="110" y="1"/>
                              </a:lnTo>
                              <a:lnTo>
                                <a:pt x="132" y="5"/>
                              </a:lnTo>
                              <a:lnTo>
                                <a:pt x="152" y="8"/>
                              </a:lnTo>
                              <a:lnTo>
                                <a:pt x="169" y="15"/>
                              </a:lnTo>
                              <a:lnTo>
                                <a:pt x="171"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23"/>
                      <wps:cNvSpPr>
                        <a:spLocks noEditPoints="1"/>
                      </wps:cNvSpPr>
                      <wps:spPr bwMode="auto">
                        <a:xfrm>
                          <a:off x="9287" y="15427"/>
                          <a:ext cx="117" cy="360"/>
                        </a:xfrm>
                        <a:custGeom>
                          <a:avLst/>
                          <a:gdLst>
                            <a:gd name="T0" fmla="*/ 43 w 117"/>
                            <a:gd name="T1" fmla="*/ 151 h 360"/>
                            <a:gd name="T2" fmla="*/ 0 w 117"/>
                            <a:gd name="T3" fmla="*/ 151 h 360"/>
                            <a:gd name="T4" fmla="*/ 0 w 117"/>
                            <a:gd name="T5" fmla="*/ 122 h 360"/>
                            <a:gd name="T6" fmla="*/ 82 w 117"/>
                            <a:gd name="T7" fmla="*/ 122 h 360"/>
                            <a:gd name="T8" fmla="*/ 79 w 117"/>
                            <a:gd name="T9" fmla="*/ 332 h 360"/>
                            <a:gd name="T10" fmla="*/ 117 w 117"/>
                            <a:gd name="T11" fmla="*/ 332 h 360"/>
                            <a:gd name="T12" fmla="*/ 117 w 117"/>
                            <a:gd name="T13" fmla="*/ 360 h 360"/>
                            <a:gd name="T14" fmla="*/ 3 w 117"/>
                            <a:gd name="T15" fmla="*/ 360 h 360"/>
                            <a:gd name="T16" fmla="*/ 3 w 117"/>
                            <a:gd name="T17" fmla="*/ 332 h 360"/>
                            <a:gd name="T18" fmla="*/ 42 w 117"/>
                            <a:gd name="T19" fmla="*/ 332 h 360"/>
                            <a:gd name="T20" fmla="*/ 43 w 117"/>
                            <a:gd name="T21" fmla="*/ 151 h 360"/>
                            <a:gd name="T22" fmla="*/ 57 w 117"/>
                            <a:gd name="T23" fmla="*/ 0 h 360"/>
                            <a:gd name="T24" fmla="*/ 57 w 117"/>
                            <a:gd name="T25" fmla="*/ 0 h 360"/>
                            <a:gd name="T26" fmla="*/ 64 w 117"/>
                            <a:gd name="T27" fmla="*/ 2 h 360"/>
                            <a:gd name="T28" fmla="*/ 69 w 117"/>
                            <a:gd name="T29" fmla="*/ 4 h 360"/>
                            <a:gd name="T30" fmla="*/ 74 w 117"/>
                            <a:gd name="T31" fmla="*/ 5 h 360"/>
                            <a:gd name="T32" fmla="*/ 79 w 117"/>
                            <a:gd name="T33" fmla="*/ 9 h 360"/>
                            <a:gd name="T34" fmla="*/ 82 w 117"/>
                            <a:gd name="T35" fmla="*/ 14 h 360"/>
                            <a:gd name="T36" fmla="*/ 84 w 117"/>
                            <a:gd name="T37" fmla="*/ 19 h 360"/>
                            <a:gd name="T38" fmla="*/ 85 w 117"/>
                            <a:gd name="T39" fmla="*/ 24 h 360"/>
                            <a:gd name="T40" fmla="*/ 87 w 117"/>
                            <a:gd name="T41" fmla="*/ 30 h 360"/>
                            <a:gd name="T42" fmla="*/ 87 w 117"/>
                            <a:gd name="T43" fmla="*/ 30 h 360"/>
                            <a:gd name="T44" fmla="*/ 85 w 117"/>
                            <a:gd name="T45" fmla="*/ 35 h 360"/>
                            <a:gd name="T46" fmla="*/ 84 w 117"/>
                            <a:gd name="T47" fmla="*/ 40 h 360"/>
                            <a:gd name="T48" fmla="*/ 82 w 117"/>
                            <a:gd name="T49" fmla="*/ 45 h 360"/>
                            <a:gd name="T50" fmla="*/ 79 w 117"/>
                            <a:gd name="T51" fmla="*/ 50 h 360"/>
                            <a:gd name="T52" fmla="*/ 74 w 117"/>
                            <a:gd name="T53" fmla="*/ 54 h 360"/>
                            <a:gd name="T54" fmla="*/ 69 w 117"/>
                            <a:gd name="T55" fmla="*/ 55 h 360"/>
                            <a:gd name="T56" fmla="*/ 64 w 117"/>
                            <a:gd name="T57" fmla="*/ 57 h 360"/>
                            <a:gd name="T58" fmla="*/ 57 w 117"/>
                            <a:gd name="T59" fmla="*/ 59 h 360"/>
                            <a:gd name="T60" fmla="*/ 57 w 117"/>
                            <a:gd name="T61" fmla="*/ 59 h 360"/>
                            <a:gd name="T62" fmla="*/ 52 w 117"/>
                            <a:gd name="T63" fmla="*/ 57 h 360"/>
                            <a:gd name="T64" fmla="*/ 47 w 117"/>
                            <a:gd name="T65" fmla="*/ 55 h 360"/>
                            <a:gd name="T66" fmla="*/ 42 w 117"/>
                            <a:gd name="T67" fmla="*/ 54 h 360"/>
                            <a:gd name="T68" fmla="*/ 37 w 117"/>
                            <a:gd name="T69" fmla="*/ 50 h 360"/>
                            <a:gd name="T70" fmla="*/ 33 w 117"/>
                            <a:gd name="T71" fmla="*/ 45 h 360"/>
                            <a:gd name="T72" fmla="*/ 32 w 117"/>
                            <a:gd name="T73" fmla="*/ 40 h 360"/>
                            <a:gd name="T74" fmla="*/ 30 w 117"/>
                            <a:gd name="T75" fmla="*/ 35 h 360"/>
                            <a:gd name="T76" fmla="*/ 28 w 117"/>
                            <a:gd name="T77" fmla="*/ 30 h 360"/>
                            <a:gd name="T78" fmla="*/ 28 w 117"/>
                            <a:gd name="T79" fmla="*/ 30 h 360"/>
                            <a:gd name="T80" fmla="*/ 30 w 117"/>
                            <a:gd name="T81" fmla="*/ 24 h 360"/>
                            <a:gd name="T82" fmla="*/ 32 w 117"/>
                            <a:gd name="T83" fmla="*/ 19 h 360"/>
                            <a:gd name="T84" fmla="*/ 33 w 117"/>
                            <a:gd name="T85" fmla="*/ 14 h 360"/>
                            <a:gd name="T86" fmla="*/ 37 w 117"/>
                            <a:gd name="T87" fmla="*/ 9 h 360"/>
                            <a:gd name="T88" fmla="*/ 42 w 117"/>
                            <a:gd name="T89" fmla="*/ 5 h 360"/>
                            <a:gd name="T90" fmla="*/ 47 w 117"/>
                            <a:gd name="T91" fmla="*/ 4 h 360"/>
                            <a:gd name="T92" fmla="*/ 52 w 117"/>
                            <a:gd name="T93" fmla="*/ 2 h 360"/>
                            <a:gd name="T94" fmla="*/ 57 w 117"/>
                            <a:gd name="T95" fmla="*/ 0 h 360"/>
                            <a:gd name="T96" fmla="*/ 57 w 117"/>
                            <a:gd name="T97" fmla="*/ 0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7" h="360">
                              <a:moveTo>
                                <a:pt x="43" y="151"/>
                              </a:moveTo>
                              <a:lnTo>
                                <a:pt x="0" y="151"/>
                              </a:lnTo>
                              <a:lnTo>
                                <a:pt x="0" y="122"/>
                              </a:lnTo>
                              <a:lnTo>
                                <a:pt x="82" y="122"/>
                              </a:lnTo>
                              <a:lnTo>
                                <a:pt x="79" y="332"/>
                              </a:lnTo>
                              <a:lnTo>
                                <a:pt x="117" y="332"/>
                              </a:lnTo>
                              <a:lnTo>
                                <a:pt x="117" y="360"/>
                              </a:lnTo>
                              <a:lnTo>
                                <a:pt x="3" y="360"/>
                              </a:lnTo>
                              <a:lnTo>
                                <a:pt x="3" y="332"/>
                              </a:lnTo>
                              <a:lnTo>
                                <a:pt x="42" y="332"/>
                              </a:lnTo>
                              <a:lnTo>
                                <a:pt x="43" y="151"/>
                              </a:lnTo>
                              <a:close/>
                              <a:moveTo>
                                <a:pt x="57" y="0"/>
                              </a:moveTo>
                              <a:lnTo>
                                <a:pt x="57" y="0"/>
                              </a:lnTo>
                              <a:lnTo>
                                <a:pt x="64" y="2"/>
                              </a:lnTo>
                              <a:lnTo>
                                <a:pt x="69" y="4"/>
                              </a:lnTo>
                              <a:lnTo>
                                <a:pt x="74" y="5"/>
                              </a:lnTo>
                              <a:lnTo>
                                <a:pt x="79" y="9"/>
                              </a:lnTo>
                              <a:lnTo>
                                <a:pt x="82" y="14"/>
                              </a:lnTo>
                              <a:lnTo>
                                <a:pt x="84" y="19"/>
                              </a:lnTo>
                              <a:lnTo>
                                <a:pt x="85" y="24"/>
                              </a:lnTo>
                              <a:lnTo>
                                <a:pt x="87" y="30"/>
                              </a:lnTo>
                              <a:lnTo>
                                <a:pt x="87" y="30"/>
                              </a:lnTo>
                              <a:lnTo>
                                <a:pt x="85" y="35"/>
                              </a:lnTo>
                              <a:lnTo>
                                <a:pt x="84" y="40"/>
                              </a:lnTo>
                              <a:lnTo>
                                <a:pt x="82" y="45"/>
                              </a:lnTo>
                              <a:lnTo>
                                <a:pt x="79" y="50"/>
                              </a:lnTo>
                              <a:lnTo>
                                <a:pt x="74" y="54"/>
                              </a:lnTo>
                              <a:lnTo>
                                <a:pt x="69" y="55"/>
                              </a:lnTo>
                              <a:lnTo>
                                <a:pt x="64" y="57"/>
                              </a:lnTo>
                              <a:lnTo>
                                <a:pt x="57" y="59"/>
                              </a:lnTo>
                              <a:lnTo>
                                <a:pt x="57" y="59"/>
                              </a:lnTo>
                              <a:lnTo>
                                <a:pt x="52" y="57"/>
                              </a:lnTo>
                              <a:lnTo>
                                <a:pt x="47" y="55"/>
                              </a:lnTo>
                              <a:lnTo>
                                <a:pt x="42" y="54"/>
                              </a:lnTo>
                              <a:lnTo>
                                <a:pt x="37" y="50"/>
                              </a:lnTo>
                              <a:lnTo>
                                <a:pt x="33" y="45"/>
                              </a:lnTo>
                              <a:lnTo>
                                <a:pt x="32" y="40"/>
                              </a:lnTo>
                              <a:lnTo>
                                <a:pt x="30" y="35"/>
                              </a:lnTo>
                              <a:lnTo>
                                <a:pt x="28" y="30"/>
                              </a:lnTo>
                              <a:lnTo>
                                <a:pt x="28" y="30"/>
                              </a:lnTo>
                              <a:lnTo>
                                <a:pt x="30" y="24"/>
                              </a:lnTo>
                              <a:lnTo>
                                <a:pt x="32" y="19"/>
                              </a:lnTo>
                              <a:lnTo>
                                <a:pt x="33" y="14"/>
                              </a:lnTo>
                              <a:lnTo>
                                <a:pt x="37" y="9"/>
                              </a:lnTo>
                              <a:lnTo>
                                <a:pt x="42" y="5"/>
                              </a:lnTo>
                              <a:lnTo>
                                <a:pt x="47" y="4"/>
                              </a:lnTo>
                              <a:lnTo>
                                <a:pt x="52" y="2"/>
                              </a:lnTo>
                              <a:lnTo>
                                <a:pt x="57" y="0"/>
                              </a:lnTo>
                              <a:lnTo>
                                <a:pt x="57"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24"/>
                      <wps:cNvSpPr>
                        <a:spLocks/>
                      </wps:cNvSpPr>
                      <wps:spPr bwMode="auto">
                        <a:xfrm>
                          <a:off x="9421" y="15487"/>
                          <a:ext cx="159" cy="305"/>
                        </a:xfrm>
                        <a:custGeom>
                          <a:avLst/>
                          <a:gdLst>
                            <a:gd name="T0" fmla="*/ 0 w 159"/>
                            <a:gd name="T1" fmla="*/ 62 h 305"/>
                            <a:gd name="T2" fmla="*/ 38 w 159"/>
                            <a:gd name="T3" fmla="*/ 62 h 305"/>
                            <a:gd name="T4" fmla="*/ 40 w 159"/>
                            <a:gd name="T5" fmla="*/ 4 h 305"/>
                            <a:gd name="T6" fmla="*/ 79 w 159"/>
                            <a:gd name="T7" fmla="*/ 0 h 305"/>
                            <a:gd name="T8" fmla="*/ 77 w 159"/>
                            <a:gd name="T9" fmla="*/ 62 h 305"/>
                            <a:gd name="T10" fmla="*/ 152 w 159"/>
                            <a:gd name="T11" fmla="*/ 62 h 305"/>
                            <a:gd name="T12" fmla="*/ 152 w 159"/>
                            <a:gd name="T13" fmla="*/ 91 h 305"/>
                            <a:gd name="T14" fmla="*/ 77 w 159"/>
                            <a:gd name="T15" fmla="*/ 91 h 305"/>
                            <a:gd name="T16" fmla="*/ 77 w 159"/>
                            <a:gd name="T17" fmla="*/ 91 h 305"/>
                            <a:gd name="T18" fmla="*/ 75 w 159"/>
                            <a:gd name="T19" fmla="*/ 210 h 305"/>
                            <a:gd name="T20" fmla="*/ 75 w 159"/>
                            <a:gd name="T21" fmla="*/ 210 h 305"/>
                            <a:gd name="T22" fmla="*/ 75 w 159"/>
                            <a:gd name="T23" fmla="*/ 235 h 305"/>
                            <a:gd name="T24" fmla="*/ 77 w 159"/>
                            <a:gd name="T25" fmla="*/ 246 h 305"/>
                            <a:gd name="T26" fmla="*/ 79 w 159"/>
                            <a:gd name="T27" fmla="*/ 255 h 305"/>
                            <a:gd name="T28" fmla="*/ 84 w 159"/>
                            <a:gd name="T29" fmla="*/ 263 h 305"/>
                            <a:gd name="T30" fmla="*/ 90 w 159"/>
                            <a:gd name="T31" fmla="*/ 270 h 305"/>
                            <a:gd name="T32" fmla="*/ 99 w 159"/>
                            <a:gd name="T33" fmla="*/ 273 h 305"/>
                            <a:gd name="T34" fmla="*/ 110 w 159"/>
                            <a:gd name="T35" fmla="*/ 275 h 305"/>
                            <a:gd name="T36" fmla="*/ 110 w 159"/>
                            <a:gd name="T37" fmla="*/ 275 h 305"/>
                            <a:gd name="T38" fmla="*/ 125 w 159"/>
                            <a:gd name="T39" fmla="*/ 273 h 305"/>
                            <a:gd name="T40" fmla="*/ 139 w 159"/>
                            <a:gd name="T41" fmla="*/ 272 h 305"/>
                            <a:gd name="T42" fmla="*/ 159 w 159"/>
                            <a:gd name="T43" fmla="*/ 265 h 305"/>
                            <a:gd name="T44" fmla="*/ 157 w 159"/>
                            <a:gd name="T45" fmla="*/ 295 h 305"/>
                            <a:gd name="T46" fmla="*/ 157 w 159"/>
                            <a:gd name="T47" fmla="*/ 295 h 305"/>
                            <a:gd name="T48" fmla="*/ 146 w 159"/>
                            <a:gd name="T49" fmla="*/ 298 h 305"/>
                            <a:gd name="T50" fmla="*/ 132 w 159"/>
                            <a:gd name="T51" fmla="*/ 302 h 305"/>
                            <a:gd name="T52" fmla="*/ 119 w 159"/>
                            <a:gd name="T53" fmla="*/ 305 h 305"/>
                            <a:gd name="T54" fmla="*/ 104 w 159"/>
                            <a:gd name="T55" fmla="*/ 305 h 305"/>
                            <a:gd name="T56" fmla="*/ 104 w 159"/>
                            <a:gd name="T57" fmla="*/ 305 h 305"/>
                            <a:gd name="T58" fmla="*/ 92 w 159"/>
                            <a:gd name="T59" fmla="*/ 305 h 305"/>
                            <a:gd name="T60" fmla="*/ 82 w 159"/>
                            <a:gd name="T61" fmla="*/ 303 h 305"/>
                            <a:gd name="T62" fmla="*/ 72 w 159"/>
                            <a:gd name="T63" fmla="*/ 302 h 305"/>
                            <a:gd name="T64" fmla="*/ 65 w 159"/>
                            <a:gd name="T65" fmla="*/ 298 h 305"/>
                            <a:gd name="T66" fmla="*/ 59 w 159"/>
                            <a:gd name="T67" fmla="*/ 293 h 305"/>
                            <a:gd name="T68" fmla="*/ 53 w 159"/>
                            <a:gd name="T69" fmla="*/ 288 h 305"/>
                            <a:gd name="T70" fmla="*/ 48 w 159"/>
                            <a:gd name="T71" fmla="*/ 283 h 305"/>
                            <a:gd name="T72" fmla="*/ 45 w 159"/>
                            <a:gd name="T73" fmla="*/ 278 h 305"/>
                            <a:gd name="T74" fmla="*/ 40 w 159"/>
                            <a:gd name="T75" fmla="*/ 265 h 305"/>
                            <a:gd name="T76" fmla="*/ 38 w 159"/>
                            <a:gd name="T77" fmla="*/ 253 h 305"/>
                            <a:gd name="T78" fmla="*/ 37 w 159"/>
                            <a:gd name="T79" fmla="*/ 240 h 305"/>
                            <a:gd name="T80" fmla="*/ 37 w 159"/>
                            <a:gd name="T81" fmla="*/ 228 h 305"/>
                            <a:gd name="T82" fmla="*/ 37 w 159"/>
                            <a:gd name="T83" fmla="*/ 228 h 305"/>
                            <a:gd name="T84" fmla="*/ 38 w 159"/>
                            <a:gd name="T85" fmla="*/ 91 h 305"/>
                            <a:gd name="T86" fmla="*/ 0 w 159"/>
                            <a:gd name="T87" fmla="*/ 91 h 305"/>
                            <a:gd name="T88" fmla="*/ 0 w 159"/>
                            <a:gd name="T89" fmla="*/ 62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9" h="305">
                              <a:moveTo>
                                <a:pt x="0" y="62"/>
                              </a:moveTo>
                              <a:lnTo>
                                <a:pt x="38" y="62"/>
                              </a:lnTo>
                              <a:lnTo>
                                <a:pt x="40" y="4"/>
                              </a:lnTo>
                              <a:lnTo>
                                <a:pt x="79" y="0"/>
                              </a:lnTo>
                              <a:lnTo>
                                <a:pt x="77" y="62"/>
                              </a:lnTo>
                              <a:lnTo>
                                <a:pt x="152" y="62"/>
                              </a:lnTo>
                              <a:lnTo>
                                <a:pt x="152" y="91"/>
                              </a:lnTo>
                              <a:lnTo>
                                <a:pt x="77" y="91"/>
                              </a:lnTo>
                              <a:lnTo>
                                <a:pt x="77" y="91"/>
                              </a:lnTo>
                              <a:lnTo>
                                <a:pt x="75" y="210"/>
                              </a:lnTo>
                              <a:lnTo>
                                <a:pt x="75" y="210"/>
                              </a:lnTo>
                              <a:lnTo>
                                <a:pt x="75" y="235"/>
                              </a:lnTo>
                              <a:lnTo>
                                <a:pt x="77" y="246"/>
                              </a:lnTo>
                              <a:lnTo>
                                <a:pt x="79" y="255"/>
                              </a:lnTo>
                              <a:lnTo>
                                <a:pt x="84" y="263"/>
                              </a:lnTo>
                              <a:lnTo>
                                <a:pt x="90" y="270"/>
                              </a:lnTo>
                              <a:lnTo>
                                <a:pt x="99" y="273"/>
                              </a:lnTo>
                              <a:lnTo>
                                <a:pt x="110" y="275"/>
                              </a:lnTo>
                              <a:lnTo>
                                <a:pt x="110" y="275"/>
                              </a:lnTo>
                              <a:lnTo>
                                <a:pt x="125" y="273"/>
                              </a:lnTo>
                              <a:lnTo>
                                <a:pt x="139" y="272"/>
                              </a:lnTo>
                              <a:lnTo>
                                <a:pt x="159" y="265"/>
                              </a:lnTo>
                              <a:lnTo>
                                <a:pt x="157" y="295"/>
                              </a:lnTo>
                              <a:lnTo>
                                <a:pt x="157" y="295"/>
                              </a:lnTo>
                              <a:lnTo>
                                <a:pt x="146" y="298"/>
                              </a:lnTo>
                              <a:lnTo>
                                <a:pt x="132" y="302"/>
                              </a:lnTo>
                              <a:lnTo>
                                <a:pt x="119" y="305"/>
                              </a:lnTo>
                              <a:lnTo>
                                <a:pt x="104" y="305"/>
                              </a:lnTo>
                              <a:lnTo>
                                <a:pt x="104" y="305"/>
                              </a:lnTo>
                              <a:lnTo>
                                <a:pt x="92" y="305"/>
                              </a:lnTo>
                              <a:lnTo>
                                <a:pt x="82" y="303"/>
                              </a:lnTo>
                              <a:lnTo>
                                <a:pt x="72" y="302"/>
                              </a:lnTo>
                              <a:lnTo>
                                <a:pt x="65" y="298"/>
                              </a:lnTo>
                              <a:lnTo>
                                <a:pt x="59" y="293"/>
                              </a:lnTo>
                              <a:lnTo>
                                <a:pt x="53" y="288"/>
                              </a:lnTo>
                              <a:lnTo>
                                <a:pt x="48" y="283"/>
                              </a:lnTo>
                              <a:lnTo>
                                <a:pt x="45" y="278"/>
                              </a:lnTo>
                              <a:lnTo>
                                <a:pt x="40" y="265"/>
                              </a:lnTo>
                              <a:lnTo>
                                <a:pt x="38" y="253"/>
                              </a:lnTo>
                              <a:lnTo>
                                <a:pt x="37" y="240"/>
                              </a:lnTo>
                              <a:lnTo>
                                <a:pt x="37" y="228"/>
                              </a:lnTo>
                              <a:lnTo>
                                <a:pt x="37" y="228"/>
                              </a:lnTo>
                              <a:lnTo>
                                <a:pt x="38" y="91"/>
                              </a:lnTo>
                              <a:lnTo>
                                <a:pt x="0" y="91"/>
                              </a:lnTo>
                              <a:lnTo>
                                <a:pt x="0" y="6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25"/>
                      <wps:cNvSpPr>
                        <a:spLocks noEditPoints="1"/>
                      </wps:cNvSpPr>
                      <wps:spPr bwMode="auto">
                        <a:xfrm>
                          <a:off x="9595" y="15543"/>
                          <a:ext cx="213" cy="249"/>
                        </a:xfrm>
                        <a:custGeom>
                          <a:avLst/>
                          <a:gdLst>
                            <a:gd name="T0" fmla="*/ 39 w 213"/>
                            <a:gd name="T1" fmla="*/ 129 h 249"/>
                            <a:gd name="T2" fmla="*/ 45 w 213"/>
                            <a:gd name="T3" fmla="*/ 164 h 249"/>
                            <a:gd name="T4" fmla="*/ 60 w 213"/>
                            <a:gd name="T5" fmla="*/ 192 h 249"/>
                            <a:gd name="T6" fmla="*/ 72 w 213"/>
                            <a:gd name="T7" fmla="*/ 202 h 249"/>
                            <a:gd name="T8" fmla="*/ 87 w 213"/>
                            <a:gd name="T9" fmla="*/ 211 h 249"/>
                            <a:gd name="T10" fmla="*/ 107 w 213"/>
                            <a:gd name="T11" fmla="*/ 216 h 249"/>
                            <a:gd name="T12" fmla="*/ 131 w 213"/>
                            <a:gd name="T13" fmla="*/ 219 h 249"/>
                            <a:gd name="T14" fmla="*/ 149 w 213"/>
                            <a:gd name="T15" fmla="*/ 217 h 249"/>
                            <a:gd name="T16" fmla="*/ 186 w 213"/>
                            <a:gd name="T17" fmla="*/ 207 h 249"/>
                            <a:gd name="T18" fmla="*/ 201 w 213"/>
                            <a:gd name="T19" fmla="*/ 232 h 249"/>
                            <a:gd name="T20" fmla="*/ 184 w 213"/>
                            <a:gd name="T21" fmla="*/ 239 h 249"/>
                            <a:gd name="T22" fmla="*/ 142 w 213"/>
                            <a:gd name="T23" fmla="*/ 249 h 249"/>
                            <a:gd name="T24" fmla="*/ 122 w 213"/>
                            <a:gd name="T25" fmla="*/ 249 h 249"/>
                            <a:gd name="T26" fmla="*/ 95 w 213"/>
                            <a:gd name="T27" fmla="*/ 247 h 249"/>
                            <a:gd name="T28" fmla="*/ 70 w 213"/>
                            <a:gd name="T29" fmla="*/ 242 h 249"/>
                            <a:gd name="T30" fmla="*/ 50 w 213"/>
                            <a:gd name="T31" fmla="*/ 232 h 249"/>
                            <a:gd name="T32" fmla="*/ 32 w 213"/>
                            <a:gd name="T33" fmla="*/ 219 h 249"/>
                            <a:gd name="T34" fmla="*/ 18 w 213"/>
                            <a:gd name="T35" fmla="*/ 200 h 249"/>
                            <a:gd name="T36" fmla="*/ 8 w 213"/>
                            <a:gd name="T37" fmla="*/ 180 h 249"/>
                            <a:gd name="T38" fmla="*/ 2 w 213"/>
                            <a:gd name="T39" fmla="*/ 155 h 249"/>
                            <a:gd name="T40" fmla="*/ 0 w 213"/>
                            <a:gd name="T41" fmla="*/ 125 h 249"/>
                            <a:gd name="T42" fmla="*/ 2 w 213"/>
                            <a:gd name="T43" fmla="*/ 100 h 249"/>
                            <a:gd name="T44" fmla="*/ 10 w 213"/>
                            <a:gd name="T45" fmla="*/ 65 h 249"/>
                            <a:gd name="T46" fmla="*/ 22 w 213"/>
                            <a:gd name="T47" fmla="*/ 45 h 249"/>
                            <a:gd name="T48" fmla="*/ 35 w 213"/>
                            <a:gd name="T49" fmla="*/ 28 h 249"/>
                            <a:gd name="T50" fmla="*/ 52 w 213"/>
                            <a:gd name="T51" fmla="*/ 15 h 249"/>
                            <a:gd name="T52" fmla="*/ 74 w 213"/>
                            <a:gd name="T53" fmla="*/ 6 h 249"/>
                            <a:gd name="T54" fmla="*/ 97 w 213"/>
                            <a:gd name="T55" fmla="*/ 1 h 249"/>
                            <a:gd name="T56" fmla="*/ 111 w 213"/>
                            <a:gd name="T57" fmla="*/ 0 h 249"/>
                            <a:gd name="T58" fmla="*/ 142 w 213"/>
                            <a:gd name="T59" fmla="*/ 3 h 249"/>
                            <a:gd name="T60" fmla="*/ 166 w 213"/>
                            <a:gd name="T61" fmla="*/ 15 h 249"/>
                            <a:gd name="T62" fmla="*/ 184 w 213"/>
                            <a:gd name="T63" fmla="*/ 30 h 249"/>
                            <a:gd name="T64" fmla="*/ 198 w 213"/>
                            <a:gd name="T65" fmla="*/ 48 h 249"/>
                            <a:gd name="T66" fmla="*/ 206 w 213"/>
                            <a:gd name="T67" fmla="*/ 68 h 249"/>
                            <a:gd name="T68" fmla="*/ 213 w 213"/>
                            <a:gd name="T69" fmla="*/ 110 h 249"/>
                            <a:gd name="T70" fmla="*/ 39 w 213"/>
                            <a:gd name="T71" fmla="*/ 129 h 249"/>
                            <a:gd name="T72" fmla="*/ 174 w 213"/>
                            <a:gd name="T73" fmla="*/ 98 h 249"/>
                            <a:gd name="T74" fmla="*/ 169 w 213"/>
                            <a:gd name="T75" fmla="*/ 72 h 249"/>
                            <a:gd name="T76" fmla="*/ 157 w 213"/>
                            <a:gd name="T77" fmla="*/ 50 h 249"/>
                            <a:gd name="T78" fmla="*/ 137 w 213"/>
                            <a:gd name="T79" fmla="*/ 35 h 249"/>
                            <a:gd name="T80" fmla="*/ 111 w 213"/>
                            <a:gd name="T81" fmla="*/ 30 h 249"/>
                            <a:gd name="T82" fmla="*/ 95 w 213"/>
                            <a:gd name="T83" fmla="*/ 30 h 249"/>
                            <a:gd name="T84" fmla="*/ 70 w 213"/>
                            <a:gd name="T85" fmla="*/ 42 h 249"/>
                            <a:gd name="T86" fmla="*/ 52 w 213"/>
                            <a:gd name="T87" fmla="*/ 60 h 249"/>
                            <a:gd name="T88" fmla="*/ 42 w 213"/>
                            <a:gd name="T89" fmla="*/ 85 h 249"/>
                            <a:gd name="T90" fmla="*/ 174 w 213"/>
                            <a:gd name="T91" fmla="*/ 98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13" h="249">
                              <a:moveTo>
                                <a:pt x="39" y="129"/>
                              </a:moveTo>
                              <a:lnTo>
                                <a:pt x="39" y="129"/>
                              </a:lnTo>
                              <a:lnTo>
                                <a:pt x="40" y="145"/>
                              </a:lnTo>
                              <a:lnTo>
                                <a:pt x="45" y="164"/>
                              </a:lnTo>
                              <a:lnTo>
                                <a:pt x="50" y="179"/>
                              </a:lnTo>
                              <a:lnTo>
                                <a:pt x="60" y="192"/>
                              </a:lnTo>
                              <a:lnTo>
                                <a:pt x="65" y="197"/>
                              </a:lnTo>
                              <a:lnTo>
                                <a:pt x="72" y="202"/>
                              </a:lnTo>
                              <a:lnTo>
                                <a:pt x="79" y="207"/>
                              </a:lnTo>
                              <a:lnTo>
                                <a:pt x="87" y="211"/>
                              </a:lnTo>
                              <a:lnTo>
                                <a:pt x="97" y="214"/>
                              </a:lnTo>
                              <a:lnTo>
                                <a:pt x="107" y="216"/>
                              </a:lnTo>
                              <a:lnTo>
                                <a:pt x="117" y="217"/>
                              </a:lnTo>
                              <a:lnTo>
                                <a:pt x="131" y="219"/>
                              </a:lnTo>
                              <a:lnTo>
                                <a:pt x="131" y="219"/>
                              </a:lnTo>
                              <a:lnTo>
                                <a:pt x="149" y="217"/>
                              </a:lnTo>
                              <a:lnTo>
                                <a:pt x="167" y="212"/>
                              </a:lnTo>
                              <a:lnTo>
                                <a:pt x="186" y="207"/>
                              </a:lnTo>
                              <a:lnTo>
                                <a:pt x="201" y="200"/>
                              </a:lnTo>
                              <a:lnTo>
                                <a:pt x="201" y="232"/>
                              </a:lnTo>
                              <a:lnTo>
                                <a:pt x="201" y="232"/>
                              </a:lnTo>
                              <a:lnTo>
                                <a:pt x="184" y="239"/>
                              </a:lnTo>
                              <a:lnTo>
                                <a:pt x="164" y="244"/>
                              </a:lnTo>
                              <a:lnTo>
                                <a:pt x="142" y="249"/>
                              </a:lnTo>
                              <a:lnTo>
                                <a:pt x="122" y="249"/>
                              </a:lnTo>
                              <a:lnTo>
                                <a:pt x="122" y="249"/>
                              </a:lnTo>
                              <a:lnTo>
                                <a:pt x="107" y="249"/>
                              </a:lnTo>
                              <a:lnTo>
                                <a:pt x="95" y="247"/>
                              </a:lnTo>
                              <a:lnTo>
                                <a:pt x="82" y="246"/>
                              </a:lnTo>
                              <a:lnTo>
                                <a:pt x="70" y="242"/>
                              </a:lnTo>
                              <a:lnTo>
                                <a:pt x="60" y="237"/>
                              </a:lnTo>
                              <a:lnTo>
                                <a:pt x="50" y="232"/>
                              </a:lnTo>
                              <a:lnTo>
                                <a:pt x="40" y="226"/>
                              </a:lnTo>
                              <a:lnTo>
                                <a:pt x="32" y="219"/>
                              </a:lnTo>
                              <a:lnTo>
                                <a:pt x="25" y="211"/>
                              </a:lnTo>
                              <a:lnTo>
                                <a:pt x="18" y="200"/>
                              </a:lnTo>
                              <a:lnTo>
                                <a:pt x="13" y="190"/>
                              </a:lnTo>
                              <a:lnTo>
                                <a:pt x="8" y="180"/>
                              </a:lnTo>
                              <a:lnTo>
                                <a:pt x="5" y="167"/>
                              </a:lnTo>
                              <a:lnTo>
                                <a:pt x="2" y="155"/>
                              </a:lnTo>
                              <a:lnTo>
                                <a:pt x="0" y="140"/>
                              </a:lnTo>
                              <a:lnTo>
                                <a:pt x="0" y="125"/>
                              </a:lnTo>
                              <a:lnTo>
                                <a:pt x="0" y="125"/>
                              </a:lnTo>
                              <a:lnTo>
                                <a:pt x="2" y="100"/>
                              </a:lnTo>
                              <a:lnTo>
                                <a:pt x="7" y="77"/>
                              </a:lnTo>
                              <a:lnTo>
                                <a:pt x="10" y="65"/>
                              </a:lnTo>
                              <a:lnTo>
                                <a:pt x="15" y="55"/>
                              </a:lnTo>
                              <a:lnTo>
                                <a:pt x="22" y="45"/>
                              </a:lnTo>
                              <a:lnTo>
                                <a:pt x="27" y="36"/>
                              </a:lnTo>
                              <a:lnTo>
                                <a:pt x="35" y="28"/>
                              </a:lnTo>
                              <a:lnTo>
                                <a:pt x="44" y="21"/>
                              </a:lnTo>
                              <a:lnTo>
                                <a:pt x="52" y="15"/>
                              </a:lnTo>
                              <a:lnTo>
                                <a:pt x="62" y="10"/>
                              </a:lnTo>
                              <a:lnTo>
                                <a:pt x="74" y="6"/>
                              </a:lnTo>
                              <a:lnTo>
                                <a:pt x="84" y="3"/>
                              </a:lnTo>
                              <a:lnTo>
                                <a:pt x="97" y="1"/>
                              </a:lnTo>
                              <a:lnTo>
                                <a:pt x="111" y="0"/>
                              </a:lnTo>
                              <a:lnTo>
                                <a:pt x="111" y="0"/>
                              </a:lnTo>
                              <a:lnTo>
                                <a:pt x="127" y="1"/>
                              </a:lnTo>
                              <a:lnTo>
                                <a:pt x="142" y="3"/>
                              </a:lnTo>
                              <a:lnTo>
                                <a:pt x="154" y="8"/>
                              </a:lnTo>
                              <a:lnTo>
                                <a:pt x="166" y="15"/>
                              </a:lnTo>
                              <a:lnTo>
                                <a:pt x="176" y="21"/>
                              </a:lnTo>
                              <a:lnTo>
                                <a:pt x="184" y="30"/>
                              </a:lnTo>
                              <a:lnTo>
                                <a:pt x="191" y="38"/>
                              </a:lnTo>
                              <a:lnTo>
                                <a:pt x="198" y="48"/>
                              </a:lnTo>
                              <a:lnTo>
                                <a:pt x="201" y="58"/>
                              </a:lnTo>
                              <a:lnTo>
                                <a:pt x="206" y="68"/>
                              </a:lnTo>
                              <a:lnTo>
                                <a:pt x="211" y="90"/>
                              </a:lnTo>
                              <a:lnTo>
                                <a:pt x="213" y="110"/>
                              </a:lnTo>
                              <a:lnTo>
                                <a:pt x="213" y="129"/>
                              </a:lnTo>
                              <a:lnTo>
                                <a:pt x="39" y="129"/>
                              </a:lnTo>
                              <a:close/>
                              <a:moveTo>
                                <a:pt x="174" y="98"/>
                              </a:moveTo>
                              <a:lnTo>
                                <a:pt x="174" y="98"/>
                              </a:lnTo>
                              <a:lnTo>
                                <a:pt x="173" y="85"/>
                              </a:lnTo>
                              <a:lnTo>
                                <a:pt x="169" y="72"/>
                              </a:lnTo>
                              <a:lnTo>
                                <a:pt x="164" y="60"/>
                              </a:lnTo>
                              <a:lnTo>
                                <a:pt x="157" y="50"/>
                              </a:lnTo>
                              <a:lnTo>
                                <a:pt x="147" y="42"/>
                              </a:lnTo>
                              <a:lnTo>
                                <a:pt x="137" y="35"/>
                              </a:lnTo>
                              <a:lnTo>
                                <a:pt x="124" y="31"/>
                              </a:lnTo>
                              <a:lnTo>
                                <a:pt x="111" y="30"/>
                              </a:lnTo>
                              <a:lnTo>
                                <a:pt x="111" y="30"/>
                              </a:lnTo>
                              <a:lnTo>
                                <a:pt x="95" y="30"/>
                              </a:lnTo>
                              <a:lnTo>
                                <a:pt x="82" y="35"/>
                              </a:lnTo>
                              <a:lnTo>
                                <a:pt x="70" y="42"/>
                              </a:lnTo>
                              <a:lnTo>
                                <a:pt x="60" y="50"/>
                              </a:lnTo>
                              <a:lnTo>
                                <a:pt x="52" y="60"/>
                              </a:lnTo>
                              <a:lnTo>
                                <a:pt x="45" y="72"/>
                              </a:lnTo>
                              <a:lnTo>
                                <a:pt x="42" y="85"/>
                              </a:lnTo>
                              <a:lnTo>
                                <a:pt x="39" y="98"/>
                              </a:lnTo>
                              <a:lnTo>
                                <a:pt x="174" y="9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26"/>
                      <wps:cNvSpPr>
                        <a:spLocks/>
                      </wps:cNvSpPr>
                      <wps:spPr bwMode="auto">
                        <a:xfrm>
                          <a:off x="9826" y="15487"/>
                          <a:ext cx="158" cy="305"/>
                        </a:xfrm>
                        <a:custGeom>
                          <a:avLst/>
                          <a:gdLst>
                            <a:gd name="T0" fmla="*/ 0 w 158"/>
                            <a:gd name="T1" fmla="*/ 62 h 305"/>
                            <a:gd name="T2" fmla="*/ 39 w 158"/>
                            <a:gd name="T3" fmla="*/ 62 h 305"/>
                            <a:gd name="T4" fmla="*/ 40 w 158"/>
                            <a:gd name="T5" fmla="*/ 4 h 305"/>
                            <a:gd name="T6" fmla="*/ 77 w 158"/>
                            <a:gd name="T7" fmla="*/ 0 h 305"/>
                            <a:gd name="T8" fmla="*/ 75 w 158"/>
                            <a:gd name="T9" fmla="*/ 62 h 305"/>
                            <a:gd name="T10" fmla="*/ 151 w 158"/>
                            <a:gd name="T11" fmla="*/ 62 h 305"/>
                            <a:gd name="T12" fmla="*/ 151 w 158"/>
                            <a:gd name="T13" fmla="*/ 91 h 305"/>
                            <a:gd name="T14" fmla="*/ 75 w 158"/>
                            <a:gd name="T15" fmla="*/ 91 h 305"/>
                            <a:gd name="T16" fmla="*/ 75 w 158"/>
                            <a:gd name="T17" fmla="*/ 91 h 305"/>
                            <a:gd name="T18" fmla="*/ 74 w 158"/>
                            <a:gd name="T19" fmla="*/ 210 h 305"/>
                            <a:gd name="T20" fmla="*/ 74 w 158"/>
                            <a:gd name="T21" fmla="*/ 210 h 305"/>
                            <a:gd name="T22" fmla="*/ 74 w 158"/>
                            <a:gd name="T23" fmla="*/ 235 h 305"/>
                            <a:gd name="T24" fmla="*/ 75 w 158"/>
                            <a:gd name="T25" fmla="*/ 246 h 305"/>
                            <a:gd name="T26" fmla="*/ 79 w 158"/>
                            <a:gd name="T27" fmla="*/ 255 h 305"/>
                            <a:gd name="T28" fmla="*/ 82 w 158"/>
                            <a:gd name="T29" fmla="*/ 263 h 305"/>
                            <a:gd name="T30" fmla="*/ 89 w 158"/>
                            <a:gd name="T31" fmla="*/ 270 h 305"/>
                            <a:gd name="T32" fmla="*/ 99 w 158"/>
                            <a:gd name="T33" fmla="*/ 273 h 305"/>
                            <a:gd name="T34" fmla="*/ 111 w 158"/>
                            <a:gd name="T35" fmla="*/ 275 h 305"/>
                            <a:gd name="T36" fmla="*/ 111 w 158"/>
                            <a:gd name="T37" fmla="*/ 275 h 305"/>
                            <a:gd name="T38" fmla="*/ 124 w 158"/>
                            <a:gd name="T39" fmla="*/ 273 h 305"/>
                            <a:gd name="T40" fmla="*/ 137 w 158"/>
                            <a:gd name="T41" fmla="*/ 272 h 305"/>
                            <a:gd name="T42" fmla="*/ 158 w 158"/>
                            <a:gd name="T43" fmla="*/ 265 h 305"/>
                            <a:gd name="T44" fmla="*/ 156 w 158"/>
                            <a:gd name="T45" fmla="*/ 295 h 305"/>
                            <a:gd name="T46" fmla="*/ 156 w 158"/>
                            <a:gd name="T47" fmla="*/ 295 h 305"/>
                            <a:gd name="T48" fmla="*/ 146 w 158"/>
                            <a:gd name="T49" fmla="*/ 298 h 305"/>
                            <a:gd name="T50" fmla="*/ 132 w 158"/>
                            <a:gd name="T51" fmla="*/ 302 h 305"/>
                            <a:gd name="T52" fmla="*/ 117 w 158"/>
                            <a:gd name="T53" fmla="*/ 305 h 305"/>
                            <a:gd name="T54" fmla="*/ 102 w 158"/>
                            <a:gd name="T55" fmla="*/ 305 h 305"/>
                            <a:gd name="T56" fmla="*/ 102 w 158"/>
                            <a:gd name="T57" fmla="*/ 305 h 305"/>
                            <a:gd name="T58" fmla="*/ 91 w 158"/>
                            <a:gd name="T59" fmla="*/ 305 h 305"/>
                            <a:gd name="T60" fmla="*/ 80 w 158"/>
                            <a:gd name="T61" fmla="*/ 303 h 305"/>
                            <a:gd name="T62" fmla="*/ 72 w 158"/>
                            <a:gd name="T63" fmla="*/ 302 h 305"/>
                            <a:gd name="T64" fmla="*/ 64 w 158"/>
                            <a:gd name="T65" fmla="*/ 298 h 305"/>
                            <a:gd name="T66" fmla="*/ 57 w 158"/>
                            <a:gd name="T67" fmla="*/ 293 h 305"/>
                            <a:gd name="T68" fmla="*/ 52 w 158"/>
                            <a:gd name="T69" fmla="*/ 288 h 305"/>
                            <a:gd name="T70" fmla="*/ 47 w 158"/>
                            <a:gd name="T71" fmla="*/ 283 h 305"/>
                            <a:gd name="T72" fmla="*/ 44 w 158"/>
                            <a:gd name="T73" fmla="*/ 278 h 305"/>
                            <a:gd name="T74" fmla="*/ 39 w 158"/>
                            <a:gd name="T75" fmla="*/ 265 h 305"/>
                            <a:gd name="T76" fmla="*/ 37 w 158"/>
                            <a:gd name="T77" fmla="*/ 253 h 305"/>
                            <a:gd name="T78" fmla="*/ 35 w 158"/>
                            <a:gd name="T79" fmla="*/ 240 h 305"/>
                            <a:gd name="T80" fmla="*/ 35 w 158"/>
                            <a:gd name="T81" fmla="*/ 228 h 305"/>
                            <a:gd name="T82" fmla="*/ 35 w 158"/>
                            <a:gd name="T83" fmla="*/ 228 h 305"/>
                            <a:gd name="T84" fmla="*/ 37 w 158"/>
                            <a:gd name="T85" fmla="*/ 91 h 305"/>
                            <a:gd name="T86" fmla="*/ 0 w 158"/>
                            <a:gd name="T87" fmla="*/ 91 h 305"/>
                            <a:gd name="T88" fmla="*/ 0 w 158"/>
                            <a:gd name="T89" fmla="*/ 62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8" h="305">
                              <a:moveTo>
                                <a:pt x="0" y="62"/>
                              </a:moveTo>
                              <a:lnTo>
                                <a:pt x="39" y="62"/>
                              </a:lnTo>
                              <a:lnTo>
                                <a:pt x="40" y="4"/>
                              </a:lnTo>
                              <a:lnTo>
                                <a:pt x="77" y="0"/>
                              </a:lnTo>
                              <a:lnTo>
                                <a:pt x="75" y="62"/>
                              </a:lnTo>
                              <a:lnTo>
                                <a:pt x="151" y="62"/>
                              </a:lnTo>
                              <a:lnTo>
                                <a:pt x="151" y="91"/>
                              </a:lnTo>
                              <a:lnTo>
                                <a:pt x="75" y="91"/>
                              </a:lnTo>
                              <a:lnTo>
                                <a:pt x="75" y="91"/>
                              </a:lnTo>
                              <a:lnTo>
                                <a:pt x="74" y="210"/>
                              </a:lnTo>
                              <a:lnTo>
                                <a:pt x="74" y="210"/>
                              </a:lnTo>
                              <a:lnTo>
                                <a:pt x="74" y="235"/>
                              </a:lnTo>
                              <a:lnTo>
                                <a:pt x="75" y="246"/>
                              </a:lnTo>
                              <a:lnTo>
                                <a:pt x="79" y="255"/>
                              </a:lnTo>
                              <a:lnTo>
                                <a:pt x="82" y="263"/>
                              </a:lnTo>
                              <a:lnTo>
                                <a:pt x="89" y="270"/>
                              </a:lnTo>
                              <a:lnTo>
                                <a:pt x="99" y="273"/>
                              </a:lnTo>
                              <a:lnTo>
                                <a:pt x="111" y="275"/>
                              </a:lnTo>
                              <a:lnTo>
                                <a:pt x="111" y="275"/>
                              </a:lnTo>
                              <a:lnTo>
                                <a:pt x="124" y="273"/>
                              </a:lnTo>
                              <a:lnTo>
                                <a:pt x="137" y="272"/>
                              </a:lnTo>
                              <a:lnTo>
                                <a:pt x="158" y="265"/>
                              </a:lnTo>
                              <a:lnTo>
                                <a:pt x="156" y="295"/>
                              </a:lnTo>
                              <a:lnTo>
                                <a:pt x="156" y="295"/>
                              </a:lnTo>
                              <a:lnTo>
                                <a:pt x="146" y="298"/>
                              </a:lnTo>
                              <a:lnTo>
                                <a:pt x="132" y="302"/>
                              </a:lnTo>
                              <a:lnTo>
                                <a:pt x="117" y="305"/>
                              </a:lnTo>
                              <a:lnTo>
                                <a:pt x="102" y="305"/>
                              </a:lnTo>
                              <a:lnTo>
                                <a:pt x="102" y="305"/>
                              </a:lnTo>
                              <a:lnTo>
                                <a:pt x="91" y="305"/>
                              </a:lnTo>
                              <a:lnTo>
                                <a:pt x="80" y="303"/>
                              </a:lnTo>
                              <a:lnTo>
                                <a:pt x="72" y="302"/>
                              </a:lnTo>
                              <a:lnTo>
                                <a:pt x="64" y="298"/>
                              </a:lnTo>
                              <a:lnTo>
                                <a:pt x="57" y="293"/>
                              </a:lnTo>
                              <a:lnTo>
                                <a:pt x="52" y="288"/>
                              </a:lnTo>
                              <a:lnTo>
                                <a:pt x="47" y="283"/>
                              </a:lnTo>
                              <a:lnTo>
                                <a:pt x="44" y="278"/>
                              </a:lnTo>
                              <a:lnTo>
                                <a:pt x="39" y="265"/>
                              </a:lnTo>
                              <a:lnTo>
                                <a:pt x="37" y="253"/>
                              </a:lnTo>
                              <a:lnTo>
                                <a:pt x="35" y="240"/>
                              </a:lnTo>
                              <a:lnTo>
                                <a:pt x="35" y="228"/>
                              </a:lnTo>
                              <a:lnTo>
                                <a:pt x="35" y="228"/>
                              </a:lnTo>
                              <a:lnTo>
                                <a:pt x="37" y="91"/>
                              </a:lnTo>
                              <a:lnTo>
                                <a:pt x="0" y="91"/>
                              </a:lnTo>
                              <a:lnTo>
                                <a:pt x="0" y="6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7"/>
                      <wps:cNvSpPr>
                        <a:spLocks/>
                      </wps:cNvSpPr>
                      <wps:spPr bwMode="auto">
                        <a:xfrm>
                          <a:off x="8523" y="13789"/>
                          <a:ext cx="126" cy="121"/>
                        </a:xfrm>
                        <a:custGeom>
                          <a:avLst/>
                          <a:gdLst>
                            <a:gd name="T0" fmla="*/ 126 w 126"/>
                            <a:gd name="T1" fmla="*/ 25 h 121"/>
                            <a:gd name="T2" fmla="*/ 126 w 126"/>
                            <a:gd name="T3" fmla="*/ 28 h 121"/>
                            <a:gd name="T4" fmla="*/ 113 w 126"/>
                            <a:gd name="T5" fmla="*/ 47 h 121"/>
                            <a:gd name="T6" fmla="*/ 111 w 126"/>
                            <a:gd name="T7" fmla="*/ 47 h 121"/>
                            <a:gd name="T8" fmla="*/ 111 w 126"/>
                            <a:gd name="T9" fmla="*/ 44 h 121"/>
                            <a:gd name="T10" fmla="*/ 113 w 126"/>
                            <a:gd name="T11" fmla="*/ 40 h 121"/>
                            <a:gd name="T12" fmla="*/ 111 w 126"/>
                            <a:gd name="T13" fmla="*/ 23 h 121"/>
                            <a:gd name="T14" fmla="*/ 104 w 126"/>
                            <a:gd name="T15" fmla="*/ 15 h 121"/>
                            <a:gd name="T16" fmla="*/ 101 w 126"/>
                            <a:gd name="T17" fmla="*/ 13 h 121"/>
                            <a:gd name="T18" fmla="*/ 89 w 126"/>
                            <a:gd name="T19" fmla="*/ 12 h 121"/>
                            <a:gd name="T20" fmla="*/ 77 w 126"/>
                            <a:gd name="T21" fmla="*/ 20 h 121"/>
                            <a:gd name="T22" fmla="*/ 74 w 126"/>
                            <a:gd name="T23" fmla="*/ 27 h 121"/>
                            <a:gd name="T24" fmla="*/ 74 w 126"/>
                            <a:gd name="T25" fmla="*/ 47 h 121"/>
                            <a:gd name="T26" fmla="*/ 77 w 126"/>
                            <a:gd name="T27" fmla="*/ 62 h 121"/>
                            <a:gd name="T28" fmla="*/ 81 w 126"/>
                            <a:gd name="T29" fmla="*/ 92 h 121"/>
                            <a:gd name="T30" fmla="*/ 72 w 126"/>
                            <a:gd name="T31" fmla="*/ 109 h 121"/>
                            <a:gd name="T32" fmla="*/ 67 w 126"/>
                            <a:gd name="T33" fmla="*/ 114 h 121"/>
                            <a:gd name="T34" fmla="*/ 57 w 126"/>
                            <a:gd name="T35" fmla="*/ 119 h 121"/>
                            <a:gd name="T36" fmla="*/ 46 w 126"/>
                            <a:gd name="T37" fmla="*/ 121 h 121"/>
                            <a:gd name="T38" fmla="*/ 31 w 126"/>
                            <a:gd name="T39" fmla="*/ 117 h 121"/>
                            <a:gd name="T40" fmla="*/ 24 w 126"/>
                            <a:gd name="T41" fmla="*/ 112 h 121"/>
                            <a:gd name="T42" fmla="*/ 2 w 126"/>
                            <a:gd name="T43" fmla="*/ 95 h 121"/>
                            <a:gd name="T44" fmla="*/ 0 w 126"/>
                            <a:gd name="T45" fmla="*/ 94 h 121"/>
                            <a:gd name="T46" fmla="*/ 2 w 126"/>
                            <a:gd name="T47" fmla="*/ 90 h 121"/>
                            <a:gd name="T48" fmla="*/ 19 w 126"/>
                            <a:gd name="T49" fmla="*/ 69 h 121"/>
                            <a:gd name="T50" fmla="*/ 19 w 126"/>
                            <a:gd name="T51" fmla="*/ 69 h 121"/>
                            <a:gd name="T52" fmla="*/ 19 w 126"/>
                            <a:gd name="T53" fmla="*/ 72 h 121"/>
                            <a:gd name="T54" fmla="*/ 15 w 126"/>
                            <a:gd name="T55" fmla="*/ 85 h 121"/>
                            <a:gd name="T56" fmla="*/ 19 w 126"/>
                            <a:gd name="T57" fmla="*/ 95 h 121"/>
                            <a:gd name="T58" fmla="*/ 26 w 126"/>
                            <a:gd name="T59" fmla="*/ 104 h 121"/>
                            <a:gd name="T60" fmla="*/ 31 w 126"/>
                            <a:gd name="T61" fmla="*/ 107 h 121"/>
                            <a:gd name="T62" fmla="*/ 41 w 126"/>
                            <a:gd name="T63" fmla="*/ 109 h 121"/>
                            <a:gd name="T64" fmla="*/ 51 w 126"/>
                            <a:gd name="T65" fmla="*/ 105 h 121"/>
                            <a:gd name="T66" fmla="*/ 56 w 126"/>
                            <a:gd name="T67" fmla="*/ 102 h 121"/>
                            <a:gd name="T68" fmla="*/ 61 w 126"/>
                            <a:gd name="T69" fmla="*/ 89 h 121"/>
                            <a:gd name="T70" fmla="*/ 56 w 126"/>
                            <a:gd name="T71" fmla="*/ 59 h 121"/>
                            <a:gd name="T72" fmla="*/ 52 w 126"/>
                            <a:gd name="T73" fmla="*/ 39 h 121"/>
                            <a:gd name="T74" fmla="*/ 54 w 126"/>
                            <a:gd name="T75" fmla="*/ 25 h 121"/>
                            <a:gd name="T76" fmla="*/ 57 w 126"/>
                            <a:gd name="T77" fmla="*/ 15 h 121"/>
                            <a:gd name="T78" fmla="*/ 66 w 126"/>
                            <a:gd name="T79" fmla="*/ 8 h 121"/>
                            <a:gd name="T80" fmla="*/ 86 w 126"/>
                            <a:gd name="T81" fmla="*/ 0 h 121"/>
                            <a:gd name="T82" fmla="*/ 103 w 126"/>
                            <a:gd name="T83" fmla="*/ 5 h 121"/>
                            <a:gd name="T84" fmla="*/ 108 w 126"/>
                            <a:gd name="T85" fmla="*/ 8 h 121"/>
                            <a:gd name="T86" fmla="*/ 121 w 126"/>
                            <a:gd name="T87" fmla="*/ 20 h 121"/>
                            <a:gd name="T88" fmla="*/ 124 w 126"/>
                            <a:gd name="T89" fmla="*/ 23 h 121"/>
                            <a:gd name="T90" fmla="*/ 126 w 126"/>
                            <a:gd name="T91" fmla="*/ 25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26" h="121">
                              <a:moveTo>
                                <a:pt x="126" y="25"/>
                              </a:moveTo>
                              <a:lnTo>
                                <a:pt x="126" y="25"/>
                              </a:lnTo>
                              <a:lnTo>
                                <a:pt x="126" y="27"/>
                              </a:lnTo>
                              <a:lnTo>
                                <a:pt x="126" y="28"/>
                              </a:lnTo>
                              <a:lnTo>
                                <a:pt x="126" y="28"/>
                              </a:lnTo>
                              <a:lnTo>
                                <a:pt x="113" y="47"/>
                              </a:lnTo>
                              <a:lnTo>
                                <a:pt x="113" y="47"/>
                              </a:lnTo>
                              <a:lnTo>
                                <a:pt x="111" y="47"/>
                              </a:lnTo>
                              <a:lnTo>
                                <a:pt x="111" y="47"/>
                              </a:lnTo>
                              <a:lnTo>
                                <a:pt x="111" y="44"/>
                              </a:lnTo>
                              <a:lnTo>
                                <a:pt x="111" y="44"/>
                              </a:lnTo>
                              <a:lnTo>
                                <a:pt x="113" y="40"/>
                              </a:lnTo>
                              <a:lnTo>
                                <a:pt x="113" y="32"/>
                              </a:lnTo>
                              <a:lnTo>
                                <a:pt x="111" y="23"/>
                              </a:lnTo>
                              <a:lnTo>
                                <a:pt x="108" y="20"/>
                              </a:lnTo>
                              <a:lnTo>
                                <a:pt x="104" y="15"/>
                              </a:lnTo>
                              <a:lnTo>
                                <a:pt x="104" y="15"/>
                              </a:lnTo>
                              <a:lnTo>
                                <a:pt x="101" y="13"/>
                              </a:lnTo>
                              <a:lnTo>
                                <a:pt x="98" y="12"/>
                              </a:lnTo>
                              <a:lnTo>
                                <a:pt x="89" y="12"/>
                              </a:lnTo>
                              <a:lnTo>
                                <a:pt x="82" y="15"/>
                              </a:lnTo>
                              <a:lnTo>
                                <a:pt x="77" y="20"/>
                              </a:lnTo>
                              <a:lnTo>
                                <a:pt x="77" y="20"/>
                              </a:lnTo>
                              <a:lnTo>
                                <a:pt x="74" y="27"/>
                              </a:lnTo>
                              <a:lnTo>
                                <a:pt x="72" y="35"/>
                              </a:lnTo>
                              <a:lnTo>
                                <a:pt x="74" y="47"/>
                              </a:lnTo>
                              <a:lnTo>
                                <a:pt x="77" y="62"/>
                              </a:lnTo>
                              <a:lnTo>
                                <a:pt x="77" y="62"/>
                              </a:lnTo>
                              <a:lnTo>
                                <a:pt x="81" y="79"/>
                              </a:lnTo>
                              <a:lnTo>
                                <a:pt x="81" y="92"/>
                              </a:lnTo>
                              <a:lnTo>
                                <a:pt x="77" y="100"/>
                              </a:lnTo>
                              <a:lnTo>
                                <a:pt x="72" y="109"/>
                              </a:lnTo>
                              <a:lnTo>
                                <a:pt x="72" y="109"/>
                              </a:lnTo>
                              <a:lnTo>
                                <a:pt x="67" y="114"/>
                              </a:lnTo>
                              <a:lnTo>
                                <a:pt x="64" y="116"/>
                              </a:lnTo>
                              <a:lnTo>
                                <a:pt x="57" y="119"/>
                              </a:lnTo>
                              <a:lnTo>
                                <a:pt x="52" y="119"/>
                              </a:lnTo>
                              <a:lnTo>
                                <a:pt x="46" y="121"/>
                              </a:lnTo>
                              <a:lnTo>
                                <a:pt x="39" y="119"/>
                              </a:lnTo>
                              <a:lnTo>
                                <a:pt x="31" y="117"/>
                              </a:lnTo>
                              <a:lnTo>
                                <a:pt x="24" y="112"/>
                              </a:lnTo>
                              <a:lnTo>
                                <a:pt x="24" y="112"/>
                              </a:lnTo>
                              <a:lnTo>
                                <a:pt x="7" y="100"/>
                              </a:lnTo>
                              <a:lnTo>
                                <a:pt x="2" y="95"/>
                              </a:lnTo>
                              <a:lnTo>
                                <a:pt x="2" y="95"/>
                              </a:lnTo>
                              <a:lnTo>
                                <a:pt x="0" y="94"/>
                              </a:lnTo>
                              <a:lnTo>
                                <a:pt x="2" y="90"/>
                              </a:lnTo>
                              <a:lnTo>
                                <a:pt x="2" y="90"/>
                              </a:lnTo>
                              <a:lnTo>
                                <a:pt x="19" y="69"/>
                              </a:lnTo>
                              <a:lnTo>
                                <a:pt x="19" y="69"/>
                              </a:lnTo>
                              <a:lnTo>
                                <a:pt x="19" y="69"/>
                              </a:lnTo>
                              <a:lnTo>
                                <a:pt x="19" y="69"/>
                              </a:lnTo>
                              <a:lnTo>
                                <a:pt x="19" y="72"/>
                              </a:lnTo>
                              <a:lnTo>
                                <a:pt x="19" y="72"/>
                              </a:lnTo>
                              <a:lnTo>
                                <a:pt x="17" y="77"/>
                              </a:lnTo>
                              <a:lnTo>
                                <a:pt x="15" y="85"/>
                              </a:lnTo>
                              <a:lnTo>
                                <a:pt x="17" y="90"/>
                              </a:lnTo>
                              <a:lnTo>
                                <a:pt x="19" y="95"/>
                              </a:lnTo>
                              <a:lnTo>
                                <a:pt x="21" y="100"/>
                              </a:lnTo>
                              <a:lnTo>
                                <a:pt x="26" y="104"/>
                              </a:lnTo>
                              <a:lnTo>
                                <a:pt x="26" y="104"/>
                              </a:lnTo>
                              <a:lnTo>
                                <a:pt x="31" y="107"/>
                              </a:lnTo>
                              <a:lnTo>
                                <a:pt x="36" y="109"/>
                              </a:lnTo>
                              <a:lnTo>
                                <a:pt x="41" y="109"/>
                              </a:lnTo>
                              <a:lnTo>
                                <a:pt x="44" y="109"/>
                              </a:lnTo>
                              <a:lnTo>
                                <a:pt x="51" y="105"/>
                              </a:lnTo>
                              <a:lnTo>
                                <a:pt x="56" y="102"/>
                              </a:lnTo>
                              <a:lnTo>
                                <a:pt x="56" y="102"/>
                              </a:lnTo>
                              <a:lnTo>
                                <a:pt x="59" y="97"/>
                              </a:lnTo>
                              <a:lnTo>
                                <a:pt x="61" y="89"/>
                              </a:lnTo>
                              <a:lnTo>
                                <a:pt x="61" y="77"/>
                              </a:lnTo>
                              <a:lnTo>
                                <a:pt x="56" y="59"/>
                              </a:lnTo>
                              <a:lnTo>
                                <a:pt x="56" y="59"/>
                              </a:lnTo>
                              <a:lnTo>
                                <a:pt x="52" y="39"/>
                              </a:lnTo>
                              <a:lnTo>
                                <a:pt x="52" y="32"/>
                              </a:lnTo>
                              <a:lnTo>
                                <a:pt x="54" y="25"/>
                              </a:lnTo>
                              <a:lnTo>
                                <a:pt x="56" y="20"/>
                              </a:lnTo>
                              <a:lnTo>
                                <a:pt x="57" y="15"/>
                              </a:lnTo>
                              <a:lnTo>
                                <a:pt x="66" y="8"/>
                              </a:lnTo>
                              <a:lnTo>
                                <a:pt x="66" y="8"/>
                              </a:lnTo>
                              <a:lnTo>
                                <a:pt x="76" y="2"/>
                              </a:lnTo>
                              <a:lnTo>
                                <a:pt x="86" y="0"/>
                              </a:lnTo>
                              <a:lnTo>
                                <a:pt x="98" y="2"/>
                              </a:lnTo>
                              <a:lnTo>
                                <a:pt x="103" y="5"/>
                              </a:lnTo>
                              <a:lnTo>
                                <a:pt x="108" y="8"/>
                              </a:lnTo>
                              <a:lnTo>
                                <a:pt x="108" y="8"/>
                              </a:lnTo>
                              <a:lnTo>
                                <a:pt x="121" y="20"/>
                              </a:lnTo>
                              <a:lnTo>
                                <a:pt x="121" y="20"/>
                              </a:lnTo>
                              <a:lnTo>
                                <a:pt x="124" y="23"/>
                              </a:lnTo>
                              <a:lnTo>
                                <a:pt x="124" y="23"/>
                              </a:lnTo>
                              <a:lnTo>
                                <a:pt x="126" y="25"/>
                              </a:lnTo>
                              <a:lnTo>
                                <a:pt x="126" y="2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28"/>
                      <wps:cNvSpPr>
                        <a:spLocks/>
                      </wps:cNvSpPr>
                      <wps:spPr bwMode="auto">
                        <a:xfrm>
                          <a:off x="7649" y="14171"/>
                          <a:ext cx="134" cy="80"/>
                        </a:xfrm>
                        <a:custGeom>
                          <a:avLst/>
                          <a:gdLst>
                            <a:gd name="T0" fmla="*/ 10 w 134"/>
                            <a:gd name="T1" fmla="*/ 0 h 80"/>
                            <a:gd name="T2" fmla="*/ 14 w 134"/>
                            <a:gd name="T3" fmla="*/ 0 h 80"/>
                            <a:gd name="T4" fmla="*/ 22 w 134"/>
                            <a:gd name="T5" fmla="*/ 1 h 80"/>
                            <a:gd name="T6" fmla="*/ 32 w 134"/>
                            <a:gd name="T7" fmla="*/ 3 h 80"/>
                            <a:gd name="T8" fmla="*/ 32 w 134"/>
                            <a:gd name="T9" fmla="*/ 5 h 80"/>
                            <a:gd name="T10" fmla="*/ 29 w 134"/>
                            <a:gd name="T11" fmla="*/ 6 h 80"/>
                            <a:gd name="T12" fmla="*/ 19 w 134"/>
                            <a:gd name="T13" fmla="*/ 10 h 80"/>
                            <a:gd name="T14" fmla="*/ 10 w 134"/>
                            <a:gd name="T15" fmla="*/ 25 h 80"/>
                            <a:gd name="T16" fmla="*/ 10 w 134"/>
                            <a:gd name="T17" fmla="*/ 33 h 80"/>
                            <a:gd name="T18" fmla="*/ 17 w 134"/>
                            <a:gd name="T19" fmla="*/ 43 h 80"/>
                            <a:gd name="T20" fmla="*/ 22 w 134"/>
                            <a:gd name="T21" fmla="*/ 46 h 80"/>
                            <a:gd name="T22" fmla="*/ 41 w 134"/>
                            <a:gd name="T23" fmla="*/ 45 h 80"/>
                            <a:gd name="T24" fmla="*/ 64 w 134"/>
                            <a:gd name="T25" fmla="*/ 28 h 80"/>
                            <a:gd name="T26" fmla="*/ 79 w 134"/>
                            <a:gd name="T27" fmla="*/ 18 h 80"/>
                            <a:gd name="T28" fmla="*/ 103 w 134"/>
                            <a:gd name="T29" fmla="*/ 11 h 80"/>
                            <a:gd name="T30" fmla="*/ 113 w 134"/>
                            <a:gd name="T31" fmla="*/ 13 h 80"/>
                            <a:gd name="T32" fmla="*/ 126 w 134"/>
                            <a:gd name="T33" fmla="*/ 21 h 80"/>
                            <a:gd name="T34" fmla="*/ 133 w 134"/>
                            <a:gd name="T35" fmla="*/ 33 h 80"/>
                            <a:gd name="T36" fmla="*/ 134 w 134"/>
                            <a:gd name="T37" fmla="*/ 46 h 80"/>
                            <a:gd name="T38" fmla="*/ 134 w 134"/>
                            <a:gd name="T39" fmla="*/ 53 h 80"/>
                            <a:gd name="T40" fmla="*/ 128 w 134"/>
                            <a:gd name="T41" fmla="*/ 72 h 80"/>
                            <a:gd name="T42" fmla="*/ 123 w 134"/>
                            <a:gd name="T43" fmla="*/ 78 h 80"/>
                            <a:gd name="T44" fmla="*/ 118 w 134"/>
                            <a:gd name="T45" fmla="*/ 80 h 80"/>
                            <a:gd name="T46" fmla="*/ 94 w 134"/>
                            <a:gd name="T47" fmla="*/ 77 h 80"/>
                            <a:gd name="T48" fmla="*/ 91 w 134"/>
                            <a:gd name="T49" fmla="*/ 77 h 80"/>
                            <a:gd name="T50" fmla="*/ 94 w 134"/>
                            <a:gd name="T51" fmla="*/ 73 h 80"/>
                            <a:gd name="T52" fmla="*/ 103 w 134"/>
                            <a:gd name="T53" fmla="*/ 72 h 80"/>
                            <a:gd name="T54" fmla="*/ 116 w 134"/>
                            <a:gd name="T55" fmla="*/ 66 h 80"/>
                            <a:gd name="T56" fmla="*/ 123 w 134"/>
                            <a:gd name="T57" fmla="*/ 58 h 80"/>
                            <a:gd name="T58" fmla="*/ 124 w 134"/>
                            <a:gd name="T59" fmla="*/ 51 h 80"/>
                            <a:gd name="T60" fmla="*/ 121 w 134"/>
                            <a:gd name="T61" fmla="*/ 36 h 80"/>
                            <a:gd name="T62" fmla="*/ 111 w 134"/>
                            <a:gd name="T63" fmla="*/ 30 h 80"/>
                            <a:gd name="T64" fmla="*/ 104 w 134"/>
                            <a:gd name="T65" fmla="*/ 30 h 80"/>
                            <a:gd name="T66" fmla="*/ 84 w 134"/>
                            <a:gd name="T67" fmla="*/ 36 h 80"/>
                            <a:gd name="T68" fmla="*/ 69 w 134"/>
                            <a:gd name="T69" fmla="*/ 48 h 80"/>
                            <a:gd name="T70" fmla="*/ 46 w 134"/>
                            <a:gd name="T71" fmla="*/ 63 h 80"/>
                            <a:gd name="T72" fmla="*/ 34 w 134"/>
                            <a:gd name="T73" fmla="*/ 66 h 80"/>
                            <a:gd name="T74" fmla="*/ 19 w 134"/>
                            <a:gd name="T75" fmla="*/ 63 h 80"/>
                            <a:gd name="T76" fmla="*/ 10 w 134"/>
                            <a:gd name="T77" fmla="*/ 56 h 80"/>
                            <a:gd name="T78" fmla="*/ 0 w 134"/>
                            <a:gd name="T79" fmla="*/ 38 h 80"/>
                            <a:gd name="T80" fmla="*/ 2 w 134"/>
                            <a:gd name="T81" fmla="*/ 25 h 80"/>
                            <a:gd name="T82" fmla="*/ 9 w 134"/>
                            <a:gd name="T83" fmla="*/ 3 h 80"/>
                            <a:gd name="T84" fmla="*/ 10 w 134"/>
                            <a:gd name="T85"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4" h="80">
                              <a:moveTo>
                                <a:pt x="10" y="0"/>
                              </a:moveTo>
                              <a:lnTo>
                                <a:pt x="10" y="0"/>
                              </a:lnTo>
                              <a:lnTo>
                                <a:pt x="10" y="0"/>
                              </a:lnTo>
                              <a:lnTo>
                                <a:pt x="14" y="0"/>
                              </a:lnTo>
                              <a:lnTo>
                                <a:pt x="14" y="0"/>
                              </a:lnTo>
                              <a:lnTo>
                                <a:pt x="22" y="1"/>
                              </a:lnTo>
                              <a:lnTo>
                                <a:pt x="32" y="3"/>
                              </a:lnTo>
                              <a:lnTo>
                                <a:pt x="32" y="3"/>
                              </a:lnTo>
                              <a:lnTo>
                                <a:pt x="34" y="3"/>
                              </a:lnTo>
                              <a:lnTo>
                                <a:pt x="32" y="5"/>
                              </a:lnTo>
                              <a:lnTo>
                                <a:pt x="29" y="6"/>
                              </a:lnTo>
                              <a:lnTo>
                                <a:pt x="29" y="6"/>
                              </a:lnTo>
                              <a:lnTo>
                                <a:pt x="24" y="6"/>
                              </a:lnTo>
                              <a:lnTo>
                                <a:pt x="19" y="10"/>
                              </a:lnTo>
                              <a:lnTo>
                                <a:pt x="14" y="15"/>
                              </a:lnTo>
                              <a:lnTo>
                                <a:pt x="10" y="25"/>
                              </a:lnTo>
                              <a:lnTo>
                                <a:pt x="10" y="25"/>
                              </a:lnTo>
                              <a:lnTo>
                                <a:pt x="10" y="33"/>
                              </a:lnTo>
                              <a:lnTo>
                                <a:pt x="12" y="40"/>
                              </a:lnTo>
                              <a:lnTo>
                                <a:pt x="17" y="43"/>
                              </a:lnTo>
                              <a:lnTo>
                                <a:pt x="22" y="46"/>
                              </a:lnTo>
                              <a:lnTo>
                                <a:pt x="22" y="46"/>
                              </a:lnTo>
                              <a:lnTo>
                                <a:pt x="32" y="46"/>
                              </a:lnTo>
                              <a:lnTo>
                                <a:pt x="41" y="45"/>
                              </a:lnTo>
                              <a:lnTo>
                                <a:pt x="51" y="38"/>
                              </a:lnTo>
                              <a:lnTo>
                                <a:pt x="64" y="28"/>
                              </a:lnTo>
                              <a:lnTo>
                                <a:pt x="64" y="28"/>
                              </a:lnTo>
                              <a:lnTo>
                                <a:pt x="79" y="18"/>
                              </a:lnTo>
                              <a:lnTo>
                                <a:pt x="91" y="13"/>
                              </a:lnTo>
                              <a:lnTo>
                                <a:pt x="103" y="11"/>
                              </a:lnTo>
                              <a:lnTo>
                                <a:pt x="113" y="13"/>
                              </a:lnTo>
                              <a:lnTo>
                                <a:pt x="113" y="13"/>
                              </a:lnTo>
                              <a:lnTo>
                                <a:pt x="121" y="18"/>
                              </a:lnTo>
                              <a:lnTo>
                                <a:pt x="126" y="21"/>
                              </a:lnTo>
                              <a:lnTo>
                                <a:pt x="129" y="26"/>
                              </a:lnTo>
                              <a:lnTo>
                                <a:pt x="133" y="33"/>
                              </a:lnTo>
                              <a:lnTo>
                                <a:pt x="134" y="38"/>
                              </a:lnTo>
                              <a:lnTo>
                                <a:pt x="134" y="46"/>
                              </a:lnTo>
                              <a:lnTo>
                                <a:pt x="134" y="53"/>
                              </a:lnTo>
                              <a:lnTo>
                                <a:pt x="134" y="53"/>
                              </a:lnTo>
                              <a:lnTo>
                                <a:pt x="131" y="65"/>
                              </a:lnTo>
                              <a:lnTo>
                                <a:pt x="128" y="72"/>
                              </a:lnTo>
                              <a:lnTo>
                                <a:pt x="123" y="78"/>
                              </a:lnTo>
                              <a:lnTo>
                                <a:pt x="123" y="78"/>
                              </a:lnTo>
                              <a:lnTo>
                                <a:pt x="121" y="80"/>
                              </a:lnTo>
                              <a:lnTo>
                                <a:pt x="118" y="80"/>
                              </a:lnTo>
                              <a:lnTo>
                                <a:pt x="118" y="80"/>
                              </a:lnTo>
                              <a:lnTo>
                                <a:pt x="94" y="77"/>
                              </a:lnTo>
                              <a:lnTo>
                                <a:pt x="94" y="77"/>
                              </a:lnTo>
                              <a:lnTo>
                                <a:pt x="91" y="77"/>
                              </a:lnTo>
                              <a:lnTo>
                                <a:pt x="91" y="75"/>
                              </a:lnTo>
                              <a:lnTo>
                                <a:pt x="94" y="73"/>
                              </a:lnTo>
                              <a:lnTo>
                                <a:pt x="94" y="73"/>
                              </a:lnTo>
                              <a:lnTo>
                                <a:pt x="103" y="72"/>
                              </a:lnTo>
                              <a:lnTo>
                                <a:pt x="111" y="70"/>
                              </a:lnTo>
                              <a:lnTo>
                                <a:pt x="116" y="66"/>
                              </a:lnTo>
                              <a:lnTo>
                                <a:pt x="119" y="63"/>
                              </a:lnTo>
                              <a:lnTo>
                                <a:pt x="123" y="58"/>
                              </a:lnTo>
                              <a:lnTo>
                                <a:pt x="124" y="51"/>
                              </a:lnTo>
                              <a:lnTo>
                                <a:pt x="124" y="51"/>
                              </a:lnTo>
                              <a:lnTo>
                                <a:pt x="124" y="43"/>
                              </a:lnTo>
                              <a:lnTo>
                                <a:pt x="121" y="36"/>
                              </a:lnTo>
                              <a:lnTo>
                                <a:pt x="116" y="33"/>
                              </a:lnTo>
                              <a:lnTo>
                                <a:pt x="111" y="30"/>
                              </a:lnTo>
                              <a:lnTo>
                                <a:pt x="111" y="30"/>
                              </a:lnTo>
                              <a:lnTo>
                                <a:pt x="104" y="30"/>
                              </a:lnTo>
                              <a:lnTo>
                                <a:pt x="96" y="31"/>
                              </a:lnTo>
                              <a:lnTo>
                                <a:pt x="84" y="36"/>
                              </a:lnTo>
                              <a:lnTo>
                                <a:pt x="69" y="48"/>
                              </a:lnTo>
                              <a:lnTo>
                                <a:pt x="69" y="48"/>
                              </a:lnTo>
                              <a:lnTo>
                                <a:pt x="52" y="60"/>
                              </a:lnTo>
                              <a:lnTo>
                                <a:pt x="46" y="63"/>
                              </a:lnTo>
                              <a:lnTo>
                                <a:pt x="39" y="66"/>
                              </a:lnTo>
                              <a:lnTo>
                                <a:pt x="34" y="66"/>
                              </a:lnTo>
                              <a:lnTo>
                                <a:pt x="29" y="66"/>
                              </a:lnTo>
                              <a:lnTo>
                                <a:pt x="19" y="63"/>
                              </a:lnTo>
                              <a:lnTo>
                                <a:pt x="19" y="63"/>
                              </a:lnTo>
                              <a:lnTo>
                                <a:pt x="10" y="56"/>
                              </a:lnTo>
                              <a:lnTo>
                                <a:pt x="4" y="48"/>
                              </a:lnTo>
                              <a:lnTo>
                                <a:pt x="0" y="38"/>
                              </a:lnTo>
                              <a:lnTo>
                                <a:pt x="2" y="25"/>
                              </a:lnTo>
                              <a:lnTo>
                                <a:pt x="2" y="25"/>
                              </a:lnTo>
                              <a:lnTo>
                                <a:pt x="5" y="11"/>
                              </a:lnTo>
                              <a:lnTo>
                                <a:pt x="9" y="3"/>
                              </a:lnTo>
                              <a:lnTo>
                                <a:pt x="9" y="3"/>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29"/>
                      <wps:cNvSpPr>
                        <a:spLocks/>
                      </wps:cNvSpPr>
                      <wps:spPr bwMode="auto">
                        <a:xfrm>
                          <a:off x="8408" y="14775"/>
                          <a:ext cx="84" cy="140"/>
                        </a:xfrm>
                        <a:custGeom>
                          <a:avLst/>
                          <a:gdLst>
                            <a:gd name="T0" fmla="*/ 33 w 84"/>
                            <a:gd name="T1" fmla="*/ 140 h 140"/>
                            <a:gd name="T2" fmla="*/ 32 w 84"/>
                            <a:gd name="T3" fmla="*/ 137 h 140"/>
                            <a:gd name="T4" fmla="*/ 27 w 84"/>
                            <a:gd name="T5" fmla="*/ 122 h 140"/>
                            <a:gd name="T6" fmla="*/ 27 w 84"/>
                            <a:gd name="T7" fmla="*/ 120 h 140"/>
                            <a:gd name="T8" fmla="*/ 28 w 84"/>
                            <a:gd name="T9" fmla="*/ 120 h 140"/>
                            <a:gd name="T10" fmla="*/ 37 w 84"/>
                            <a:gd name="T11" fmla="*/ 127 h 140"/>
                            <a:gd name="T12" fmla="*/ 55 w 84"/>
                            <a:gd name="T13" fmla="*/ 128 h 140"/>
                            <a:gd name="T14" fmla="*/ 62 w 84"/>
                            <a:gd name="T15" fmla="*/ 125 h 140"/>
                            <a:gd name="T16" fmla="*/ 69 w 84"/>
                            <a:gd name="T17" fmla="*/ 113 h 140"/>
                            <a:gd name="T18" fmla="*/ 69 w 84"/>
                            <a:gd name="T19" fmla="*/ 107 h 140"/>
                            <a:gd name="T20" fmla="*/ 57 w 84"/>
                            <a:gd name="T21" fmla="*/ 93 h 140"/>
                            <a:gd name="T22" fmla="*/ 32 w 84"/>
                            <a:gd name="T23" fmla="*/ 80 h 140"/>
                            <a:gd name="T24" fmla="*/ 18 w 84"/>
                            <a:gd name="T25" fmla="*/ 72 h 140"/>
                            <a:gd name="T26" fmla="*/ 3 w 84"/>
                            <a:gd name="T27" fmla="*/ 57 h 140"/>
                            <a:gd name="T28" fmla="*/ 2 w 84"/>
                            <a:gd name="T29" fmla="*/ 48 h 140"/>
                            <a:gd name="T30" fmla="*/ 2 w 84"/>
                            <a:gd name="T31" fmla="*/ 36 h 140"/>
                            <a:gd name="T32" fmla="*/ 7 w 84"/>
                            <a:gd name="T33" fmla="*/ 25 h 140"/>
                            <a:gd name="T34" fmla="*/ 15 w 84"/>
                            <a:gd name="T35" fmla="*/ 13 h 140"/>
                            <a:gd name="T36" fmla="*/ 28 w 84"/>
                            <a:gd name="T37" fmla="*/ 6 h 140"/>
                            <a:gd name="T38" fmla="*/ 47 w 84"/>
                            <a:gd name="T39" fmla="*/ 1 h 140"/>
                            <a:gd name="T40" fmla="*/ 53 w 84"/>
                            <a:gd name="T41" fmla="*/ 0 h 140"/>
                            <a:gd name="T42" fmla="*/ 57 w 84"/>
                            <a:gd name="T43" fmla="*/ 1 h 140"/>
                            <a:gd name="T44" fmla="*/ 57 w 84"/>
                            <a:gd name="T45" fmla="*/ 5 h 140"/>
                            <a:gd name="T46" fmla="*/ 65 w 84"/>
                            <a:gd name="T47" fmla="*/ 28 h 140"/>
                            <a:gd name="T48" fmla="*/ 62 w 84"/>
                            <a:gd name="T49" fmla="*/ 28 h 140"/>
                            <a:gd name="T50" fmla="*/ 58 w 84"/>
                            <a:gd name="T51" fmla="*/ 23 h 140"/>
                            <a:gd name="T52" fmla="*/ 48 w 84"/>
                            <a:gd name="T53" fmla="*/ 15 h 140"/>
                            <a:gd name="T54" fmla="*/ 38 w 84"/>
                            <a:gd name="T55" fmla="*/ 13 h 140"/>
                            <a:gd name="T56" fmla="*/ 32 w 84"/>
                            <a:gd name="T57" fmla="*/ 15 h 140"/>
                            <a:gd name="T58" fmla="*/ 17 w 84"/>
                            <a:gd name="T59" fmla="*/ 25 h 140"/>
                            <a:gd name="T60" fmla="*/ 15 w 84"/>
                            <a:gd name="T61" fmla="*/ 38 h 140"/>
                            <a:gd name="T62" fmla="*/ 18 w 84"/>
                            <a:gd name="T63" fmla="*/ 45 h 140"/>
                            <a:gd name="T64" fmla="*/ 32 w 84"/>
                            <a:gd name="T65" fmla="*/ 57 h 140"/>
                            <a:gd name="T66" fmla="*/ 50 w 84"/>
                            <a:gd name="T67" fmla="*/ 65 h 140"/>
                            <a:gd name="T68" fmla="*/ 74 w 84"/>
                            <a:gd name="T69" fmla="*/ 80 h 140"/>
                            <a:gd name="T70" fmla="*/ 80 w 84"/>
                            <a:gd name="T71" fmla="*/ 88 h 140"/>
                            <a:gd name="T72" fmla="*/ 84 w 84"/>
                            <a:gd name="T73" fmla="*/ 105 h 140"/>
                            <a:gd name="T74" fmla="*/ 84 w 84"/>
                            <a:gd name="T75" fmla="*/ 110 h 140"/>
                            <a:gd name="T76" fmla="*/ 80 w 84"/>
                            <a:gd name="T77" fmla="*/ 120 h 140"/>
                            <a:gd name="T78" fmla="*/ 67 w 84"/>
                            <a:gd name="T79" fmla="*/ 132 h 140"/>
                            <a:gd name="T80" fmla="*/ 55 w 84"/>
                            <a:gd name="T81" fmla="*/ 137 h 140"/>
                            <a:gd name="T82" fmla="*/ 42 w 84"/>
                            <a:gd name="T83" fmla="*/ 139 h 140"/>
                            <a:gd name="T84" fmla="*/ 37 w 84"/>
                            <a:gd name="T85" fmla="*/ 139 h 140"/>
                            <a:gd name="T86" fmla="*/ 33 w 84"/>
                            <a:gd name="T8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4" h="140">
                              <a:moveTo>
                                <a:pt x="33" y="140"/>
                              </a:moveTo>
                              <a:lnTo>
                                <a:pt x="33" y="140"/>
                              </a:lnTo>
                              <a:lnTo>
                                <a:pt x="32" y="139"/>
                              </a:lnTo>
                              <a:lnTo>
                                <a:pt x="32" y="137"/>
                              </a:lnTo>
                              <a:lnTo>
                                <a:pt x="32" y="137"/>
                              </a:lnTo>
                              <a:lnTo>
                                <a:pt x="27" y="122"/>
                              </a:lnTo>
                              <a:lnTo>
                                <a:pt x="27" y="122"/>
                              </a:lnTo>
                              <a:lnTo>
                                <a:pt x="27" y="120"/>
                              </a:lnTo>
                              <a:lnTo>
                                <a:pt x="28" y="120"/>
                              </a:lnTo>
                              <a:lnTo>
                                <a:pt x="28" y="120"/>
                              </a:lnTo>
                              <a:lnTo>
                                <a:pt x="32" y="123"/>
                              </a:lnTo>
                              <a:lnTo>
                                <a:pt x="37" y="127"/>
                              </a:lnTo>
                              <a:lnTo>
                                <a:pt x="45" y="128"/>
                              </a:lnTo>
                              <a:lnTo>
                                <a:pt x="55" y="128"/>
                              </a:lnTo>
                              <a:lnTo>
                                <a:pt x="55" y="128"/>
                              </a:lnTo>
                              <a:lnTo>
                                <a:pt x="62" y="125"/>
                              </a:lnTo>
                              <a:lnTo>
                                <a:pt x="67" y="120"/>
                              </a:lnTo>
                              <a:lnTo>
                                <a:pt x="69" y="113"/>
                              </a:lnTo>
                              <a:lnTo>
                                <a:pt x="69" y="107"/>
                              </a:lnTo>
                              <a:lnTo>
                                <a:pt x="69" y="107"/>
                              </a:lnTo>
                              <a:lnTo>
                                <a:pt x="65" y="98"/>
                              </a:lnTo>
                              <a:lnTo>
                                <a:pt x="57" y="93"/>
                              </a:lnTo>
                              <a:lnTo>
                                <a:pt x="47" y="87"/>
                              </a:lnTo>
                              <a:lnTo>
                                <a:pt x="32" y="80"/>
                              </a:lnTo>
                              <a:lnTo>
                                <a:pt x="32" y="80"/>
                              </a:lnTo>
                              <a:lnTo>
                                <a:pt x="18" y="72"/>
                              </a:lnTo>
                              <a:lnTo>
                                <a:pt x="8" y="65"/>
                              </a:lnTo>
                              <a:lnTo>
                                <a:pt x="3" y="57"/>
                              </a:lnTo>
                              <a:lnTo>
                                <a:pt x="2" y="48"/>
                              </a:lnTo>
                              <a:lnTo>
                                <a:pt x="2" y="48"/>
                              </a:lnTo>
                              <a:lnTo>
                                <a:pt x="0" y="41"/>
                              </a:lnTo>
                              <a:lnTo>
                                <a:pt x="2" y="36"/>
                              </a:lnTo>
                              <a:lnTo>
                                <a:pt x="3" y="30"/>
                              </a:lnTo>
                              <a:lnTo>
                                <a:pt x="7" y="25"/>
                              </a:lnTo>
                              <a:lnTo>
                                <a:pt x="10" y="18"/>
                              </a:lnTo>
                              <a:lnTo>
                                <a:pt x="15" y="13"/>
                              </a:lnTo>
                              <a:lnTo>
                                <a:pt x="22" y="10"/>
                              </a:lnTo>
                              <a:lnTo>
                                <a:pt x="28" y="6"/>
                              </a:lnTo>
                              <a:lnTo>
                                <a:pt x="28" y="6"/>
                              </a:lnTo>
                              <a:lnTo>
                                <a:pt x="47" y="1"/>
                              </a:lnTo>
                              <a:lnTo>
                                <a:pt x="53" y="0"/>
                              </a:lnTo>
                              <a:lnTo>
                                <a:pt x="53" y="0"/>
                              </a:lnTo>
                              <a:lnTo>
                                <a:pt x="55" y="0"/>
                              </a:lnTo>
                              <a:lnTo>
                                <a:pt x="57" y="1"/>
                              </a:lnTo>
                              <a:lnTo>
                                <a:pt x="57" y="5"/>
                              </a:lnTo>
                              <a:lnTo>
                                <a:pt x="57" y="5"/>
                              </a:lnTo>
                              <a:lnTo>
                                <a:pt x="65" y="28"/>
                              </a:lnTo>
                              <a:lnTo>
                                <a:pt x="65" y="28"/>
                              </a:lnTo>
                              <a:lnTo>
                                <a:pt x="64" y="30"/>
                              </a:lnTo>
                              <a:lnTo>
                                <a:pt x="62" y="28"/>
                              </a:lnTo>
                              <a:lnTo>
                                <a:pt x="62" y="28"/>
                              </a:lnTo>
                              <a:lnTo>
                                <a:pt x="58" y="23"/>
                              </a:lnTo>
                              <a:lnTo>
                                <a:pt x="52" y="18"/>
                              </a:lnTo>
                              <a:lnTo>
                                <a:pt x="48" y="15"/>
                              </a:lnTo>
                              <a:lnTo>
                                <a:pt x="43" y="13"/>
                              </a:lnTo>
                              <a:lnTo>
                                <a:pt x="38" y="13"/>
                              </a:lnTo>
                              <a:lnTo>
                                <a:pt x="32" y="15"/>
                              </a:lnTo>
                              <a:lnTo>
                                <a:pt x="32" y="15"/>
                              </a:lnTo>
                              <a:lnTo>
                                <a:pt x="22" y="20"/>
                              </a:lnTo>
                              <a:lnTo>
                                <a:pt x="17" y="25"/>
                              </a:lnTo>
                              <a:lnTo>
                                <a:pt x="15" y="31"/>
                              </a:lnTo>
                              <a:lnTo>
                                <a:pt x="15" y="38"/>
                              </a:lnTo>
                              <a:lnTo>
                                <a:pt x="15" y="38"/>
                              </a:lnTo>
                              <a:lnTo>
                                <a:pt x="18" y="45"/>
                              </a:lnTo>
                              <a:lnTo>
                                <a:pt x="22" y="50"/>
                              </a:lnTo>
                              <a:lnTo>
                                <a:pt x="32" y="57"/>
                              </a:lnTo>
                              <a:lnTo>
                                <a:pt x="50" y="65"/>
                              </a:lnTo>
                              <a:lnTo>
                                <a:pt x="50" y="65"/>
                              </a:lnTo>
                              <a:lnTo>
                                <a:pt x="67" y="75"/>
                              </a:lnTo>
                              <a:lnTo>
                                <a:pt x="74" y="80"/>
                              </a:lnTo>
                              <a:lnTo>
                                <a:pt x="77" y="85"/>
                              </a:lnTo>
                              <a:lnTo>
                                <a:pt x="80" y="88"/>
                              </a:lnTo>
                              <a:lnTo>
                                <a:pt x="84" y="93"/>
                              </a:lnTo>
                              <a:lnTo>
                                <a:pt x="84" y="105"/>
                              </a:lnTo>
                              <a:lnTo>
                                <a:pt x="84" y="105"/>
                              </a:lnTo>
                              <a:lnTo>
                                <a:pt x="84" y="110"/>
                              </a:lnTo>
                              <a:lnTo>
                                <a:pt x="82" y="115"/>
                              </a:lnTo>
                              <a:lnTo>
                                <a:pt x="80" y="120"/>
                              </a:lnTo>
                              <a:lnTo>
                                <a:pt x="75" y="125"/>
                              </a:lnTo>
                              <a:lnTo>
                                <a:pt x="67" y="132"/>
                              </a:lnTo>
                              <a:lnTo>
                                <a:pt x="55" y="137"/>
                              </a:lnTo>
                              <a:lnTo>
                                <a:pt x="55" y="137"/>
                              </a:lnTo>
                              <a:lnTo>
                                <a:pt x="47" y="139"/>
                              </a:lnTo>
                              <a:lnTo>
                                <a:pt x="42" y="139"/>
                              </a:lnTo>
                              <a:lnTo>
                                <a:pt x="42" y="139"/>
                              </a:lnTo>
                              <a:lnTo>
                                <a:pt x="37" y="139"/>
                              </a:lnTo>
                              <a:lnTo>
                                <a:pt x="37" y="139"/>
                              </a:lnTo>
                              <a:lnTo>
                                <a:pt x="33" y="140"/>
                              </a:lnTo>
                              <a:lnTo>
                                <a:pt x="33" y="14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30"/>
                      <wps:cNvSpPr>
                        <a:spLocks/>
                      </wps:cNvSpPr>
                      <wps:spPr bwMode="auto">
                        <a:xfrm>
                          <a:off x="8610" y="13839"/>
                          <a:ext cx="139" cy="136"/>
                        </a:xfrm>
                        <a:custGeom>
                          <a:avLst/>
                          <a:gdLst>
                            <a:gd name="T0" fmla="*/ 52 w 139"/>
                            <a:gd name="T1" fmla="*/ 9 h 136"/>
                            <a:gd name="T2" fmla="*/ 64 w 139"/>
                            <a:gd name="T3" fmla="*/ 0 h 136"/>
                            <a:gd name="T4" fmla="*/ 67 w 139"/>
                            <a:gd name="T5" fmla="*/ 0 h 136"/>
                            <a:gd name="T6" fmla="*/ 71 w 139"/>
                            <a:gd name="T7" fmla="*/ 2 h 136"/>
                            <a:gd name="T8" fmla="*/ 103 w 139"/>
                            <a:gd name="T9" fmla="*/ 35 h 136"/>
                            <a:gd name="T10" fmla="*/ 136 w 139"/>
                            <a:gd name="T11" fmla="*/ 66 h 136"/>
                            <a:gd name="T12" fmla="*/ 139 w 139"/>
                            <a:gd name="T13" fmla="*/ 71 h 136"/>
                            <a:gd name="T14" fmla="*/ 139 w 139"/>
                            <a:gd name="T15" fmla="*/ 72 h 136"/>
                            <a:gd name="T16" fmla="*/ 128 w 139"/>
                            <a:gd name="T17" fmla="*/ 79 h 136"/>
                            <a:gd name="T18" fmla="*/ 126 w 139"/>
                            <a:gd name="T19" fmla="*/ 77 h 136"/>
                            <a:gd name="T20" fmla="*/ 124 w 139"/>
                            <a:gd name="T21" fmla="*/ 72 h 136"/>
                            <a:gd name="T22" fmla="*/ 118 w 139"/>
                            <a:gd name="T23" fmla="*/ 66 h 136"/>
                            <a:gd name="T24" fmla="*/ 103 w 139"/>
                            <a:gd name="T25" fmla="*/ 49 h 136"/>
                            <a:gd name="T26" fmla="*/ 99 w 139"/>
                            <a:gd name="T27" fmla="*/ 49 h 136"/>
                            <a:gd name="T28" fmla="*/ 67 w 139"/>
                            <a:gd name="T29" fmla="*/ 82 h 136"/>
                            <a:gd name="T30" fmla="*/ 46 w 139"/>
                            <a:gd name="T31" fmla="*/ 104 h 136"/>
                            <a:gd name="T32" fmla="*/ 27 w 139"/>
                            <a:gd name="T33" fmla="*/ 126 h 136"/>
                            <a:gd name="T34" fmla="*/ 27 w 139"/>
                            <a:gd name="T35" fmla="*/ 131 h 136"/>
                            <a:gd name="T36" fmla="*/ 29 w 139"/>
                            <a:gd name="T37" fmla="*/ 132 h 136"/>
                            <a:gd name="T38" fmla="*/ 31 w 139"/>
                            <a:gd name="T39" fmla="*/ 136 h 136"/>
                            <a:gd name="T40" fmla="*/ 29 w 139"/>
                            <a:gd name="T41" fmla="*/ 136 h 136"/>
                            <a:gd name="T42" fmla="*/ 14 w 139"/>
                            <a:gd name="T43" fmla="*/ 121 h 136"/>
                            <a:gd name="T44" fmla="*/ 0 w 139"/>
                            <a:gd name="T45" fmla="*/ 109 h 136"/>
                            <a:gd name="T46" fmla="*/ 2 w 139"/>
                            <a:gd name="T47" fmla="*/ 107 h 136"/>
                            <a:gd name="T48" fmla="*/ 7 w 139"/>
                            <a:gd name="T49" fmla="*/ 109 h 136"/>
                            <a:gd name="T50" fmla="*/ 14 w 139"/>
                            <a:gd name="T51" fmla="*/ 107 h 136"/>
                            <a:gd name="T52" fmla="*/ 22 w 139"/>
                            <a:gd name="T53" fmla="*/ 101 h 136"/>
                            <a:gd name="T54" fmla="*/ 54 w 139"/>
                            <a:gd name="T55" fmla="*/ 71 h 136"/>
                            <a:gd name="T56" fmla="*/ 86 w 139"/>
                            <a:gd name="T57" fmla="*/ 37 h 136"/>
                            <a:gd name="T58" fmla="*/ 88 w 139"/>
                            <a:gd name="T59" fmla="*/ 35 h 136"/>
                            <a:gd name="T60" fmla="*/ 86 w 139"/>
                            <a:gd name="T61" fmla="*/ 32 h 136"/>
                            <a:gd name="T62" fmla="*/ 64 w 139"/>
                            <a:gd name="T63" fmla="*/ 12 h 136"/>
                            <a:gd name="T64" fmla="*/ 59 w 139"/>
                            <a:gd name="T65" fmla="*/ 10 h 136"/>
                            <a:gd name="T66" fmla="*/ 56 w 139"/>
                            <a:gd name="T67" fmla="*/ 9 h 136"/>
                            <a:gd name="T68" fmla="*/ 52 w 139"/>
                            <a:gd name="T69" fmla="*/ 9 h 136"/>
                            <a:gd name="T70" fmla="*/ 52 w 139"/>
                            <a:gd name="T71" fmla="*/ 9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9" h="136">
                              <a:moveTo>
                                <a:pt x="52" y="9"/>
                              </a:moveTo>
                              <a:lnTo>
                                <a:pt x="52" y="9"/>
                              </a:lnTo>
                              <a:lnTo>
                                <a:pt x="59" y="5"/>
                              </a:lnTo>
                              <a:lnTo>
                                <a:pt x="64" y="0"/>
                              </a:lnTo>
                              <a:lnTo>
                                <a:pt x="64" y="0"/>
                              </a:lnTo>
                              <a:lnTo>
                                <a:pt x="67" y="0"/>
                              </a:lnTo>
                              <a:lnTo>
                                <a:pt x="71" y="2"/>
                              </a:lnTo>
                              <a:lnTo>
                                <a:pt x="71" y="2"/>
                              </a:lnTo>
                              <a:lnTo>
                                <a:pt x="103" y="35"/>
                              </a:lnTo>
                              <a:lnTo>
                                <a:pt x="103" y="35"/>
                              </a:lnTo>
                              <a:lnTo>
                                <a:pt x="136" y="66"/>
                              </a:lnTo>
                              <a:lnTo>
                                <a:pt x="136" y="66"/>
                              </a:lnTo>
                              <a:lnTo>
                                <a:pt x="139" y="69"/>
                              </a:lnTo>
                              <a:lnTo>
                                <a:pt x="139" y="71"/>
                              </a:lnTo>
                              <a:lnTo>
                                <a:pt x="139" y="72"/>
                              </a:lnTo>
                              <a:lnTo>
                                <a:pt x="139" y="72"/>
                              </a:lnTo>
                              <a:lnTo>
                                <a:pt x="128" y="79"/>
                              </a:lnTo>
                              <a:lnTo>
                                <a:pt x="128" y="79"/>
                              </a:lnTo>
                              <a:lnTo>
                                <a:pt x="126" y="79"/>
                              </a:lnTo>
                              <a:lnTo>
                                <a:pt x="126" y="77"/>
                              </a:lnTo>
                              <a:lnTo>
                                <a:pt x="126" y="77"/>
                              </a:lnTo>
                              <a:lnTo>
                                <a:pt x="124" y="72"/>
                              </a:lnTo>
                              <a:lnTo>
                                <a:pt x="118" y="66"/>
                              </a:lnTo>
                              <a:lnTo>
                                <a:pt x="118" y="66"/>
                              </a:lnTo>
                              <a:lnTo>
                                <a:pt x="103" y="49"/>
                              </a:lnTo>
                              <a:lnTo>
                                <a:pt x="103" y="49"/>
                              </a:lnTo>
                              <a:lnTo>
                                <a:pt x="101" y="49"/>
                              </a:lnTo>
                              <a:lnTo>
                                <a:pt x="99" y="49"/>
                              </a:lnTo>
                              <a:lnTo>
                                <a:pt x="99" y="49"/>
                              </a:lnTo>
                              <a:lnTo>
                                <a:pt x="67" y="82"/>
                              </a:lnTo>
                              <a:lnTo>
                                <a:pt x="67" y="82"/>
                              </a:lnTo>
                              <a:lnTo>
                                <a:pt x="46" y="104"/>
                              </a:lnTo>
                              <a:lnTo>
                                <a:pt x="34" y="117"/>
                              </a:lnTo>
                              <a:lnTo>
                                <a:pt x="27" y="126"/>
                              </a:lnTo>
                              <a:lnTo>
                                <a:pt x="27" y="126"/>
                              </a:lnTo>
                              <a:lnTo>
                                <a:pt x="27" y="131"/>
                              </a:lnTo>
                              <a:lnTo>
                                <a:pt x="29" y="132"/>
                              </a:lnTo>
                              <a:lnTo>
                                <a:pt x="29" y="132"/>
                              </a:lnTo>
                              <a:lnTo>
                                <a:pt x="31" y="136"/>
                              </a:lnTo>
                              <a:lnTo>
                                <a:pt x="31" y="136"/>
                              </a:lnTo>
                              <a:lnTo>
                                <a:pt x="29" y="136"/>
                              </a:lnTo>
                              <a:lnTo>
                                <a:pt x="29" y="136"/>
                              </a:lnTo>
                              <a:lnTo>
                                <a:pt x="14" y="121"/>
                              </a:lnTo>
                              <a:lnTo>
                                <a:pt x="14" y="121"/>
                              </a:lnTo>
                              <a:lnTo>
                                <a:pt x="0" y="109"/>
                              </a:lnTo>
                              <a:lnTo>
                                <a:pt x="0" y="109"/>
                              </a:lnTo>
                              <a:lnTo>
                                <a:pt x="0" y="107"/>
                              </a:lnTo>
                              <a:lnTo>
                                <a:pt x="2" y="107"/>
                              </a:lnTo>
                              <a:lnTo>
                                <a:pt x="2" y="107"/>
                              </a:lnTo>
                              <a:lnTo>
                                <a:pt x="7" y="109"/>
                              </a:lnTo>
                              <a:lnTo>
                                <a:pt x="11" y="109"/>
                              </a:lnTo>
                              <a:lnTo>
                                <a:pt x="14" y="107"/>
                              </a:lnTo>
                              <a:lnTo>
                                <a:pt x="14" y="107"/>
                              </a:lnTo>
                              <a:lnTo>
                                <a:pt x="22" y="101"/>
                              </a:lnTo>
                              <a:lnTo>
                                <a:pt x="34" y="89"/>
                              </a:lnTo>
                              <a:lnTo>
                                <a:pt x="54" y="71"/>
                              </a:lnTo>
                              <a:lnTo>
                                <a:pt x="54" y="71"/>
                              </a:lnTo>
                              <a:lnTo>
                                <a:pt x="86" y="37"/>
                              </a:lnTo>
                              <a:lnTo>
                                <a:pt x="86" y="37"/>
                              </a:lnTo>
                              <a:lnTo>
                                <a:pt x="88" y="35"/>
                              </a:lnTo>
                              <a:lnTo>
                                <a:pt x="86" y="32"/>
                              </a:lnTo>
                              <a:lnTo>
                                <a:pt x="86" y="32"/>
                              </a:lnTo>
                              <a:lnTo>
                                <a:pt x="74" y="22"/>
                              </a:lnTo>
                              <a:lnTo>
                                <a:pt x="64" y="12"/>
                              </a:lnTo>
                              <a:lnTo>
                                <a:pt x="64" y="12"/>
                              </a:lnTo>
                              <a:lnTo>
                                <a:pt x="59" y="10"/>
                              </a:lnTo>
                              <a:lnTo>
                                <a:pt x="56" y="9"/>
                              </a:lnTo>
                              <a:lnTo>
                                <a:pt x="56" y="9"/>
                              </a:lnTo>
                              <a:lnTo>
                                <a:pt x="52" y="9"/>
                              </a:lnTo>
                              <a:lnTo>
                                <a:pt x="52" y="9"/>
                              </a:lnTo>
                              <a:lnTo>
                                <a:pt x="52" y="9"/>
                              </a:lnTo>
                              <a:lnTo>
                                <a:pt x="52" y="9"/>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31"/>
                      <wps:cNvSpPr>
                        <a:spLocks/>
                      </wps:cNvSpPr>
                      <wps:spPr bwMode="auto">
                        <a:xfrm>
                          <a:off x="7708" y="13951"/>
                          <a:ext cx="142" cy="128"/>
                        </a:xfrm>
                        <a:custGeom>
                          <a:avLst/>
                          <a:gdLst>
                            <a:gd name="T0" fmla="*/ 12 w 142"/>
                            <a:gd name="T1" fmla="*/ 101 h 128"/>
                            <a:gd name="T2" fmla="*/ 0 w 142"/>
                            <a:gd name="T3" fmla="*/ 91 h 128"/>
                            <a:gd name="T4" fmla="*/ 0 w 142"/>
                            <a:gd name="T5" fmla="*/ 86 h 128"/>
                            <a:gd name="T6" fmla="*/ 23 w 142"/>
                            <a:gd name="T7" fmla="*/ 46 h 128"/>
                            <a:gd name="T8" fmla="*/ 49 w 142"/>
                            <a:gd name="T9" fmla="*/ 5 h 128"/>
                            <a:gd name="T10" fmla="*/ 50 w 142"/>
                            <a:gd name="T11" fmla="*/ 2 h 128"/>
                            <a:gd name="T12" fmla="*/ 54 w 142"/>
                            <a:gd name="T13" fmla="*/ 0 h 128"/>
                            <a:gd name="T14" fmla="*/ 62 w 142"/>
                            <a:gd name="T15" fmla="*/ 10 h 128"/>
                            <a:gd name="T16" fmla="*/ 62 w 142"/>
                            <a:gd name="T17" fmla="*/ 12 h 128"/>
                            <a:gd name="T18" fmla="*/ 60 w 142"/>
                            <a:gd name="T19" fmla="*/ 12 h 128"/>
                            <a:gd name="T20" fmla="*/ 55 w 142"/>
                            <a:gd name="T21" fmla="*/ 15 h 128"/>
                            <a:gd name="T22" fmla="*/ 50 w 142"/>
                            <a:gd name="T23" fmla="*/ 24 h 128"/>
                            <a:gd name="T24" fmla="*/ 40 w 142"/>
                            <a:gd name="T25" fmla="*/ 41 h 128"/>
                            <a:gd name="T26" fmla="*/ 42 w 142"/>
                            <a:gd name="T27" fmla="*/ 46 h 128"/>
                            <a:gd name="T28" fmla="*/ 80 w 142"/>
                            <a:gd name="T29" fmla="*/ 69 h 128"/>
                            <a:gd name="T30" fmla="*/ 107 w 142"/>
                            <a:gd name="T31" fmla="*/ 84 h 128"/>
                            <a:gd name="T32" fmla="*/ 132 w 142"/>
                            <a:gd name="T33" fmla="*/ 96 h 128"/>
                            <a:gd name="T34" fmla="*/ 137 w 142"/>
                            <a:gd name="T35" fmla="*/ 94 h 128"/>
                            <a:gd name="T36" fmla="*/ 139 w 142"/>
                            <a:gd name="T37" fmla="*/ 92 h 128"/>
                            <a:gd name="T38" fmla="*/ 142 w 142"/>
                            <a:gd name="T39" fmla="*/ 92 h 128"/>
                            <a:gd name="T40" fmla="*/ 142 w 142"/>
                            <a:gd name="T41" fmla="*/ 94 h 128"/>
                            <a:gd name="T42" fmla="*/ 131 w 142"/>
                            <a:gd name="T43" fmla="*/ 109 h 128"/>
                            <a:gd name="T44" fmla="*/ 122 w 142"/>
                            <a:gd name="T45" fmla="*/ 126 h 128"/>
                            <a:gd name="T46" fmla="*/ 122 w 142"/>
                            <a:gd name="T47" fmla="*/ 126 h 128"/>
                            <a:gd name="T48" fmla="*/ 122 w 142"/>
                            <a:gd name="T49" fmla="*/ 123 h 128"/>
                            <a:gd name="T50" fmla="*/ 122 w 142"/>
                            <a:gd name="T51" fmla="*/ 117 h 128"/>
                            <a:gd name="T52" fmla="*/ 119 w 142"/>
                            <a:gd name="T53" fmla="*/ 114 h 128"/>
                            <a:gd name="T54" fmla="*/ 72 w 142"/>
                            <a:gd name="T55" fmla="*/ 86 h 128"/>
                            <a:gd name="T56" fmla="*/ 32 w 142"/>
                            <a:gd name="T57" fmla="*/ 62 h 128"/>
                            <a:gd name="T58" fmla="*/ 30 w 142"/>
                            <a:gd name="T59" fmla="*/ 61 h 128"/>
                            <a:gd name="T60" fmla="*/ 27 w 142"/>
                            <a:gd name="T61" fmla="*/ 62 h 128"/>
                            <a:gd name="T62" fmla="*/ 20 w 142"/>
                            <a:gd name="T63" fmla="*/ 76 h 128"/>
                            <a:gd name="T64" fmla="*/ 12 w 142"/>
                            <a:gd name="T65" fmla="*/ 92 h 128"/>
                            <a:gd name="T66" fmla="*/ 12 w 142"/>
                            <a:gd name="T67" fmla="*/ 99 h 128"/>
                            <a:gd name="T68" fmla="*/ 12 w 142"/>
                            <a:gd name="T69" fmla="*/ 102 h 128"/>
                            <a:gd name="T70" fmla="*/ 12 w 142"/>
                            <a:gd name="T71" fmla="*/ 101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2" h="128">
                              <a:moveTo>
                                <a:pt x="12" y="101"/>
                              </a:moveTo>
                              <a:lnTo>
                                <a:pt x="12" y="101"/>
                              </a:lnTo>
                              <a:lnTo>
                                <a:pt x="0" y="91"/>
                              </a:lnTo>
                              <a:lnTo>
                                <a:pt x="0" y="91"/>
                              </a:lnTo>
                              <a:lnTo>
                                <a:pt x="0" y="89"/>
                              </a:lnTo>
                              <a:lnTo>
                                <a:pt x="0" y="86"/>
                              </a:lnTo>
                              <a:lnTo>
                                <a:pt x="0" y="86"/>
                              </a:lnTo>
                              <a:lnTo>
                                <a:pt x="23" y="46"/>
                              </a:lnTo>
                              <a:lnTo>
                                <a:pt x="23" y="46"/>
                              </a:lnTo>
                              <a:lnTo>
                                <a:pt x="49" y="5"/>
                              </a:lnTo>
                              <a:lnTo>
                                <a:pt x="49" y="5"/>
                              </a:lnTo>
                              <a:lnTo>
                                <a:pt x="50" y="2"/>
                              </a:lnTo>
                              <a:lnTo>
                                <a:pt x="52" y="0"/>
                              </a:lnTo>
                              <a:lnTo>
                                <a:pt x="54" y="0"/>
                              </a:lnTo>
                              <a:lnTo>
                                <a:pt x="54" y="0"/>
                              </a:lnTo>
                              <a:lnTo>
                                <a:pt x="62" y="10"/>
                              </a:lnTo>
                              <a:lnTo>
                                <a:pt x="62" y="10"/>
                              </a:lnTo>
                              <a:lnTo>
                                <a:pt x="62" y="12"/>
                              </a:lnTo>
                              <a:lnTo>
                                <a:pt x="60" y="12"/>
                              </a:lnTo>
                              <a:lnTo>
                                <a:pt x="60" y="12"/>
                              </a:lnTo>
                              <a:lnTo>
                                <a:pt x="59" y="12"/>
                              </a:lnTo>
                              <a:lnTo>
                                <a:pt x="55" y="15"/>
                              </a:lnTo>
                              <a:lnTo>
                                <a:pt x="50" y="24"/>
                              </a:lnTo>
                              <a:lnTo>
                                <a:pt x="50" y="24"/>
                              </a:lnTo>
                              <a:lnTo>
                                <a:pt x="40" y="41"/>
                              </a:lnTo>
                              <a:lnTo>
                                <a:pt x="40" y="41"/>
                              </a:lnTo>
                              <a:lnTo>
                                <a:pt x="40" y="44"/>
                              </a:lnTo>
                              <a:lnTo>
                                <a:pt x="42" y="46"/>
                              </a:lnTo>
                              <a:lnTo>
                                <a:pt x="42" y="46"/>
                              </a:lnTo>
                              <a:lnTo>
                                <a:pt x="80" y="69"/>
                              </a:lnTo>
                              <a:lnTo>
                                <a:pt x="80" y="69"/>
                              </a:lnTo>
                              <a:lnTo>
                                <a:pt x="107" y="84"/>
                              </a:lnTo>
                              <a:lnTo>
                                <a:pt x="124" y="92"/>
                              </a:lnTo>
                              <a:lnTo>
                                <a:pt x="132" y="96"/>
                              </a:lnTo>
                              <a:lnTo>
                                <a:pt x="132" y="96"/>
                              </a:lnTo>
                              <a:lnTo>
                                <a:pt x="137" y="94"/>
                              </a:lnTo>
                              <a:lnTo>
                                <a:pt x="139" y="92"/>
                              </a:lnTo>
                              <a:lnTo>
                                <a:pt x="139" y="92"/>
                              </a:lnTo>
                              <a:lnTo>
                                <a:pt x="142" y="92"/>
                              </a:lnTo>
                              <a:lnTo>
                                <a:pt x="142" y="92"/>
                              </a:lnTo>
                              <a:lnTo>
                                <a:pt x="142" y="94"/>
                              </a:lnTo>
                              <a:lnTo>
                                <a:pt x="142" y="94"/>
                              </a:lnTo>
                              <a:lnTo>
                                <a:pt x="131" y="109"/>
                              </a:lnTo>
                              <a:lnTo>
                                <a:pt x="131" y="109"/>
                              </a:lnTo>
                              <a:lnTo>
                                <a:pt x="122" y="126"/>
                              </a:lnTo>
                              <a:lnTo>
                                <a:pt x="122" y="126"/>
                              </a:lnTo>
                              <a:lnTo>
                                <a:pt x="122" y="128"/>
                              </a:lnTo>
                              <a:lnTo>
                                <a:pt x="122" y="126"/>
                              </a:lnTo>
                              <a:lnTo>
                                <a:pt x="122" y="123"/>
                              </a:lnTo>
                              <a:lnTo>
                                <a:pt x="122" y="123"/>
                              </a:lnTo>
                              <a:lnTo>
                                <a:pt x="122" y="119"/>
                              </a:lnTo>
                              <a:lnTo>
                                <a:pt x="122" y="117"/>
                              </a:lnTo>
                              <a:lnTo>
                                <a:pt x="119" y="114"/>
                              </a:lnTo>
                              <a:lnTo>
                                <a:pt x="119" y="114"/>
                              </a:lnTo>
                              <a:lnTo>
                                <a:pt x="95" y="99"/>
                              </a:lnTo>
                              <a:lnTo>
                                <a:pt x="72" y="86"/>
                              </a:lnTo>
                              <a:lnTo>
                                <a:pt x="72" y="86"/>
                              </a:lnTo>
                              <a:lnTo>
                                <a:pt x="32" y="62"/>
                              </a:lnTo>
                              <a:lnTo>
                                <a:pt x="32" y="62"/>
                              </a:lnTo>
                              <a:lnTo>
                                <a:pt x="30" y="61"/>
                              </a:lnTo>
                              <a:lnTo>
                                <a:pt x="28" y="61"/>
                              </a:lnTo>
                              <a:lnTo>
                                <a:pt x="27" y="62"/>
                              </a:lnTo>
                              <a:lnTo>
                                <a:pt x="27" y="62"/>
                              </a:lnTo>
                              <a:lnTo>
                                <a:pt x="20" y="76"/>
                              </a:lnTo>
                              <a:lnTo>
                                <a:pt x="15" y="84"/>
                              </a:lnTo>
                              <a:lnTo>
                                <a:pt x="12" y="92"/>
                              </a:lnTo>
                              <a:lnTo>
                                <a:pt x="12" y="92"/>
                              </a:lnTo>
                              <a:lnTo>
                                <a:pt x="12" y="99"/>
                              </a:lnTo>
                              <a:lnTo>
                                <a:pt x="12" y="99"/>
                              </a:lnTo>
                              <a:lnTo>
                                <a:pt x="12" y="102"/>
                              </a:lnTo>
                              <a:lnTo>
                                <a:pt x="12" y="101"/>
                              </a:lnTo>
                              <a:lnTo>
                                <a:pt x="12" y="10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32"/>
                      <wps:cNvSpPr>
                        <a:spLocks/>
                      </wps:cNvSpPr>
                      <wps:spPr bwMode="auto">
                        <a:xfrm>
                          <a:off x="7867" y="13774"/>
                          <a:ext cx="131" cy="144"/>
                        </a:xfrm>
                        <a:custGeom>
                          <a:avLst/>
                          <a:gdLst>
                            <a:gd name="T0" fmla="*/ 7 w 131"/>
                            <a:gd name="T1" fmla="*/ 75 h 144"/>
                            <a:gd name="T2" fmla="*/ 0 w 131"/>
                            <a:gd name="T3" fmla="*/ 64 h 144"/>
                            <a:gd name="T4" fmla="*/ 0 w 131"/>
                            <a:gd name="T5" fmla="*/ 60 h 144"/>
                            <a:gd name="T6" fmla="*/ 2 w 131"/>
                            <a:gd name="T7" fmla="*/ 59 h 144"/>
                            <a:gd name="T8" fmla="*/ 40 w 131"/>
                            <a:gd name="T9" fmla="*/ 30 h 144"/>
                            <a:gd name="T10" fmla="*/ 79 w 131"/>
                            <a:gd name="T11" fmla="*/ 3 h 144"/>
                            <a:gd name="T12" fmla="*/ 85 w 131"/>
                            <a:gd name="T13" fmla="*/ 2 h 144"/>
                            <a:gd name="T14" fmla="*/ 87 w 131"/>
                            <a:gd name="T15" fmla="*/ 2 h 144"/>
                            <a:gd name="T16" fmla="*/ 92 w 131"/>
                            <a:gd name="T17" fmla="*/ 15 h 144"/>
                            <a:gd name="T18" fmla="*/ 90 w 131"/>
                            <a:gd name="T19" fmla="*/ 15 h 144"/>
                            <a:gd name="T20" fmla="*/ 89 w 131"/>
                            <a:gd name="T21" fmla="*/ 13 h 144"/>
                            <a:gd name="T22" fmla="*/ 77 w 131"/>
                            <a:gd name="T23" fmla="*/ 18 h 144"/>
                            <a:gd name="T24" fmla="*/ 57 w 131"/>
                            <a:gd name="T25" fmla="*/ 32 h 144"/>
                            <a:gd name="T26" fmla="*/ 55 w 131"/>
                            <a:gd name="T27" fmla="*/ 33 h 144"/>
                            <a:gd name="T28" fmla="*/ 57 w 131"/>
                            <a:gd name="T29" fmla="*/ 35 h 144"/>
                            <a:gd name="T30" fmla="*/ 84 w 131"/>
                            <a:gd name="T31" fmla="*/ 75 h 144"/>
                            <a:gd name="T32" fmla="*/ 114 w 131"/>
                            <a:gd name="T33" fmla="*/ 115 h 144"/>
                            <a:gd name="T34" fmla="*/ 121 w 131"/>
                            <a:gd name="T35" fmla="*/ 122 h 144"/>
                            <a:gd name="T36" fmla="*/ 127 w 131"/>
                            <a:gd name="T37" fmla="*/ 122 h 144"/>
                            <a:gd name="T38" fmla="*/ 131 w 131"/>
                            <a:gd name="T39" fmla="*/ 122 h 144"/>
                            <a:gd name="T40" fmla="*/ 129 w 131"/>
                            <a:gd name="T41" fmla="*/ 124 h 144"/>
                            <a:gd name="T42" fmla="*/ 116 w 131"/>
                            <a:gd name="T43" fmla="*/ 134 h 144"/>
                            <a:gd name="T44" fmla="*/ 102 w 131"/>
                            <a:gd name="T45" fmla="*/ 144 h 144"/>
                            <a:gd name="T46" fmla="*/ 99 w 131"/>
                            <a:gd name="T47" fmla="*/ 144 h 144"/>
                            <a:gd name="T48" fmla="*/ 101 w 131"/>
                            <a:gd name="T49" fmla="*/ 142 h 144"/>
                            <a:gd name="T50" fmla="*/ 101 w 131"/>
                            <a:gd name="T51" fmla="*/ 134 h 144"/>
                            <a:gd name="T52" fmla="*/ 95 w 131"/>
                            <a:gd name="T53" fmla="*/ 124 h 144"/>
                            <a:gd name="T54" fmla="*/ 72 w 131"/>
                            <a:gd name="T55" fmla="*/ 89 h 144"/>
                            <a:gd name="T56" fmla="*/ 40 w 131"/>
                            <a:gd name="T57" fmla="*/ 47 h 144"/>
                            <a:gd name="T58" fmla="*/ 39 w 131"/>
                            <a:gd name="T59" fmla="*/ 45 h 144"/>
                            <a:gd name="T60" fmla="*/ 37 w 131"/>
                            <a:gd name="T61" fmla="*/ 47 h 144"/>
                            <a:gd name="T62" fmla="*/ 12 w 131"/>
                            <a:gd name="T63" fmla="*/ 67 h 144"/>
                            <a:gd name="T64" fmla="*/ 7 w 131"/>
                            <a:gd name="T65" fmla="*/ 72 h 144"/>
                            <a:gd name="T66" fmla="*/ 7 w 131"/>
                            <a:gd name="T67" fmla="*/ 75 h 144"/>
                            <a:gd name="T68" fmla="*/ 7 w 131"/>
                            <a:gd name="T69" fmla="*/ 75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1" h="144">
                              <a:moveTo>
                                <a:pt x="7" y="75"/>
                              </a:moveTo>
                              <a:lnTo>
                                <a:pt x="7" y="75"/>
                              </a:lnTo>
                              <a:lnTo>
                                <a:pt x="3" y="69"/>
                              </a:lnTo>
                              <a:lnTo>
                                <a:pt x="0" y="64"/>
                              </a:lnTo>
                              <a:lnTo>
                                <a:pt x="0" y="64"/>
                              </a:lnTo>
                              <a:lnTo>
                                <a:pt x="0" y="60"/>
                              </a:lnTo>
                              <a:lnTo>
                                <a:pt x="2" y="59"/>
                              </a:lnTo>
                              <a:lnTo>
                                <a:pt x="2" y="59"/>
                              </a:lnTo>
                              <a:lnTo>
                                <a:pt x="40" y="30"/>
                              </a:lnTo>
                              <a:lnTo>
                                <a:pt x="40" y="30"/>
                              </a:lnTo>
                              <a:lnTo>
                                <a:pt x="79" y="3"/>
                              </a:lnTo>
                              <a:lnTo>
                                <a:pt x="79" y="3"/>
                              </a:lnTo>
                              <a:lnTo>
                                <a:pt x="84" y="0"/>
                              </a:lnTo>
                              <a:lnTo>
                                <a:pt x="85" y="2"/>
                              </a:lnTo>
                              <a:lnTo>
                                <a:pt x="87" y="2"/>
                              </a:lnTo>
                              <a:lnTo>
                                <a:pt x="87" y="2"/>
                              </a:lnTo>
                              <a:lnTo>
                                <a:pt x="92" y="15"/>
                              </a:lnTo>
                              <a:lnTo>
                                <a:pt x="92" y="15"/>
                              </a:lnTo>
                              <a:lnTo>
                                <a:pt x="92" y="17"/>
                              </a:lnTo>
                              <a:lnTo>
                                <a:pt x="90" y="15"/>
                              </a:lnTo>
                              <a:lnTo>
                                <a:pt x="90" y="15"/>
                              </a:lnTo>
                              <a:lnTo>
                                <a:pt x="89" y="13"/>
                              </a:lnTo>
                              <a:lnTo>
                                <a:pt x="85" y="13"/>
                              </a:lnTo>
                              <a:lnTo>
                                <a:pt x="77" y="18"/>
                              </a:lnTo>
                              <a:lnTo>
                                <a:pt x="77" y="18"/>
                              </a:lnTo>
                              <a:lnTo>
                                <a:pt x="57" y="32"/>
                              </a:lnTo>
                              <a:lnTo>
                                <a:pt x="57" y="32"/>
                              </a:lnTo>
                              <a:lnTo>
                                <a:pt x="55" y="33"/>
                              </a:lnTo>
                              <a:lnTo>
                                <a:pt x="57" y="35"/>
                              </a:lnTo>
                              <a:lnTo>
                                <a:pt x="57" y="35"/>
                              </a:lnTo>
                              <a:lnTo>
                                <a:pt x="84" y="75"/>
                              </a:lnTo>
                              <a:lnTo>
                                <a:pt x="84" y="75"/>
                              </a:lnTo>
                              <a:lnTo>
                                <a:pt x="102" y="100"/>
                              </a:lnTo>
                              <a:lnTo>
                                <a:pt x="114" y="115"/>
                              </a:lnTo>
                              <a:lnTo>
                                <a:pt x="121" y="122"/>
                              </a:lnTo>
                              <a:lnTo>
                                <a:pt x="121" y="122"/>
                              </a:lnTo>
                              <a:lnTo>
                                <a:pt x="126" y="122"/>
                              </a:lnTo>
                              <a:lnTo>
                                <a:pt x="127" y="122"/>
                              </a:lnTo>
                              <a:lnTo>
                                <a:pt x="127" y="122"/>
                              </a:lnTo>
                              <a:lnTo>
                                <a:pt x="131" y="122"/>
                              </a:lnTo>
                              <a:lnTo>
                                <a:pt x="129" y="124"/>
                              </a:lnTo>
                              <a:lnTo>
                                <a:pt x="129" y="124"/>
                              </a:lnTo>
                              <a:lnTo>
                                <a:pt x="116" y="134"/>
                              </a:lnTo>
                              <a:lnTo>
                                <a:pt x="116" y="134"/>
                              </a:lnTo>
                              <a:lnTo>
                                <a:pt x="102" y="144"/>
                              </a:lnTo>
                              <a:lnTo>
                                <a:pt x="102" y="144"/>
                              </a:lnTo>
                              <a:lnTo>
                                <a:pt x="99" y="144"/>
                              </a:lnTo>
                              <a:lnTo>
                                <a:pt x="99" y="144"/>
                              </a:lnTo>
                              <a:lnTo>
                                <a:pt x="101" y="142"/>
                              </a:lnTo>
                              <a:lnTo>
                                <a:pt x="101" y="142"/>
                              </a:lnTo>
                              <a:lnTo>
                                <a:pt x="102" y="139"/>
                              </a:lnTo>
                              <a:lnTo>
                                <a:pt x="101" y="134"/>
                              </a:lnTo>
                              <a:lnTo>
                                <a:pt x="101" y="134"/>
                              </a:lnTo>
                              <a:lnTo>
                                <a:pt x="95" y="124"/>
                              </a:lnTo>
                              <a:lnTo>
                                <a:pt x="87" y="110"/>
                              </a:lnTo>
                              <a:lnTo>
                                <a:pt x="72" y="89"/>
                              </a:lnTo>
                              <a:lnTo>
                                <a:pt x="72" y="89"/>
                              </a:lnTo>
                              <a:lnTo>
                                <a:pt x="40" y="47"/>
                              </a:lnTo>
                              <a:lnTo>
                                <a:pt x="40" y="47"/>
                              </a:lnTo>
                              <a:lnTo>
                                <a:pt x="39" y="45"/>
                              </a:lnTo>
                              <a:lnTo>
                                <a:pt x="37" y="47"/>
                              </a:lnTo>
                              <a:lnTo>
                                <a:pt x="37" y="47"/>
                              </a:lnTo>
                              <a:lnTo>
                                <a:pt x="12" y="67"/>
                              </a:lnTo>
                              <a:lnTo>
                                <a:pt x="12" y="67"/>
                              </a:lnTo>
                              <a:lnTo>
                                <a:pt x="8" y="69"/>
                              </a:lnTo>
                              <a:lnTo>
                                <a:pt x="7" y="72"/>
                              </a:lnTo>
                              <a:lnTo>
                                <a:pt x="7" y="72"/>
                              </a:lnTo>
                              <a:lnTo>
                                <a:pt x="7" y="75"/>
                              </a:lnTo>
                              <a:lnTo>
                                <a:pt x="7" y="77"/>
                              </a:lnTo>
                              <a:lnTo>
                                <a:pt x="7" y="75"/>
                              </a:lnTo>
                              <a:lnTo>
                                <a:pt x="7" y="7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33"/>
                      <wps:cNvSpPr>
                        <a:spLocks noEditPoints="1"/>
                      </wps:cNvSpPr>
                      <wps:spPr bwMode="auto">
                        <a:xfrm>
                          <a:off x="8684" y="13950"/>
                          <a:ext cx="132" cy="132"/>
                        </a:xfrm>
                        <a:custGeom>
                          <a:avLst/>
                          <a:gdLst>
                            <a:gd name="T0" fmla="*/ 114 w 132"/>
                            <a:gd name="T1" fmla="*/ 18 h 132"/>
                            <a:gd name="T2" fmla="*/ 126 w 132"/>
                            <a:gd name="T3" fmla="*/ 37 h 132"/>
                            <a:gd name="T4" fmla="*/ 132 w 132"/>
                            <a:gd name="T5" fmla="*/ 62 h 132"/>
                            <a:gd name="T6" fmla="*/ 129 w 132"/>
                            <a:gd name="T7" fmla="*/ 90 h 132"/>
                            <a:gd name="T8" fmla="*/ 116 w 132"/>
                            <a:gd name="T9" fmla="*/ 110 h 132"/>
                            <a:gd name="T10" fmla="*/ 109 w 132"/>
                            <a:gd name="T11" fmla="*/ 115 h 132"/>
                            <a:gd name="T12" fmla="*/ 84 w 132"/>
                            <a:gd name="T13" fmla="*/ 129 h 132"/>
                            <a:gd name="T14" fmla="*/ 57 w 132"/>
                            <a:gd name="T15" fmla="*/ 132 h 132"/>
                            <a:gd name="T16" fmla="*/ 35 w 132"/>
                            <a:gd name="T17" fmla="*/ 125 h 132"/>
                            <a:gd name="T18" fmla="*/ 17 w 132"/>
                            <a:gd name="T19" fmla="*/ 112 h 132"/>
                            <a:gd name="T20" fmla="*/ 12 w 132"/>
                            <a:gd name="T21" fmla="*/ 105 h 132"/>
                            <a:gd name="T22" fmla="*/ 2 w 132"/>
                            <a:gd name="T23" fmla="*/ 83 h 132"/>
                            <a:gd name="T24" fmla="*/ 0 w 132"/>
                            <a:gd name="T25" fmla="*/ 58 h 132"/>
                            <a:gd name="T26" fmla="*/ 10 w 132"/>
                            <a:gd name="T27" fmla="*/ 31 h 132"/>
                            <a:gd name="T28" fmla="*/ 20 w 132"/>
                            <a:gd name="T29" fmla="*/ 18 h 132"/>
                            <a:gd name="T30" fmla="*/ 47 w 132"/>
                            <a:gd name="T31" fmla="*/ 1 h 132"/>
                            <a:gd name="T32" fmla="*/ 74 w 132"/>
                            <a:gd name="T33" fmla="*/ 0 h 132"/>
                            <a:gd name="T34" fmla="*/ 97 w 132"/>
                            <a:gd name="T35" fmla="*/ 6 h 132"/>
                            <a:gd name="T36" fmla="*/ 114 w 132"/>
                            <a:gd name="T37" fmla="*/ 18 h 132"/>
                            <a:gd name="T38" fmla="*/ 35 w 132"/>
                            <a:gd name="T39" fmla="*/ 35 h 132"/>
                            <a:gd name="T40" fmla="*/ 27 w 132"/>
                            <a:gd name="T41" fmla="*/ 45 h 132"/>
                            <a:gd name="T42" fmla="*/ 17 w 132"/>
                            <a:gd name="T43" fmla="*/ 65 h 132"/>
                            <a:gd name="T44" fmla="*/ 15 w 132"/>
                            <a:gd name="T45" fmla="*/ 85 h 132"/>
                            <a:gd name="T46" fmla="*/ 22 w 132"/>
                            <a:gd name="T47" fmla="*/ 100 h 132"/>
                            <a:gd name="T48" fmla="*/ 25 w 132"/>
                            <a:gd name="T49" fmla="*/ 107 h 132"/>
                            <a:gd name="T50" fmla="*/ 39 w 132"/>
                            <a:gd name="T51" fmla="*/ 115 h 132"/>
                            <a:gd name="T52" fmla="*/ 57 w 132"/>
                            <a:gd name="T53" fmla="*/ 117 h 132"/>
                            <a:gd name="T54" fmla="*/ 77 w 132"/>
                            <a:gd name="T55" fmla="*/ 112 h 132"/>
                            <a:gd name="T56" fmla="*/ 97 w 132"/>
                            <a:gd name="T57" fmla="*/ 97 h 132"/>
                            <a:gd name="T58" fmla="*/ 106 w 132"/>
                            <a:gd name="T59" fmla="*/ 87 h 132"/>
                            <a:gd name="T60" fmla="*/ 116 w 132"/>
                            <a:gd name="T61" fmla="*/ 67 h 132"/>
                            <a:gd name="T62" fmla="*/ 117 w 132"/>
                            <a:gd name="T63" fmla="*/ 45 h 132"/>
                            <a:gd name="T64" fmla="*/ 111 w 132"/>
                            <a:gd name="T65" fmla="*/ 28 h 132"/>
                            <a:gd name="T66" fmla="*/ 106 w 132"/>
                            <a:gd name="T67" fmla="*/ 21 h 132"/>
                            <a:gd name="T68" fmla="*/ 92 w 132"/>
                            <a:gd name="T69" fmla="*/ 15 h 132"/>
                            <a:gd name="T70" fmla="*/ 76 w 132"/>
                            <a:gd name="T71" fmla="*/ 13 h 132"/>
                            <a:gd name="T72" fmla="*/ 57 w 132"/>
                            <a:gd name="T73" fmla="*/ 20 h 132"/>
                            <a:gd name="T74" fmla="*/ 35 w 132"/>
                            <a:gd name="T75" fmla="*/ 35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32">
                              <a:moveTo>
                                <a:pt x="114" y="18"/>
                              </a:moveTo>
                              <a:lnTo>
                                <a:pt x="114" y="18"/>
                              </a:lnTo>
                              <a:lnTo>
                                <a:pt x="121" y="26"/>
                              </a:lnTo>
                              <a:lnTo>
                                <a:pt x="126" y="37"/>
                              </a:lnTo>
                              <a:lnTo>
                                <a:pt x="131" y="50"/>
                              </a:lnTo>
                              <a:lnTo>
                                <a:pt x="132" y="62"/>
                              </a:lnTo>
                              <a:lnTo>
                                <a:pt x="132" y="77"/>
                              </a:lnTo>
                              <a:lnTo>
                                <a:pt x="129" y="90"/>
                              </a:lnTo>
                              <a:lnTo>
                                <a:pt x="121" y="103"/>
                              </a:lnTo>
                              <a:lnTo>
                                <a:pt x="116" y="110"/>
                              </a:lnTo>
                              <a:lnTo>
                                <a:pt x="109" y="115"/>
                              </a:lnTo>
                              <a:lnTo>
                                <a:pt x="109" y="115"/>
                              </a:lnTo>
                              <a:lnTo>
                                <a:pt x="97" y="124"/>
                              </a:lnTo>
                              <a:lnTo>
                                <a:pt x="84" y="129"/>
                              </a:lnTo>
                              <a:lnTo>
                                <a:pt x="70" y="132"/>
                              </a:lnTo>
                              <a:lnTo>
                                <a:pt x="57" y="132"/>
                              </a:lnTo>
                              <a:lnTo>
                                <a:pt x="45" y="129"/>
                              </a:lnTo>
                              <a:lnTo>
                                <a:pt x="35" y="125"/>
                              </a:lnTo>
                              <a:lnTo>
                                <a:pt x="25" y="118"/>
                              </a:lnTo>
                              <a:lnTo>
                                <a:pt x="17" y="112"/>
                              </a:lnTo>
                              <a:lnTo>
                                <a:pt x="17" y="112"/>
                              </a:lnTo>
                              <a:lnTo>
                                <a:pt x="12" y="105"/>
                              </a:lnTo>
                              <a:lnTo>
                                <a:pt x="7" y="95"/>
                              </a:lnTo>
                              <a:lnTo>
                                <a:pt x="2" y="83"/>
                              </a:lnTo>
                              <a:lnTo>
                                <a:pt x="0" y="72"/>
                              </a:lnTo>
                              <a:lnTo>
                                <a:pt x="0" y="58"/>
                              </a:lnTo>
                              <a:lnTo>
                                <a:pt x="4" y="45"/>
                              </a:lnTo>
                              <a:lnTo>
                                <a:pt x="10" y="31"/>
                              </a:lnTo>
                              <a:lnTo>
                                <a:pt x="20" y="18"/>
                              </a:lnTo>
                              <a:lnTo>
                                <a:pt x="20" y="18"/>
                              </a:lnTo>
                              <a:lnTo>
                                <a:pt x="34" y="8"/>
                              </a:lnTo>
                              <a:lnTo>
                                <a:pt x="47" y="1"/>
                              </a:lnTo>
                              <a:lnTo>
                                <a:pt x="60" y="0"/>
                              </a:lnTo>
                              <a:lnTo>
                                <a:pt x="74" y="0"/>
                              </a:lnTo>
                              <a:lnTo>
                                <a:pt x="86" y="1"/>
                              </a:lnTo>
                              <a:lnTo>
                                <a:pt x="97" y="6"/>
                              </a:lnTo>
                              <a:lnTo>
                                <a:pt x="106" y="11"/>
                              </a:lnTo>
                              <a:lnTo>
                                <a:pt x="114" y="18"/>
                              </a:lnTo>
                              <a:lnTo>
                                <a:pt x="114" y="18"/>
                              </a:lnTo>
                              <a:close/>
                              <a:moveTo>
                                <a:pt x="35" y="35"/>
                              </a:moveTo>
                              <a:lnTo>
                                <a:pt x="35" y="35"/>
                              </a:lnTo>
                              <a:lnTo>
                                <a:pt x="27" y="45"/>
                              </a:lnTo>
                              <a:lnTo>
                                <a:pt x="20" y="55"/>
                              </a:lnTo>
                              <a:lnTo>
                                <a:pt x="17" y="65"/>
                              </a:lnTo>
                              <a:lnTo>
                                <a:pt x="15" y="75"/>
                              </a:lnTo>
                              <a:lnTo>
                                <a:pt x="15" y="85"/>
                              </a:lnTo>
                              <a:lnTo>
                                <a:pt x="17" y="93"/>
                              </a:lnTo>
                              <a:lnTo>
                                <a:pt x="22" y="100"/>
                              </a:lnTo>
                              <a:lnTo>
                                <a:pt x="25" y="107"/>
                              </a:lnTo>
                              <a:lnTo>
                                <a:pt x="25" y="107"/>
                              </a:lnTo>
                              <a:lnTo>
                                <a:pt x="32" y="112"/>
                              </a:lnTo>
                              <a:lnTo>
                                <a:pt x="39" y="115"/>
                              </a:lnTo>
                              <a:lnTo>
                                <a:pt x="47" y="117"/>
                              </a:lnTo>
                              <a:lnTo>
                                <a:pt x="57" y="117"/>
                              </a:lnTo>
                              <a:lnTo>
                                <a:pt x="67" y="115"/>
                              </a:lnTo>
                              <a:lnTo>
                                <a:pt x="77" y="112"/>
                              </a:lnTo>
                              <a:lnTo>
                                <a:pt x="87" y="105"/>
                              </a:lnTo>
                              <a:lnTo>
                                <a:pt x="97" y="97"/>
                              </a:lnTo>
                              <a:lnTo>
                                <a:pt x="97" y="97"/>
                              </a:lnTo>
                              <a:lnTo>
                                <a:pt x="106" y="87"/>
                              </a:lnTo>
                              <a:lnTo>
                                <a:pt x="112" y="77"/>
                              </a:lnTo>
                              <a:lnTo>
                                <a:pt x="116" y="67"/>
                              </a:lnTo>
                              <a:lnTo>
                                <a:pt x="117" y="55"/>
                              </a:lnTo>
                              <a:lnTo>
                                <a:pt x="117" y="45"/>
                              </a:lnTo>
                              <a:lnTo>
                                <a:pt x="116" y="37"/>
                              </a:lnTo>
                              <a:lnTo>
                                <a:pt x="111" y="28"/>
                              </a:lnTo>
                              <a:lnTo>
                                <a:pt x="106" y="21"/>
                              </a:lnTo>
                              <a:lnTo>
                                <a:pt x="106" y="21"/>
                              </a:lnTo>
                              <a:lnTo>
                                <a:pt x="99" y="18"/>
                              </a:lnTo>
                              <a:lnTo>
                                <a:pt x="92" y="15"/>
                              </a:lnTo>
                              <a:lnTo>
                                <a:pt x="86" y="13"/>
                              </a:lnTo>
                              <a:lnTo>
                                <a:pt x="76" y="13"/>
                              </a:lnTo>
                              <a:lnTo>
                                <a:pt x="67" y="15"/>
                              </a:lnTo>
                              <a:lnTo>
                                <a:pt x="57" y="20"/>
                              </a:lnTo>
                              <a:lnTo>
                                <a:pt x="47" y="25"/>
                              </a:lnTo>
                              <a:lnTo>
                                <a:pt x="35" y="35"/>
                              </a:lnTo>
                              <a:lnTo>
                                <a:pt x="35" y="3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34"/>
                      <wps:cNvSpPr>
                        <a:spLocks noEditPoints="1"/>
                      </wps:cNvSpPr>
                      <wps:spPr bwMode="auto">
                        <a:xfrm>
                          <a:off x="8706" y="14509"/>
                          <a:ext cx="132" cy="132"/>
                        </a:xfrm>
                        <a:custGeom>
                          <a:avLst/>
                          <a:gdLst>
                            <a:gd name="T0" fmla="*/ 129 w 132"/>
                            <a:gd name="T1" fmla="*/ 87 h 132"/>
                            <a:gd name="T2" fmla="*/ 117 w 132"/>
                            <a:gd name="T3" fmla="*/ 107 h 132"/>
                            <a:gd name="T4" fmla="*/ 97 w 132"/>
                            <a:gd name="T5" fmla="*/ 123 h 132"/>
                            <a:gd name="T6" fmla="*/ 70 w 132"/>
                            <a:gd name="T7" fmla="*/ 132 h 132"/>
                            <a:gd name="T8" fmla="*/ 40 w 132"/>
                            <a:gd name="T9" fmla="*/ 125 h 132"/>
                            <a:gd name="T10" fmla="*/ 27 w 132"/>
                            <a:gd name="T11" fmla="*/ 118 h 132"/>
                            <a:gd name="T12" fmla="*/ 10 w 132"/>
                            <a:gd name="T13" fmla="*/ 98 h 132"/>
                            <a:gd name="T14" fmla="*/ 2 w 132"/>
                            <a:gd name="T15" fmla="*/ 75 h 132"/>
                            <a:gd name="T16" fmla="*/ 0 w 132"/>
                            <a:gd name="T17" fmla="*/ 53 h 132"/>
                            <a:gd name="T18" fmla="*/ 3 w 132"/>
                            <a:gd name="T19" fmla="*/ 43 h 132"/>
                            <a:gd name="T20" fmla="*/ 13 w 132"/>
                            <a:gd name="T21" fmla="*/ 25 h 132"/>
                            <a:gd name="T22" fmla="*/ 32 w 132"/>
                            <a:gd name="T23" fmla="*/ 10 h 132"/>
                            <a:gd name="T24" fmla="*/ 57 w 132"/>
                            <a:gd name="T25" fmla="*/ 0 h 132"/>
                            <a:gd name="T26" fmla="*/ 79 w 132"/>
                            <a:gd name="T27" fmla="*/ 1 h 132"/>
                            <a:gd name="T28" fmla="*/ 87 w 132"/>
                            <a:gd name="T29" fmla="*/ 5 h 132"/>
                            <a:gd name="T30" fmla="*/ 112 w 132"/>
                            <a:gd name="T31" fmla="*/ 20 h 132"/>
                            <a:gd name="T32" fmla="*/ 127 w 132"/>
                            <a:gd name="T33" fmla="*/ 41 h 132"/>
                            <a:gd name="T34" fmla="*/ 132 w 132"/>
                            <a:gd name="T35" fmla="*/ 65 h 132"/>
                            <a:gd name="T36" fmla="*/ 129 w 132"/>
                            <a:gd name="T37" fmla="*/ 87 h 132"/>
                            <a:gd name="T38" fmla="*/ 80 w 132"/>
                            <a:gd name="T39" fmla="*/ 23 h 132"/>
                            <a:gd name="T40" fmla="*/ 67 w 132"/>
                            <a:gd name="T41" fmla="*/ 20 h 132"/>
                            <a:gd name="T42" fmla="*/ 43 w 132"/>
                            <a:gd name="T43" fmla="*/ 20 h 132"/>
                            <a:gd name="T44" fmla="*/ 27 w 132"/>
                            <a:gd name="T45" fmla="*/ 28 h 132"/>
                            <a:gd name="T46" fmla="*/ 15 w 132"/>
                            <a:gd name="T47" fmla="*/ 40 h 132"/>
                            <a:gd name="T48" fmla="*/ 12 w 132"/>
                            <a:gd name="T49" fmla="*/ 46 h 132"/>
                            <a:gd name="T50" fmla="*/ 10 w 132"/>
                            <a:gd name="T51" fmla="*/ 60 h 132"/>
                            <a:gd name="T52" fmla="*/ 15 w 132"/>
                            <a:gd name="T53" fmla="*/ 77 h 132"/>
                            <a:gd name="T54" fmla="*/ 28 w 132"/>
                            <a:gd name="T55" fmla="*/ 92 h 132"/>
                            <a:gd name="T56" fmla="*/ 52 w 132"/>
                            <a:gd name="T57" fmla="*/ 103 h 132"/>
                            <a:gd name="T58" fmla="*/ 65 w 132"/>
                            <a:gd name="T59" fmla="*/ 108 h 132"/>
                            <a:gd name="T60" fmla="*/ 89 w 132"/>
                            <a:gd name="T61" fmla="*/ 108 h 132"/>
                            <a:gd name="T62" fmla="*/ 107 w 132"/>
                            <a:gd name="T63" fmla="*/ 102 h 132"/>
                            <a:gd name="T64" fmla="*/ 119 w 132"/>
                            <a:gd name="T65" fmla="*/ 88 h 132"/>
                            <a:gd name="T66" fmla="*/ 122 w 132"/>
                            <a:gd name="T67" fmla="*/ 78 h 132"/>
                            <a:gd name="T68" fmla="*/ 122 w 132"/>
                            <a:gd name="T69" fmla="*/ 61 h 132"/>
                            <a:gd name="T70" fmla="*/ 114 w 132"/>
                            <a:gd name="T71" fmla="*/ 46 h 132"/>
                            <a:gd name="T72" fmla="*/ 95 w 132"/>
                            <a:gd name="T73" fmla="*/ 30 h 132"/>
                            <a:gd name="T74" fmla="*/ 80 w 132"/>
                            <a:gd name="T75" fmla="*/ 2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32">
                              <a:moveTo>
                                <a:pt x="129" y="87"/>
                              </a:moveTo>
                              <a:lnTo>
                                <a:pt x="129" y="87"/>
                              </a:lnTo>
                              <a:lnTo>
                                <a:pt x="126" y="97"/>
                              </a:lnTo>
                              <a:lnTo>
                                <a:pt x="117" y="107"/>
                              </a:lnTo>
                              <a:lnTo>
                                <a:pt x="109" y="117"/>
                              </a:lnTo>
                              <a:lnTo>
                                <a:pt x="97" y="123"/>
                              </a:lnTo>
                              <a:lnTo>
                                <a:pt x="85" y="128"/>
                              </a:lnTo>
                              <a:lnTo>
                                <a:pt x="70" y="132"/>
                              </a:lnTo>
                              <a:lnTo>
                                <a:pt x="55" y="130"/>
                              </a:lnTo>
                              <a:lnTo>
                                <a:pt x="40" y="125"/>
                              </a:lnTo>
                              <a:lnTo>
                                <a:pt x="40" y="125"/>
                              </a:lnTo>
                              <a:lnTo>
                                <a:pt x="27" y="118"/>
                              </a:lnTo>
                              <a:lnTo>
                                <a:pt x="17" y="108"/>
                              </a:lnTo>
                              <a:lnTo>
                                <a:pt x="10" y="98"/>
                              </a:lnTo>
                              <a:lnTo>
                                <a:pt x="5" y="87"/>
                              </a:lnTo>
                              <a:lnTo>
                                <a:pt x="2" y="75"/>
                              </a:lnTo>
                              <a:lnTo>
                                <a:pt x="0" y="65"/>
                              </a:lnTo>
                              <a:lnTo>
                                <a:pt x="0" y="53"/>
                              </a:lnTo>
                              <a:lnTo>
                                <a:pt x="3" y="43"/>
                              </a:lnTo>
                              <a:lnTo>
                                <a:pt x="3" y="43"/>
                              </a:lnTo>
                              <a:lnTo>
                                <a:pt x="7" y="35"/>
                              </a:lnTo>
                              <a:lnTo>
                                <a:pt x="13" y="25"/>
                              </a:lnTo>
                              <a:lnTo>
                                <a:pt x="22" y="16"/>
                              </a:lnTo>
                              <a:lnTo>
                                <a:pt x="32" y="10"/>
                              </a:lnTo>
                              <a:lnTo>
                                <a:pt x="43" y="3"/>
                              </a:lnTo>
                              <a:lnTo>
                                <a:pt x="57" y="0"/>
                              </a:lnTo>
                              <a:lnTo>
                                <a:pt x="72" y="0"/>
                              </a:lnTo>
                              <a:lnTo>
                                <a:pt x="79" y="1"/>
                              </a:lnTo>
                              <a:lnTo>
                                <a:pt x="87" y="5"/>
                              </a:lnTo>
                              <a:lnTo>
                                <a:pt x="87" y="5"/>
                              </a:lnTo>
                              <a:lnTo>
                                <a:pt x="100" y="11"/>
                              </a:lnTo>
                              <a:lnTo>
                                <a:pt x="112" y="20"/>
                              </a:lnTo>
                              <a:lnTo>
                                <a:pt x="120" y="30"/>
                              </a:lnTo>
                              <a:lnTo>
                                <a:pt x="127" y="41"/>
                              </a:lnTo>
                              <a:lnTo>
                                <a:pt x="131" y="53"/>
                              </a:lnTo>
                              <a:lnTo>
                                <a:pt x="132" y="65"/>
                              </a:lnTo>
                              <a:lnTo>
                                <a:pt x="132" y="77"/>
                              </a:lnTo>
                              <a:lnTo>
                                <a:pt x="129" y="87"/>
                              </a:lnTo>
                              <a:lnTo>
                                <a:pt x="129" y="87"/>
                              </a:lnTo>
                              <a:close/>
                              <a:moveTo>
                                <a:pt x="80" y="23"/>
                              </a:moveTo>
                              <a:lnTo>
                                <a:pt x="80" y="23"/>
                              </a:lnTo>
                              <a:lnTo>
                                <a:pt x="67" y="20"/>
                              </a:lnTo>
                              <a:lnTo>
                                <a:pt x="55" y="18"/>
                              </a:lnTo>
                              <a:lnTo>
                                <a:pt x="43" y="20"/>
                              </a:lnTo>
                              <a:lnTo>
                                <a:pt x="35" y="23"/>
                              </a:lnTo>
                              <a:lnTo>
                                <a:pt x="27" y="28"/>
                              </a:lnTo>
                              <a:lnTo>
                                <a:pt x="20" y="33"/>
                              </a:lnTo>
                              <a:lnTo>
                                <a:pt x="15" y="40"/>
                              </a:lnTo>
                              <a:lnTo>
                                <a:pt x="12" y="46"/>
                              </a:lnTo>
                              <a:lnTo>
                                <a:pt x="12" y="46"/>
                              </a:lnTo>
                              <a:lnTo>
                                <a:pt x="10" y="53"/>
                              </a:lnTo>
                              <a:lnTo>
                                <a:pt x="10" y="60"/>
                              </a:lnTo>
                              <a:lnTo>
                                <a:pt x="12" y="68"/>
                              </a:lnTo>
                              <a:lnTo>
                                <a:pt x="15" y="77"/>
                              </a:lnTo>
                              <a:lnTo>
                                <a:pt x="20" y="83"/>
                              </a:lnTo>
                              <a:lnTo>
                                <a:pt x="28" y="92"/>
                              </a:lnTo>
                              <a:lnTo>
                                <a:pt x="38" y="98"/>
                              </a:lnTo>
                              <a:lnTo>
                                <a:pt x="52" y="103"/>
                              </a:lnTo>
                              <a:lnTo>
                                <a:pt x="52" y="103"/>
                              </a:lnTo>
                              <a:lnTo>
                                <a:pt x="65" y="108"/>
                              </a:lnTo>
                              <a:lnTo>
                                <a:pt x="77" y="108"/>
                              </a:lnTo>
                              <a:lnTo>
                                <a:pt x="89" y="108"/>
                              </a:lnTo>
                              <a:lnTo>
                                <a:pt x="99" y="105"/>
                              </a:lnTo>
                              <a:lnTo>
                                <a:pt x="107" y="102"/>
                              </a:lnTo>
                              <a:lnTo>
                                <a:pt x="114" y="95"/>
                              </a:lnTo>
                              <a:lnTo>
                                <a:pt x="119" y="88"/>
                              </a:lnTo>
                              <a:lnTo>
                                <a:pt x="122" y="78"/>
                              </a:lnTo>
                              <a:lnTo>
                                <a:pt x="122" y="78"/>
                              </a:lnTo>
                              <a:lnTo>
                                <a:pt x="124" y="68"/>
                              </a:lnTo>
                              <a:lnTo>
                                <a:pt x="122" y="61"/>
                              </a:lnTo>
                              <a:lnTo>
                                <a:pt x="119" y="53"/>
                              </a:lnTo>
                              <a:lnTo>
                                <a:pt x="114" y="46"/>
                              </a:lnTo>
                              <a:lnTo>
                                <a:pt x="107" y="38"/>
                              </a:lnTo>
                              <a:lnTo>
                                <a:pt x="95" y="30"/>
                              </a:lnTo>
                              <a:lnTo>
                                <a:pt x="80" y="23"/>
                              </a:lnTo>
                              <a:lnTo>
                                <a:pt x="80" y="2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35"/>
                      <wps:cNvSpPr>
                        <a:spLocks/>
                      </wps:cNvSpPr>
                      <wps:spPr bwMode="auto">
                        <a:xfrm>
                          <a:off x="8748" y="14090"/>
                          <a:ext cx="135" cy="124"/>
                        </a:xfrm>
                        <a:custGeom>
                          <a:avLst/>
                          <a:gdLst>
                            <a:gd name="T0" fmla="*/ 40 w 135"/>
                            <a:gd name="T1" fmla="*/ 124 h 124"/>
                            <a:gd name="T2" fmla="*/ 22 w 135"/>
                            <a:gd name="T3" fmla="*/ 122 h 124"/>
                            <a:gd name="T4" fmla="*/ 17 w 135"/>
                            <a:gd name="T5" fmla="*/ 121 h 124"/>
                            <a:gd name="T6" fmla="*/ 13 w 135"/>
                            <a:gd name="T7" fmla="*/ 116 h 124"/>
                            <a:gd name="T8" fmla="*/ 1 w 135"/>
                            <a:gd name="T9" fmla="*/ 91 h 124"/>
                            <a:gd name="T10" fmla="*/ 0 w 135"/>
                            <a:gd name="T11" fmla="*/ 71 h 124"/>
                            <a:gd name="T12" fmla="*/ 0 w 135"/>
                            <a:gd name="T13" fmla="*/ 59 h 124"/>
                            <a:gd name="T14" fmla="*/ 6 w 135"/>
                            <a:gd name="T15" fmla="*/ 37 h 124"/>
                            <a:gd name="T16" fmla="*/ 18 w 135"/>
                            <a:gd name="T17" fmla="*/ 19 h 124"/>
                            <a:gd name="T18" fmla="*/ 35 w 135"/>
                            <a:gd name="T19" fmla="*/ 7 h 124"/>
                            <a:gd name="T20" fmla="*/ 47 w 135"/>
                            <a:gd name="T21" fmla="*/ 2 h 124"/>
                            <a:gd name="T22" fmla="*/ 67 w 135"/>
                            <a:gd name="T23" fmla="*/ 0 h 124"/>
                            <a:gd name="T24" fmla="*/ 85 w 135"/>
                            <a:gd name="T25" fmla="*/ 4 h 124"/>
                            <a:gd name="T26" fmla="*/ 102 w 135"/>
                            <a:gd name="T27" fmla="*/ 12 h 124"/>
                            <a:gd name="T28" fmla="*/ 117 w 135"/>
                            <a:gd name="T29" fmla="*/ 25 h 124"/>
                            <a:gd name="T30" fmla="*/ 125 w 135"/>
                            <a:gd name="T31" fmla="*/ 39 h 124"/>
                            <a:gd name="T32" fmla="*/ 130 w 135"/>
                            <a:gd name="T33" fmla="*/ 62 h 124"/>
                            <a:gd name="T34" fmla="*/ 132 w 135"/>
                            <a:gd name="T35" fmla="*/ 71 h 124"/>
                            <a:gd name="T36" fmla="*/ 134 w 135"/>
                            <a:gd name="T37" fmla="*/ 89 h 124"/>
                            <a:gd name="T38" fmla="*/ 135 w 135"/>
                            <a:gd name="T39" fmla="*/ 96 h 124"/>
                            <a:gd name="T40" fmla="*/ 135 w 135"/>
                            <a:gd name="T41" fmla="*/ 97 h 124"/>
                            <a:gd name="T42" fmla="*/ 134 w 135"/>
                            <a:gd name="T43" fmla="*/ 99 h 124"/>
                            <a:gd name="T44" fmla="*/ 120 w 135"/>
                            <a:gd name="T45" fmla="*/ 101 h 124"/>
                            <a:gd name="T46" fmla="*/ 110 w 135"/>
                            <a:gd name="T47" fmla="*/ 104 h 124"/>
                            <a:gd name="T48" fmla="*/ 110 w 135"/>
                            <a:gd name="T49" fmla="*/ 101 h 124"/>
                            <a:gd name="T50" fmla="*/ 117 w 135"/>
                            <a:gd name="T51" fmla="*/ 96 h 124"/>
                            <a:gd name="T52" fmla="*/ 122 w 135"/>
                            <a:gd name="T53" fmla="*/ 84 h 124"/>
                            <a:gd name="T54" fmla="*/ 124 w 135"/>
                            <a:gd name="T55" fmla="*/ 74 h 124"/>
                            <a:gd name="T56" fmla="*/ 120 w 135"/>
                            <a:gd name="T57" fmla="*/ 54 h 124"/>
                            <a:gd name="T58" fmla="*/ 115 w 135"/>
                            <a:gd name="T59" fmla="*/ 40 h 124"/>
                            <a:gd name="T60" fmla="*/ 109 w 135"/>
                            <a:gd name="T61" fmla="*/ 34 h 124"/>
                            <a:gd name="T62" fmla="*/ 92 w 135"/>
                            <a:gd name="T63" fmla="*/ 22 h 124"/>
                            <a:gd name="T64" fmla="*/ 77 w 135"/>
                            <a:gd name="T65" fmla="*/ 19 h 124"/>
                            <a:gd name="T66" fmla="*/ 58 w 135"/>
                            <a:gd name="T67" fmla="*/ 20 h 124"/>
                            <a:gd name="T68" fmla="*/ 48 w 135"/>
                            <a:gd name="T69" fmla="*/ 24 h 124"/>
                            <a:gd name="T70" fmla="*/ 33 w 135"/>
                            <a:gd name="T71" fmla="*/ 34 h 124"/>
                            <a:gd name="T72" fmla="*/ 20 w 135"/>
                            <a:gd name="T73" fmla="*/ 45 h 124"/>
                            <a:gd name="T74" fmla="*/ 13 w 135"/>
                            <a:gd name="T75" fmla="*/ 60 h 124"/>
                            <a:gd name="T76" fmla="*/ 10 w 135"/>
                            <a:gd name="T77" fmla="*/ 79 h 124"/>
                            <a:gd name="T78" fmla="*/ 10 w 135"/>
                            <a:gd name="T79" fmla="*/ 87 h 124"/>
                            <a:gd name="T80" fmla="*/ 15 w 135"/>
                            <a:gd name="T81" fmla="*/ 101 h 124"/>
                            <a:gd name="T82" fmla="*/ 23 w 135"/>
                            <a:gd name="T83" fmla="*/ 112 h 124"/>
                            <a:gd name="T84" fmla="*/ 38 w 135"/>
                            <a:gd name="T85" fmla="*/ 122 h 124"/>
                            <a:gd name="T86" fmla="*/ 42 w 135"/>
                            <a:gd name="T87" fmla="*/ 124 h 124"/>
                            <a:gd name="T88" fmla="*/ 40 w 135"/>
                            <a:gd name="T89" fmla="*/ 1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5" h="124">
                              <a:moveTo>
                                <a:pt x="40" y="124"/>
                              </a:moveTo>
                              <a:lnTo>
                                <a:pt x="40" y="124"/>
                              </a:lnTo>
                              <a:lnTo>
                                <a:pt x="22" y="122"/>
                              </a:lnTo>
                              <a:lnTo>
                                <a:pt x="22" y="122"/>
                              </a:lnTo>
                              <a:lnTo>
                                <a:pt x="18" y="122"/>
                              </a:lnTo>
                              <a:lnTo>
                                <a:pt x="17" y="121"/>
                              </a:lnTo>
                              <a:lnTo>
                                <a:pt x="17" y="121"/>
                              </a:lnTo>
                              <a:lnTo>
                                <a:pt x="13" y="116"/>
                              </a:lnTo>
                              <a:lnTo>
                                <a:pt x="8" y="106"/>
                              </a:lnTo>
                              <a:lnTo>
                                <a:pt x="1" y="91"/>
                              </a:lnTo>
                              <a:lnTo>
                                <a:pt x="0" y="81"/>
                              </a:lnTo>
                              <a:lnTo>
                                <a:pt x="0" y="71"/>
                              </a:lnTo>
                              <a:lnTo>
                                <a:pt x="0" y="71"/>
                              </a:lnTo>
                              <a:lnTo>
                                <a:pt x="0" y="59"/>
                              </a:lnTo>
                              <a:lnTo>
                                <a:pt x="3" y="47"/>
                              </a:lnTo>
                              <a:lnTo>
                                <a:pt x="6" y="37"/>
                              </a:lnTo>
                              <a:lnTo>
                                <a:pt x="12" y="27"/>
                              </a:lnTo>
                              <a:lnTo>
                                <a:pt x="18" y="19"/>
                              </a:lnTo>
                              <a:lnTo>
                                <a:pt x="25" y="12"/>
                              </a:lnTo>
                              <a:lnTo>
                                <a:pt x="35" y="7"/>
                              </a:lnTo>
                              <a:lnTo>
                                <a:pt x="47" y="2"/>
                              </a:lnTo>
                              <a:lnTo>
                                <a:pt x="47" y="2"/>
                              </a:lnTo>
                              <a:lnTo>
                                <a:pt x="57" y="0"/>
                              </a:lnTo>
                              <a:lnTo>
                                <a:pt x="67" y="0"/>
                              </a:lnTo>
                              <a:lnTo>
                                <a:pt x="75" y="0"/>
                              </a:lnTo>
                              <a:lnTo>
                                <a:pt x="85" y="4"/>
                              </a:lnTo>
                              <a:lnTo>
                                <a:pt x="94" y="7"/>
                              </a:lnTo>
                              <a:lnTo>
                                <a:pt x="102" y="12"/>
                              </a:lnTo>
                              <a:lnTo>
                                <a:pt x="110" y="19"/>
                              </a:lnTo>
                              <a:lnTo>
                                <a:pt x="117" y="25"/>
                              </a:lnTo>
                              <a:lnTo>
                                <a:pt x="117" y="25"/>
                              </a:lnTo>
                              <a:lnTo>
                                <a:pt x="125" y="39"/>
                              </a:lnTo>
                              <a:lnTo>
                                <a:pt x="129" y="52"/>
                              </a:lnTo>
                              <a:lnTo>
                                <a:pt x="130" y="62"/>
                              </a:lnTo>
                              <a:lnTo>
                                <a:pt x="132" y="71"/>
                              </a:lnTo>
                              <a:lnTo>
                                <a:pt x="132" y="71"/>
                              </a:lnTo>
                              <a:lnTo>
                                <a:pt x="134" y="89"/>
                              </a:lnTo>
                              <a:lnTo>
                                <a:pt x="134" y="89"/>
                              </a:lnTo>
                              <a:lnTo>
                                <a:pt x="134" y="94"/>
                              </a:lnTo>
                              <a:lnTo>
                                <a:pt x="135" y="96"/>
                              </a:lnTo>
                              <a:lnTo>
                                <a:pt x="135" y="96"/>
                              </a:lnTo>
                              <a:lnTo>
                                <a:pt x="135" y="97"/>
                              </a:lnTo>
                              <a:lnTo>
                                <a:pt x="134" y="99"/>
                              </a:lnTo>
                              <a:lnTo>
                                <a:pt x="134" y="99"/>
                              </a:lnTo>
                              <a:lnTo>
                                <a:pt x="120" y="101"/>
                              </a:lnTo>
                              <a:lnTo>
                                <a:pt x="120" y="101"/>
                              </a:lnTo>
                              <a:lnTo>
                                <a:pt x="110" y="104"/>
                              </a:lnTo>
                              <a:lnTo>
                                <a:pt x="110" y="104"/>
                              </a:lnTo>
                              <a:lnTo>
                                <a:pt x="107" y="104"/>
                              </a:lnTo>
                              <a:lnTo>
                                <a:pt x="110" y="101"/>
                              </a:lnTo>
                              <a:lnTo>
                                <a:pt x="110" y="101"/>
                              </a:lnTo>
                              <a:lnTo>
                                <a:pt x="117" y="96"/>
                              </a:lnTo>
                              <a:lnTo>
                                <a:pt x="120" y="91"/>
                              </a:lnTo>
                              <a:lnTo>
                                <a:pt x="122" y="84"/>
                              </a:lnTo>
                              <a:lnTo>
                                <a:pt x="122" y="84"/>
                              </a:lnTo>
                              <a:lnTo>
                                <a:pt x="124" y="74"/>
                              </a:lnTo>
                              <a:lnTo>
                                <a:pt x="122" y="60"/>
                              </a:lnTo>
                              <a:lnTo>
                                <a:pt x="120" y="54"/>
                              </a:lnTo>
                              <a:lnTo>
                                <a:pt x="119" y="47"/>
                              </a:lnTo>
                              <a:lnTo>
                                <a:pt x="115" y="40"/>
                              </a:lnTo>
                              <a:lnTo>
                                <a:pt x="109" y="34"/>
                              </a:lnTo>
                              <a:lnTo>
                                <a:pt x="109" y="34"/>
                              </a:lnTo>
                              <a:lnTo>
                                <a:pt x="99" y="25"/>
                              </a:lnTo>
                              <a:lnTo>
                                <a:pt x="92" y="22"/>
                              </a:lnTo>
                              <a:lnTo>
                                <a:pt x="85" y="20"/>
                              </a:lnTo>
                              <a:lnTo>
                                <a:pt x="77" y="19"/>
                              </a:lnTo>
                              <a:lnTo>
                                <a:pt x="68" y="19"/>
                              </a:lnTo>
                              <a:lnTo>
                                <a:pt x="58" y="20"/>
                              </a:lnTo>
                              <a:lnTo>
                                <a:pt x="48" y="24"/>
                              </a:lnTo>
                              <a:lnTo>
                                <a:pt x="48" y="24"/>
                              </a:lnTo>
                              <a:lnTo>
                                <a:pt x="40" y="29"/>
                              </a:lnTo>
                              <a:lnTo>
                                <a:pt x="33" y="34"/>
                              </a:lnTo>
                              <a:lnTo>
                                <a:pt x="27" y="39"/>
                              </a:lnTo>
                              <a:lnTo>
                                <a:pt x="20" y="45"/>
                              </a:lnTo>
                              <a:lnTo>
                                <a:pt x="17" y="52"/>
                              </a:lnTo>
                              <a:lnTo>
                                <a:pt x="13" y="60"/>
                              </a:lnTo>
                              <a:lnTo>
                                <a:pt x="12" y="69"/>
                              </a:lnTo>
                              <a:lnTo>
                                <a:pt x="10" y="79"/>
                              </a:lnTo>
                              <a:lnTo>
                                <a:pt x="10" y="79"/>
                              </a:lnTo>
                              <a:lnTo>
                                <a:pt x="10" y="87"/>
                              </a:lnTo>
                              <a:lnTo>
                                <a:pt x="13" y="94"/>
                              </a:lnTo>
                              <a:lnTo>
                                <a:pt x="15" y="101"/>
                              </a:lnTo>
                              <a:lnTo>
                                <a:pt x="18" y="107"/>
                              </a:lnTo>
                              <a:lnTo>
                                <a:pt x="23" y="112"/>
                              </a:lnTo>
                              <a:lnTo>
                                <a:pt x="28" y="116"/>
                              </a:lnTo>
                              <a:lnTo>
                                <a:pt x="38" y="122"/>
                              </a:lnTo>
                              <a:lnTo>
                                <a:pt x="38" y="122"/>
                              </a:lnTo>
                              <a:lnTo>
                                <a:pt x="42" y="124"/>
                              </a:lnTo>
                              <a:lnTo>
                                <a:pt x="42" y="124"/>
                              </a:lnTo>
                              <a:lnTo>
                                <a:pt x="40" y="124"/>
                              </a:lnTo>
                              <a:lnTo>
                                <a:pt x="40" y="124"/>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6"/>
                      <wps:cNvSpPr>
                        <a:spLocks/>
                      </wps:cNvSpPr>
                      <wps:spPr bwMode="auto">
                        <a:xfrm>
                          <a:off x="8768" y="14226"/>
                          <a:ext cx="130" cy="125"/>
                        </a:xfrm>
                        <a:custGeom>
                          <a:avLst/>
                          <a:gdLst>
                            <a:gd name="T0" fmla="*/ 124 w 130"/>
                            <a:gd name="T1" fmla="*/ 5 h 125"/>
                            <a:gd name="T2" fmla="*/ 127 w 130"/>
                            <a:gd name="T3" fmla="*/ 37 h 125"/>
                            <a:gd name="T4" fmla="*/ 127 w 130"/>
                            <a:gd name="T5" fmla="*/ 38 h 125"/>
                            <a:gd name="T6" fmla="*/ 125 w 130"/>
                            <a:gd name="T7" fmla="*/ 37 h 125"/>
                            <a:gd name="T8" fmla="*/ 122 w 130"/>
                            <a:gd name="T9" fmla="*/ 33 h 125"/>
                            <a:gd name="T10" fmla="*/ 120 w 130"/>
                            <a:gd name="T11" fmla="*/ 32 h 125"/>
                            <a:gd name="T12" fmla="*/ 65 w 130"/>
                            <a:gd name="T13" fmla="*/ 35 h 125"/>
                            <a:gd name="T14" fmla="*/ 77 w 130"/>
                            <a:gd name="T15" fmla="*/ 45 h 125"/>
                            <a:gd name="T16" fmla="*/ 112 w 130"/>
                            <a:gd name="T17" fmla="*/ 73 h 125"/>
                            <a:gd name="T18" fmla="*/ 120 w 130"/>
                            <a:gd name="T19" fmla="*/ 78 h 125"/>
                            <a:gd name="T20" fmla="*/ 125 w 130"/>
                            <a:gd name="T21" fmla="*/ 80 h 125"/>
                            <a:gd name="T22" fmla="*/ 125 w 130"/>
                            <a:gd name="T23" fmla="*/ 80 h 125"/>
                            <a:gd name="T24" fmla="*/ 127 w 130"/>
                            <a:gd name="T25" fmla="*/ 75 h 125"/>
                            <a:gd name="T26" fmla="*/ 129 w 130"/>
                            <a:gd name="T27" fmla="*/ 80 h 125"/>
                            <a:gd name="T28" fmla="*/ 129 w 130"/>
                            <a:gd name="T29" fmla="*/ 92 h 125"/>
                            <a:gd name="T30" fmla="*/ 130 w 130"/>
                            <a:gd name="T31" fmla="*/ 100 h 125"/>
                            <a:gd name="T32" fmla="*/ 129 w 130"/>
                            <a:gd name="T33" fmla="*/ 104 h 125"/>
                            <a:gd name="T34" fmla="*/ 125 w 130"/>
                            <a:gd name="T35" fmla="*/ 100 h 125"/>
                            <a:gd name="T36" fmla="*/ 102 w 130"/>
                            <a:gd name="T37" fmla="*/ 80 h 125"/>
                            <a:gd name="T38" fmla="*/ 70 w 130"/>
                            <a:gd name="T39" fmla="*/ 55 h 125"/>
                            <a:gd name="T40" fmla="*/ 22 w 130"/>
                            <a:gd name="T41" fmla="*/ 102 h 125"/>
                            <a:gd name="T42" fmla="*/ 13 w 130"/>
                            <a:gd name="T43" fmla="*/ 110 h 125"/>
                            <a:gd name="T44" fmla="*/ 5 w 130"/>
                            <a:gd name="T45" fmla="*/ 122 h 125"/>
                            <a:gd name="T46" fmla="*/ 3 w 130"/>
                            <a:gd name="T47" fmla="*/ 125 h 125"/>
                            <a:gd name="T48" fmla="*/ 3 w 130"/>
                            <a:gd name="T49" fmla="*/ 124 h 125"/>
                            <a:gd name="T50" fmla="*/ 5 w 130"/>
                            <a:gd name="T51" fmla="*/ 105 h 125"/>
                            <a:gd name="T52" fmla="*/ 7 w 130"/>
                            <a:gd name="T53" fmla="*/ 87 h 125"/>
                            <a:gd name="T54" fmla="*/ 8 w 130"/>
                            <a:gd name="T55" fmla="*/ 87 h 125"/>
                            <a:gd name="T56" fmla="*/ 12 w 130"/>
                            <a:gd name="T57" fmla="*/ 85 h 125"/>
                            <a:gd name="T58" fmla="*/ 35 w 130"/>
                            <a:gd name="T59" fmla="*/ 65 h 125"/>
                            <a:gd name="T60" fmla="*/ 62 w 130"/>
                            <a:gd name="T61" fmla="*/ 37 h 125"/>
                            <a:gd name="T62" fmla="*/ 43 w 130"/>
                            <a:gd name="T63" fmla="*/ 38 h 125"/>
                            <a:gd name="T64" fmla="*/ 22 w 130"/>
                            <a:gd name="T65" fmla="*/ 42 h 125"/>
                            <a:gd name="T66" fmla="*/ 8 w 130"/>
                            <a:gd name="T67" fmla="*/ 47 h 125"/>
                            <a:gd name="T68" fmla="*/ 7 w 130"/>
                            <a:gd name="T69" fmla="*/ 48 h 125"/>
                            <a:gd name="T70" fmla="*/ 5 w 130"/>
                            <a:gd name="T71" fmla="*/ 52 h 125"/>
                            <a:gd name="T72" fmla="*/ 3 w 130"/>
                            <a:gd name="T73" fmla="*/ 52 h 125"/>
                            <a:gd name="T74" fmla="*/ 2 w 130"/>
                            <a:gd name="T75" fmla="*/ 33 h 125"/>
                            <a:gd name="T76" fmla="*/ 0 w 130"/>
                            <a:gd name="T77" fmla="*/ 18 h 125"/>
                            <a:gd name="T78" fmla="*/ 2 w 130"/>
                            <a:gd name="T79" fmla="*/ 17 h 125"/>
                            <a:gd name="T80" fmla="*/ 2 w 130"/>
                            <a:gd name="T81" fmla="*/ 18 h 125"/>
                            <a:gd name="T82" fmla="*/ 7 w 130"/>
                            <a:gd name="T83" fmla="*/ 22 h 125"/>
                            <a:gd name="T84" fmla="*/ 10 w 130"/>
                            <a:gd name="T85" fmla="*/ 23 h 125"/>
                            <a:gd name="T86" fmla="*/ 62 w 130"/>
                            <a:gd name="T87" fmla="*/ 18 h 125"/>
                            <a:gd name="T88" fmla="*/ 102 w 130"/>
                            <a:gd name="T89" fmla="*/ 13 h 125"/>
                            <a:gd name="T90" fmla="*/ 114 w 130"/>
                            <a:gd name="T91" fmla="*/ 11 h 125"/>
                            <a:gd name="T92" fmla="*/ 122 w 130"/>
                            <a:gd name="T93" fmla="*/ 6 h 125"/>
                            <a:gd name="T94" fmla="*/ 122 w 130"/>
                            <a:gd name="T95" fmla="*/ 5 h 125"/>
                            <a:gd name="T96" fmla="*/ 124 w 130"/>
                            <a:gd name="T97" fmla="*/ 1 h 125"/>
                            <a:gd name="T98" fmla="*/ 124 w 130"/>
                            <a:gd name="T99" fmla="*/ 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0" h="125">
                              <a:moveTo>
                                <a:pt x="124" y="5"/>
                              </a:moveTo>
                              <a:lnTo>
                                <a:pt x="124" y="5"/>
                              </a:lnTo>
                              <a:lnTo>
                                <a:pt x="127" y="37"/>
                              </a:lnTo>
                              <a:lnTo>
                                <a:pt x="127" y="37"/>
                              </a:lnTo>
                              <a:lnTo>
                                <a:pt x="127" y="38"/>
                              </a:lnTo>
                              <a:lnTo>
                                <a:pt x="127" y="38"/>
                              </a:lnTo>
                              <a:lnTo>
                                <a:pt x="125" y="37"/>
                              </a:lnTo>
                              <a:lnTo>
                                <a:pt x="125" y="37"/>
                              </a:lnTo>
                              <a:lnTo>
                                <a:pt x="124" y="33"/>
                              </a:lnTo>
                              <a:lnTo>
                                <a:pt x="122" y="33"/>
                              </a:lnTo>
                              <a:lnTo>
                                <a:pt x="120" y="32"/>
                              </a:lnTo>
                              <a:lnTo>
                                <a:pt x="120" y="32"/>
                              </a:lnTo>
                              <a:lnTo>
                                <a:pt x="99" y="33"/>
                              </a:lnTo>
                              <a:lnTo>
                                <a:pt x="65" y="35"/>
                              </a:lnTo>
                              <a:lnTo>
                                <a:pt x="65" y="35"/>
                              </a:lnTo>
                              <a:lnTo>
                                <a:pt x="77" y="45"/>
                              </a:lnTo>
                              <a:lnTo>
                                <a:pt x="92" y="57"/>
                              </a:lnTo>
                              <a:lnTo>
                                <a:pt x="112" y="73"/>
                              </a:lnTo>
                              <a:lnTo>
                                <a:pt x="112" y="73"/>
                              </a:lnTo>
                              <a:lnTo>
                                <a:pt x="120" y="78"/>
                              </a:lnTo>
                              <a:lnTo>
                                <a:pt x="125" y="80"/>
                              </a:lnTo>
                              <a:lnTo>
                                <a:pt x="125" y="80"/>
                              </a:lnTo>
                              <a:lnTo>
                                <a:pt x="125" y="80"/>
                              </a:lnTo>
                              <a:lnTo>
                                <a:pt x="125" y="80"/>
                              </a:lnTo>
                              <a:lnTo>
                                <a:pt x="125" y="80"/>
                              </a:lnTo>
                              <a:lnTo>
                                <a:pt x="127" y="75"/>
                              </a:lnTo>
                              <a:lnTo>
                                <a:pt x="129" y="77"/>
                              </a:lnTo>
                              <a:lnTo>
                                <a:pt x="129" y="80"/>
                              </a:lnTo>
                              <a:lnTo>
                                <a:pt x="129" y="80"/>
                              </a:lnTo>
                              <a:lnTo>
                                <a:pt x="129" y="92"/>
                              </a:lnTo>
                              <a:lnTo>
                                <a:pt x="129" y="92"/>
                              </a:lnTo>
                              <a:lnTo>
                                <a:pt x="130" y="100"/>
                              </a:lnTo>
                              <a:lnTo>
                                <a:pt x="130" y="100"/>
                              </a:lnTo>
                              <a:lnTo>
                                <a:pt x="129" y="104"/>
                              </a:lnTo>
                              <a:lnTo>
                                <a:pt x="125" y="100"/>
                              </a:lnTo>
                              <a:lnTo>
                                <a:pt x="125" y="100"/>
                              </a:lnTo>
                              <a:lnTo>
                                <a:pt x="114" y="88"/>
                              </a:lnTo>
                              <a:lnTo>
                                <a:pt x="102" y="80"/>
                              </a:lnTo>
                              <a:lnTo>
                                <a:pt x="102" y="80"/>
                              </a:lnTo>
                              <a:lnTo>
                                <a:pt x="70" y="55"/>
                              </a:lnTo>
                              <a:lnTo>
                                <a:pt x="70" y="55"/>
                              </a:lnTo>
                              <a:lnTo>
                                <a:pt x="22" y="102"/>
                              </a:lnTo>
                              <a:lnTo>
                                <a:pt x="22" y="102"/>
                              </a:lnTo>
                              <a:lnTo>
                                <a:pt x="13" y="110"/>
                              </a:lnTo>
                              <a:lnTo>
                                <a:pt x="8" y="117"/>
                              </a:lnTo>
                              <a:lnTo>
                                <a:pt x="5" y="122"/>
                              </a:lnTo>
                              <a:lnTo>
                                <a:pt x="5" y="122"/>
                              </a:lnTo>
                              <a:lnTo>
                                <a:pt x="3" y="125"/>
                              </a:lnTo>
                              <a:lnTo>
                                <a:pt x="3" y="124"/>
                              </a:lnTo>
                              <a:lnTo>
                                <a:pt x="3" y="124"/>
                              </a:lnTo>
                              <a:lnTo>
                                <a:pt x="5" y="105"/>
                              </a:lnTo>
                              <a:lnTo>
                                <a:pt x="5" y="105"/>
                              </a:lnTo>
                              <a:lnTo>
                                <a:pt x="7" y="87"/>
                              </a:lnTo>
                              <a:lnTo>
                                <a:pt x="7" y="87"/>
                              </a:lnTo>
                              <a:lnTo>
                                <a:pt x="7" y="87"/>
                              </a:lnTo>
                              <a:lnTo>
                                <a:pt x="8" y="87"/>
                              </a:lnTo>
                              <a:lnTo>
                                <a:pt x="8" y="87"/>
                              </a:lnTo>
                              <a:lnTo>
                                <a:pt x="12" y="85"/>
                              </a:lnTo>
                              <a:lnTo>
                                <a:pt x="18" y="80"/>
                              </a:lnTo>
                              <a:lnTo>
                                <a:pt x="35" y="65"/>
                              </a:lnTo>
                              <a:lnTo>
                                <a:pt x="35" y="65"/>
                              </a:lnTo>
                              <a:lnTo>
                                <a:pt x="62" y="37"/>
                              </a:lnTo>
                              <a:lnTo>
                                <a:pt x="62" y="37"/>
                              </a:lnTo>
                              <a:lnTo>
                                <a:pt x="43" y="38"/>
                              </a:lnTo>
                              <a:lnTo>
                                <a:pt x="22" y="42"/>
                              </a:lnTo>
                              <a:lnTo>
                                <a:pt x="22" y="42"/>
                              </a:lnTo>
                              <a:lnTo>
                                <a:pt x="13" y="43"/>
                              </a:lnTo>
                              <a:lnTo>
                                <a:pt x="8" y="47"/>
                              </a:lnTo>
                              <a:lnTo>
                                <a:pt x="8" y="47"/>
                              </a:lnTo>
                              <a:lnTo>
                                <a:pt x="7" y="48"/>
                              </a:lnTo>
                              <a:lnTo>
                                <a:pt x="5" y="52"/>
                              </a:lnTo>
                              <a:lnTo>
                                <a:pt x="5" y="52"/>
                              </a:lnTo>
                              <a:lnTo>
                                <a:pt x="5" y="53"/>
                              </a:lnTo>
                              <a:lnTo>
                                <a:pt x="3" y="52"/>
                              </a:lnTo>
                              <a:lnTo>
                                <a:pt x="3" y="52"/>
                              </a:lnTo>
                              <a:lnTo>
                                <a:pt x="2" y="33"/>
                              </a:lnTo>
                              <a:lnTo>
                                <a:pt x="2" y="33"/>
                              </a:lnTo>
                              <a:lnTo>
                                <a:pt x="0" y="18"/>
                              </a:lnTo>
                              <a:lnTo>
                                <a:pt x="0" y="18"/>
                              </a:lnTo>
                              <a:lnTo>
                                <a:pt x="2" y="17"/>
                              </a:lnTo>
                              <a:lnTo>
                                <a:pt x="2" y="18"/>
                              </a:lnTo>
                              <a:lnTo>
                                <a:pt x="2" y="18"/>
                              </a:lnTo>
                              <a:lnTo>
                                <a:pt x="3" y="20"/>
                              </a:lnTo>
                              <a:lnTo>
                                <a:pt x="7" y="22"/>
                              </a:lnTo>
                              <a:lnTo>
                                <a:pt x="7" y="22"/>
                              </a:lnTo>
                              <a:lnTo>
                                <a:pt x="10" y="23"/>
                              </a:lnTo>
                              <a:lnTo>
                                <a:pt x="18" y="23"/>
                              </a:lnTo>
                              <a:lnTo>
                                <a:pt x="62" y="18"/>
                              </a:lnTo>
                              <a:lnTo>
                                <a:pt x="62" y="18"/>
                              </a:lnTo>
                              <a:lnTo>
                                <a:pt x="102" y="13"/>
                              </a:lnTo>
                              <a:lnTo>
                                <a:pt x="114" y="11"/>
                              </a:lnTo>
                              <a:lnTo>
                                <a:pt x="114" y="11"/>
                              </a:lnTo>
                              <a:lnTo>
                                <a:pt x="120" y="8"/>
                              </a:lnTo>
                              <a:lnTo>
                                <a:pt x="122" y="6"/>
                              </a:lnTo>
                              <a:lnTo>
                                <a:pt x="122" y="5"/>
                              </a:lnTo>
                              <a:lnTo>
                                <a:pt x="122" y="5"/>
                              </a:lnTo>
                              <a:lnTo>
                                <a:pt x="124" y="0"/>
                              </a:lnTo>
                              <a:lnTo>
                                <a:pt x="124" y="1"/>
                              </a:lnTo>
                              <a:lnTo>
                                <a:pt x="124" y="5"/>
                              </a:lnTo>
                              <a:lnTo>
                                <a:pt x="124" y="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37"/>
                      <wps:cNvSpPr>
                        <a:spLocks/>
                      </wps:cNvSpPr>
                      <wps:spPr bwMode="auto">
                        <a:xfrm>
                          <a:off x="8746" y="14363"/>
                          <a:ext cx="147" cy="147"/>
                        </a:xfrm>
                        <a:custGeom>
                          <a:avLst/>
                          <a:gdLst>
                            <a:gd name="T0" fmla="*/ 147 w 147"/>
                            <a:gd name="T1" fmla="*/ 20 h 147"/>
                            <a:gd name="T2" fmla="*/ 142 w 147"/>
                            <a:gd name="T3" fmla="*/ 52 h 147"/>
                            <a:gd name="T4" fmla="*/ 141 w 147"/>
                            <a:gd name="T5" fmla="*/ 54 h 147"/>
                            <a:gd name="T6" fmla="*/ 139 w 147"/>
                            <a:gd name="T7" fmla="*/ 49 h 147"/>
                            <a:gd name="T8" fmla="*/ 136 w 147"/>
                            <a:gd name="T9" fmla="*/ 47 h 147"/>
                            <a:gd name="T10" fmla="*/ 114 w 147"/>
                            <a:gd name="T11" fmla="*/ 42 h 147"/>
                            <a:gd name="T12" fmla="*/ 89 w 147"/>
                            <a:gd name="T13" fmla="*/ 37 h 147"/>
                            <a:gd name="T14" fmla="*/ 80 w 147"/>
                            <a:gd name="T15" fmla="*/ 70 h 147"/>
                            <a:gd name="T16" fmla="*/ 74 w 147"/>
                            <a:gd name="T17" fmla="*/ 105 h 147"/>
                            <a:gd name="T18" fmla="*/ 104 w 147"/>
                            <a:gd name="T19" fmla="*/ 114 h 147"/>
                            <a:gd name="T20" fmla="*/ 117 w 147"/>
                            <a:gd name="T21" fmla="*/ 119 h 147"/>
                            <a:gd name="T22" fmla="*/ 126 w 147"/>
                            <a:gd name="T23" fmla="*/ 117 h 147"/>
                            <a:gd name="T24" fmla="*/ 127 w 147"/>
                            <a:gd name="T25" fmla="*/ 115 h 147"/>
                            <a:gd name="T26" fmla="*/ 129 w 147"/>
                            <a:gd name="T27" fmla="*/ 117 h 147"/>
                            <a:gd name="T28" fmla="*/ 122 w 147"/>
                            <a:gd name="T29" fmla="*/ 144 h 147"/>
                            <a:gd name="T30" fmla="*/ 121 w 147"/>
                            <a:gd name="T31" fmla="*/ 147 h 147"/>
                            <a:gd name="T32" fmla="*/ 121 w 147"/>
                            <a:gd name="T33" fmla="*/ 144 h 147"/>
                            <a:gd name="T34" fmla="*/ 121 w 147"/>
                            <a:gd name="T35" fmla="*/ 141 h 147"/>
                            <a:gd name="T36" fmla="*/ 116 w 147"/>
                            <a:gd name="T37" fmla="*/ 137 h 147"/>
                            <a:gd name="T38" fmla="*/ 94 w 147"/>
                            <a:gd name="T39" fmla="*/ 131 h 147"/>
                            <a:gd name="T40" fmla="*/ 64 w 147"/>
                            <a:gd name="T41" fmla="*/ 120 h 147"/>
                            <a:gd name="T42" fmla="*/ 20 w 147"/>
                            <a:gd name="T43" fmla="*/ 109 h 147"/>
                            <a:gd name="T44" fmla="*/ 10 w 147"/>
                            <a:gd name="T45" fmla="*/ 107 h 147"/>
                            <a:gd name="T46" fmla="*/ 3 w 147"/>
                            <a:gd name="T47" fmla="*/ 110 h 147"/>
                            <a:gd name="T48" fmla="*/ 2 w 147"/>
                            <a:gd name="T49" fmla="*/ 112 h 147"/>
                            <a:gd name="T50" fmla="*/ 2 w 147"/>
                            <a:gd name="T51" fmla="*/ 110 h 147"/>
                            <a:gd name="T52" fmla="*/ 7 w 147"/>
                            <a:gd name="T53" fmla="*/ 97 h 147"/>
                            <a:gd name="T54" fmla="*/ 10 w 147"/>
                            <a:gd name="T55" fmla="*/ 82 h 147"/>
                            <a:gd name="T56" fmla="*/ 12 w 147"/>
                            <a:gd name="T57" fmla="*/ 77 h 147"/>
                            <a:gd name="T58" fmla="*/ 12 w 147"/>
                            <a:gd name="T59" fmla="*/ 80 h 147"/>
                            <a:gd name="T60" fmla="*/ 17 w 147"/>
                            <a:gd name="T61" fmla="*/ 87 h 147"/>
                            <a:gd name="T62" fmla="*/ 29 w 147"/>
                            <a:gd name="T63" fmla="*/ 92 h 147"/>
                            <a:gd name="T64" fmla="*/ 64 w 147"/>
                            <a:gd name="T65" fmla="*/ 104 h 147"/>
                            <a:gd name="T66" fmla="*/ 72 w 147"/>
                            <a:gd name="T67" fmla="*/ 70 h 147"/>
                            <a:gd name="T68" fmla="*/ 79 w 147"/>
                            <a:gd name="T69" fmla="*/ 35 h 147"/>
                            <a:gd name="T70" fmla="*/ 62 w 147"/>
                            <a:gd name="T71" fmla="*/ 33 h 147"/>
                            <a:gd name="T72" fmla="*/ 44 w 147"/>
                            <a:gd name="T73" fmla="*/ 30 h 147"/>
                            <a:gd name="T74" fmla="*/ 27 w 147"/>
                            <a:gd name="T75" fmla="*/ 30 h 147"/>
                            <a:gd name="T76" fmla="*/ 22 w 147"/>
                            <a:gd name="T77" fmla="*/ 33 h 147"/>
                            <a:gd name="T78" fmla="*/ 20 w 147"/>
                            <a:gd name="T79" fmla="*/ 37 h 147"/>
                            <a:gd name="T80" fmla="*/ 20 w 147"/>
                            <a:gd name="T81" fmla="*/ 33 h 147"/>
                            <a:gd name="T82" fmla="*/ 22 w 147"/>
                            <a:gd name="T83" fmla="*/ 22 h 147"/>
                            <a:gd name="T84" fmla="*/ 24 w 147"/>
                            <a:gd name="T85" fmla="*/ 5 h 147"/>
                            <a:gd name="T86" fmla="*/ 25 w 147"/>
                            <a:gd name="T87" fmla="*/ 0 h 147"/>
                            <a:gd name="T88" fmla="*/ 27 w 147"/>
                            <a:gd name="T89" fmla="*/ 3 h 147"/>
                            <a:gd name="T90" fmla="*/ 30 w 147"/>
                            <a:gd name="T91" fmla="*/ 8 h 147"/>
                            <a:gd name="T92" fmla="*/ 37 w 147"/>
                            <a:gd name="T93" fmla="*/ 12 h 147"/>
                            <a:gd name="T94" fmla="*/ 84 w 147"/>
                            <a:gd name="T95" fmla="*/ 18 h 147"/>
                            <a:gd name="T96" fmla="*/ 122 w 147"/>
                            <a:gd name="T97" fmla="*/ 23 h 147"/>
                            <a:gd name="T98" fmla="*/ 141 w 147"/>
                            <a:gd name="T99" fmla="*/ 25 h 147"/>
                            <a:gd name="T100" fmla="*/ 144 w 147"/>
                            <a:gd name="T101" fmla="*/ 22 h 147"/>
                            <a:gd name="T102" fmla="*/ 146 w 147"/>
                            <a:gd name="T103" fmla="*/ 20 h 147"/>
                            <a:gd name="T104" fmla="*/ 147 w 147"/>
                            <a:gd name="T105" fmla="*/ 18 h 147"/>
                            <a:gd name="T106" fmla="*/ 147 w 147"/>
                            <a:gd name="T107" fmla="*/ 2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7" h="147">
                              <a:moveTo>
                                <a:pt x="147" y="20"/>
                              </a:moveTo>
                              <a:lnTo>
                                <a:pt x="147" y="20"/>
                              </a:lnTo>
                              <a:lnTo>
                                <a:pt x="142" y="52"/>
                              </a:lnTo>
                              <a:lnTo>
                                <a:pt x="142" y="52"/>
                              </a:lnTo>
                              <a:lnTo>
                                <a:pt x="142" y="55"/>
                              </a:lnTo>
                              <a:lnTo>
                                <a:pt x="141" y="54"/>
                              </a:lnTo>
                              <a:lnTo>
                                <a:pt x="141" y="54"/>
                              </a:lnTo>
                              <a:lnTo>
                                <a:pt x="139" y="49"/>
                              </a:lnTo>
                              <a:lnTo>
                                <a:pt x="136" y="47"/>
                              </a:lnTo>
                              <a:lnTo>
                                <a:pt x="136" y="47"/>
                              </a:lnTo>
                              <a:lnTo>
                                <a:pt x="129" y="45"/>
                              </a:lnTo>
                              <a:lnTo>
                                <a:pt x="114" y="42"/>
                              </a:lnTo>
                              <a:lnTo>
                                <a:pt x="114" y="42"/>
                              </a:lnTo>
                              <a:lnTo>
                                <a:pt x="89" y="37"/>
                              </a:lnTo>
                              <a:lnTo>
                                <a:pt x="89" y="37"/>
                              </a:lnTo>
                              <a:lnTo>
                                <a:pt x="80" y="70"/>
                              </a:lnTo>
                              <a:lnTo>
                                <a:pt x="80" y="70"/>
                              </a:lnTo>
                              <a:lnTo>
                                <a:pt x="74" y="105"/>
                              </a:lnTo>
                              <a:lnTo>
                                <a:pt x="74" y="105"/>
                              </a:lnTo>
                              <a:lnTo>
                                <a:pt x="104" y="114"/>
                              </a:lnTo>
                              <a:lnTo>
                                <a:pt x="104" y="114"/>
                              </a:lnTo>
                              <a:lnTo>
                                <a:pt x="117" y="119"/>
                              </a:lnTo>
                              <a:lnTo>
                                <a:pt x="124" y="119"/>
                              </a:lnTo>
                              <a:lnTo>
                                <a:pt x="126" y="117"/>
                              </a:lnTo>
                              <a:lnTo>
                                <a:pt x="127" y="115"/>
                              </a:lnTo>
                              <a:lnTo>
                                <a:pt x="127" y="115"/>
                              </a:lnTo>
                              <a:lnTo>
                                <a:pt x="131" y="112"/>
                              </a:lnTo>
                              <a:lnTo>
                                <a:pt x="129" y="117"/>
                              </a:lnTo>
                              <a:lnTo>
                                <a:pt x="129" y="117"/>
                              </a:lnTo>
                              <a:lnTo>
                                <a:pt x="122" y="144"/>
                              </a:lnTo>
                              <a:lnTo>
                                <a:pt x="122" y="144"/>
                              </a:lnTo>
                              <a:lnTo>
                                <a:pt x="121" y="147"/>
                              </a:lnTo>
                              <a:lnTo>
                                <a:pt x="121" y="147"/>
                              </a:lnTo>
                              <a:lnTo>
                                <a:pt x="121" y="144"/>
                              </a:lnTo>
                              <a:lnTo>
                                <a:pt x="121" y="144"/>
                              </a:lnTo>
                              <a:lnTo>
                                <a:pt x="121" y="141"/>
                              </a:lnTo>
                              <a:lnTo>
                                <a:pt x="119" y="139"/>
                              </a:lnTo>
                              <a:lnTo>
                                <a:pt x="116" y="137"/>
                              </a:lnTo>
                              <a:lnTo>
                                <a:pt x="116" y="137"/>
                              </a:lnTo>
                              <a:lnTo>
                                <a:pt x="94" y="131"/>
                              </a:lnTo>
                              <a:lnTo>
                                <a:pt x="64" y="120"/>
                              </a:lnTo>
                              <a:lnTo>
                                <a:pt x="64" y="120"/>
                              </a:lnTo>
                              <a:lnTo>
                                <a:pt x="34" y="112"/>
                              </a:lnTo>
                              <a:lnTo>
                                <a:pt x="20" y="109"/>
                              </a:lnTo>
                              <a:lnTo>
                                <a:pt x="10" y="107"/>
                              </a:lnTo>
                              <a:lnTo>
                                <a:pt x="10" y="107"/>
                              </a:lnTo>
                              <a:lnTo>
                                <a:pt x="5" y="109"/>
                              </a:lnTo>
                              <a:lnTo>
                                <a:pt x="3" y="110"/>
                              </a:lnTo>
                              <a:lnTo>
                                <a:pt x="3" y="110"/>
                              </a:lnTo>
                              <a:lnTo>
                                <a:pt x="2" y="112"/>
                              </a:lnTo>
                              <a:lnTo>
                                <a:pt x="0" y="112"/>
                              </a:lnTo>
                              <a:lnTo>
                                <a:pt x="2" y="110"/>
                              </a:lnTo>
                              <a:lnTo>
                                <a:pt x="2" y="110"/>
                              </a:lnTo>
                              <a:lnTo>
                                <a:pt x="7" y="97"/>
                              </a:lnTo>
                              <a:lnTo>
                                <a:pt x="10" y="82"/>
                              </a:lnTo>
                              <a:lnTo>
                                <a:pt x="10" y="82"/>
                              </a:lnTo>
                              <a:lnTo>
                                <a:pt x="10" y="77"/>
                              </a:lnTo>
                              <a:lnTo>
                                <a:pt x="12" y="77"/>
                              </a:lnTo>
                              <a:lnTo>
                                <a:pt x="12" y="80"/>
                              </a:lnTo>
                              <a:lnTo>
                                <a:pt x="12" y="80"/>
                              </a:lnTo>
                              <a:lnTo>
                                <a:pt x="14" y="84"/>
                              </a:lnTo>
                              <a:lnTo>
                                <a:pt x="17" y="87"/>
                              </a:lnTo>
                              <a:lnTo>
                                <a:pt x="17" y="87"/>
                              </a:lnTo>
                              <a:lnTo>
                                <a:pt x="29" y="92"/>
                              </a:lnTo>
                              <a:lnTo>
                                <a:pt x="44" y="97"/>
                              </a:lnTo>
                              <a:lnTo>
                                <a:pt x="64" y="104"/>
                              </a:lnTo>
                              <a:lnTo>
                                <a:pt x="64" y="104"/>
                              </a:lnTo>
                              <a:lnTo>
                                <a:pt x="72" y="70"/>
                              </a:lnTo>
                              <a:lnTo>
                                <a:pt x="72" y="70"/>
                              </a:lnTo>
                              <a:lnTo>
                                <a:pt x="79" y="35"/>
                              </a:lnTo>
                              <a:lnTo>
                                <a:pt x="79" y="35"/>
                              </a:lnTo>
                              <a:lnTo>
                                <a:pt x="62" y="33"/>
                              </a:lnTo>
                              <a:lnTo>
                                <a:pt x="62" y="33"/>
                              </a:lnTo>
                              <a:lnTo>
                                <a:pt x="44" y="30"/>
                              </a:lnTo>
                              <a:lnTo>
                                <a:pt x="27" y="30"/>
                              </a:lnTo>
                              <a:lnTo>
                                <a:pt x="27" y="30"/>
                              </a:lnTo>
                              <a:lnTo>
                                <a:pt x="24" y="32"/>
                              </a:lnTo>
                              <a:lnTo>
                                <a:pt x="22" y="33"/>
                              </a:lnTo>
                              <a:lnTo>
                                <a:pt x="22" y="33"/>
                              </a:lnTo>
                              <a:lnTo>
                                <a:pt x="20" y="37"/>
                              </a:lnTo>
                              <a:lnTo>
                                <a:pt x="20" y="35"/>
                              </a:lnTo>
                              <a:lnTo>
                                <a:pt x="20" y="33"/>
                              </a:lnTo>
                              <a:lnTo>
                                <a:pt x="20" y="33"/>
                              </a:lnTo>
                              <a:lnTo>
                                <a:pt x="22" y="22"/>
                              </a:lnTo>
                              <a:lnTo>
                                <a:pt x="24" y="5"/>
                              </a:lnTo>
                              <a:lnTo>
                                <a:pt x="24" y="5"/>
                              </a:lnTo>
                              <a:lnTo>
                                <a:pt x="25" y="2"/>
                              </a:lnTo>
                              <a:lnTo>
                                <a:pt x="25" y="0"/>
                              </a:lnTo>
                              <a:lnTo>
                                <a:pt x="27" y="3"/>
                              </a:lnTo>
                              <a:lnTo>
                                <a:pt x="27" y="3"/>
                              </a:lnTo>
                              <a:lnTo>
                                <a:pt x="29" y="7"/>
                              </a:lnTo>
                              <a:lnTo>
                                <a:pt x="30" y="8"/>
                              </a:lnTo>
                              <a:lnTo>
                                <a:pt x="30" y="8"/>
                              </a:lnTo>
                              <a:lnTo>
                                <a:pt x="37" y="12"/>
                              </a:lnTo>
                              <a:lnTo>
                                <a:pt x="49" y="13"/>
                              </a:lnTo>
                              <a:lnTo>
                                <a:pt x="84" y="18"/>
                              </a:lnTo>
                              <a:lnTo>
                                <a:pt x="84" y="18"/>
                              </a:lnTo>
                              <a:lnTo>
                                <a:pt x="122" y="23"/>
                              </a:lnTo>
                              <a:lnTo>
                                <a:pt x="134" y="25"/>
                              </a:lnTo>
                              <a:lnTo>
                                <a:pt x="141" y="25"/>
                              </a:lnTo>
                              <a:lnTo>
                                <a:pt x="141" y="25"/>
                              </a:lnTo>
                              <a:lnTo>
                                <a:pt x="144" y="22"/>
                              </a:lnTo>
                              <a:lnTo>
                                <a:pt x="146" y="20"/>
                              </a:lnTo>
                              <a:lnTo>
                                <a:pt x="146" y="20"/>
                              </a:lnTo>
                              <a:lnTo>
                                <a:pt x="147" y="17"/>
                              </a:lnTo>
                              <a:lnTo>
                                <a:pt x="147" y="18"/>
                              </a:lnTo>
                              <a:lnTo>
                                <a:pt x="147" y="20"/>
                              </a:lnTo>
                              <a:lnTo>
                                <a:pt x="147" y="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8"/>
                      <wps:cNvSpPr>
                        <a:spLocks/>
                      </wps:cNvSpPr>
                      <wps:spPr bwMode="auto">
                        <a:xfrm>
                          <a:off x="8627" y="14611"/>
                          <a:ext cx="144" cy="110"/>
                        </a:xfrm>
                        <a:custGeom>
                          <a:avLst/>
                          <a:gdLst>
                            <a:gd name="T0" fmla="*/ 144 w 144"/>
                            <a:gd name="T1" fmla="*/ 83 h 110"/>
                            <a:gd name="T2" fmla="*/ 122 w 144"/>
                            <a:gd name="T3" fmla="*/ 107 h 110"/>
                            <a:gd name="T4" fmla="*/ 121 w 144"/>
                            <a:gd name="T5" fmla="*/ 110 h 110"/>
                            <a:gd name="T6" fmla="*/ 121 w 144"/>
                            <a:gd name="T7" fmla="*/ 107 h 110"/>
                            <a:gd name="T8" fmla="*/ 121 w 144"/>
                            <a:gd name="T9" fmla="*/ 103 h 110"/>
                            <a:gd name="T10" fmla="*/ 121 w 144"/>
                            <a:gd name="T11" fmla="*/ 100 h 110"/>
                            <a:gd name="T12" fmla="*/ 107 w 144"/>
                            <a:gd name="T13" fmla="*/ 87 h 110"/>
                            <a:gd name="T14" fmla="*/ 82 w 144"/>
                            <a:gd name="T15" fmla="*/ 65 h 110"/>
                            <a:gd name="T16" fmla="*/ 45 w 144"/>
                            <a:gd name="T17" fmla="*/ 36 h 110"/>
                            <a:gd name="T18" fmla="*/ 40 w 144"/>
                            <a:gd name="T19" fmla="*/ 33 h 110"/>
                            <a:gd name="T20" fmla="*/ 29 w 144"/>
                            <a:gd name="T21" fmla="*/ 38 h 110"/>
                            <a:gd name="T22" fmla="*/ 17 w 144"/>
                            <a:gd name="T23" fmla="*/ 52 h 110"/>
                            <a:gd name="T24" fmla="*/ 9 w 144"/>
                            <a:gd name="T25" fmla="*/ 62 h 110"/>
                            <a:gd name="T26" fmla="*/ 7 w 144"/>
                            <a:gd name="T27" fmla="*/ 70 h 110"/>
                            <a:gd name="T28" fmla="*/ 7 w 144"/>
                            <a:gd name="T29" fmla="*/ 75 h 110"/>
                            <a:gd name="T30" fmla="*/ 4 w 144"/>
                            <a:gd name="T31" fmla="*/ 75 h 110"/>
                            <a:gd name="T32" fmla="*/ 0 w 144"/>
                            <a:gd name="T33" fmla="*/ 58 h 110"/>
                            <a:gd name="T34" fmla="*/ 0 w 144"/>
                            <a:gd name="T35" fmla="*/ 57 h 110"/>
                            <a:gd name="T36" fmla="*/ 2 w 144"/>
                            <a:gd name="T37" fmla="*/ 53 h 110"/>
                            <a:gd name="T38" fmla="*/ 35 w 144"/>
                            <a:gd name="T39" fmla="*/ 16 h 110"/>
                            <a:gd name="T40" fmla="*/ 47 w 144"/>
                            <a:gd name="T41" fmla="*/ 1 h 110"/>
                            <a:gd name="T42" fmla="*/ 50 w 144"/>
                            <a:gd name="T43" fmla="*/ 0 h 110"/>
                            <a:gd name="T44" fmla="*/ 50 w 144"/>
                            <a:gd name="T45" fmla="*/ 3 h 110"/>
                            <a:gd name="T46" fmla="*/ 49 w 144"/>
                            <a:gd name="T47" fmla="*/ 11 h 110"/>
                            <a:gd name="T48" fmla="*/ 54 w 144"/>
                            <a:gd name="T49" fmla="*/ 18 h 110"/>
                            <a:gd name="T50" fmla="*/ 91 w 144"/>
                            <a:gd name="T51" fmla="*/ 48 h 110"/>
                            <a:gd name="T52" fmla="*/ 122 w 144"/>
                            <a:gd name="T53" fmla="*/ 75 h 110"/>
                            <a:gd name="T54" fmla="*/ 136 w 144"/>
                            <a:gd name="T55" fmla="*/ 83 h 110"/>
                            <a:gd name="T56" fmla="*/ 141 w 144"/>
                            <a:gd name="T57" fmla="*/ 83 h 110"/>
                            <a:gd name="T58" fmla="*/ 143 w 144"/>
                            <a:gd name="T59" fmla="*/ 82 h 110"/>
                            <a:gd name="T60" fmla="*/ 144 w 144"/>
                            <a:gd name="T61" fmla="*/ 82 h 110"/>
                            <a:gd name="T62" fmla="*/ 144 w 144"/>
                            <a:gd name="T63" fmla="*/ 83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4" h="110">
                              <a:moveTo>
                                <a:pt x="144" y="83"/>
                              </a:moveTo>
                              <a:lnTo>
                                <a:pt x="144" y="83"/>
                              </a:lnTo>
                              <a:lnTo>
                                <a:pt x="134" y="93"/>
                              </a:lnTo>
                              <a:lnTo>
                                <a:pt x="122" y="107"/>
                              </a:lnTo>
                              <a:lnTo>
                                <a:pt x="122" y="107"/>
                              </a:lnTo>
                              <a:lnTo>
                                <a:pt x="121" y="110"/>
                              </a:lnTo>
                              <a:lnTo>
                                <a:pt x="121" y="108"/>
                              </a:lnTo>
                              <a:lnTo>
                                <a:pt x="121" y="107"/>
                              </a:lnTo>
                              <a:lnTo>
                                <a:pt x="121" y="107"/>
                              </a:lnTo>
                              <a:lnTo>
                                <a:pt x="121" y="103"/>
                              </a:lnTo>
                              <a:lnTo>
                                <a:pt x="121" y="100"/>
                              </a:lnTo>
                              <a:lnTo>
                                <a:pt x="121" y="100"/>
                              </a:lnTo>
                              <a:lnTo>
                                <a:pt x="116" y="95"/>
                              </a:lnTo>
                              <a:lnTo>
                                <a:pt x="107" y="87"/>
                              </a:lnTo>
                              <a:lnTo>
                                <a:pt x="82" y="65"/>
                              </a:lnTo>
                              <a:lnTo>
                                <a:pt x="82" y="65"/>
                              </a:lnTo>
                              <a:lnTo>
                                <a:pt x="55" y="43"/>
                              </a:lnTo>
                              <a:lnTo>
                                <a:pt x="45" y="36"/>
                              </a:lnTo>
                              <a:lnTo>
                                <a:pt x="40" y="33"/>
                              </a:lnTo>
                              <a:lnTo>
                                <a:pt x="40" y="33"/>
                              </a:lnTo>
                              <a:lnTo>
                                <a:pt x="35" y="35"/>
                              </a:lnTo>
                              <a:lnTo>
                                <a:pt x="29" y="38"/>
                              </a:lnTo>
                              <a:lnTo>
                                <a:pt x="29" y="38"/>
                              </a:lnTo>
                              <a:lnTo>
                                <a:pt x="17" y="52"/>
                              </a:lnTo>
                              <a:lnTo>
                                <a:pt x="9" y="62"/>
                              </a:lnTo>
                              <a:lnTo>
                                <a:pt x="9" y="62"/>
                              </a:lnTo>
                              <a:lnTo>
                                <a:pt x="7" y="67"/>
                              </a:lnTo>
                              <a:lnTo>
                                <a:pt x="7" y="70"/>
                              </a:lnTo>
                              <a:lnTo>
                                <a:pt x="7" y="75"/>
                              </a:lnTo>
                              <a:lnTo>
                                <a:pt x="7" y="75"/>
                              </a:lnTo>
                              <a:lnTo>
                                <a:pt x="5" y="77"/>
                              </a:lnTo>
                              <a:lnTo>
                                <a:pt x="4" y="75"/>
                              </a:lnTo>
                              <a:lnTo>
                                <a:pt x="4" y="75"/>
                              </a:lnTo>
                              <a:lnTo>
                                <a:pt x="0" y="58"/>
                              </a:lnTo>
                              <a:lnTo>
                                <a:pt x="0" y="58"/>
                              </a:lnTo>
                              <a:lnTo>
                                <a:pt x="0" y="57"/>
                              </a:lnTo>
                              <a:lnTo>
                                <a:pt x="2" y="53"/>
                              </a:lnTo>
                              <a:lnTo>
                                <a:pt x="2" y="53"/>
                              </a:lnTo>
                              <a:lnTo>
                                <a:pt x="35" y="16"/>
                              </a:lnTo>
                              <a:lnTo>
                                <a:pt x="35" y="16"/>
                              </a:lnTo>
                              <a:lnTo>
                                <a:pt x="47" y="1"/>
                              </a:lnTo>
                              <a:lnTo>
                                <a:pt x="47" y="1"/>
                              </a:lnTo>
                              <a:lnTo>
                                <a:pt x="49" y="0"/>
                              </a:lnTo>
                              <a:lnTo>
                                <a:pt x="50" y="0"/>
                              </a:lnTo>
                              <a:lnTo>
                                <a:pt x="50" y="3"/>
                              </a:lnTo>
                              <a:lnTo>
                                <a:pt x="50" y="3"/>
                              </a:lnTo>
                              <a:lnTo>
                                <a:pt x="49" y="6"/>
                              </a:lnTo>
                              <a:lnTo>
                                <a:pt x="49" y="11"/>
                              </a:lnTo>
                              <a:lnTo>
                                <a:pt x="49" y="11"/>
                              </a:lnTo>
                              <a:lnTo>
                                <a:pt x="54" y="18"/>
                              </a:lnTo>
                              <a:lnTo>
                                <a:pt x="66" y="28"/>
                              </a:lnTo>
                              <a:lnTo>
                                <a:pt x="91" y="48"/>
                              </a:lnTo>
                              <a:lnTo>
                                <a:pt x="91" y="48"/>
                              </a:lnTo>
                              <a:lnTo>
                                <a:pt x="122" y="75"/>
                              </a:lnTo>
                              <a:lnTo>
                                <a:pt x="131" y="82"/>
                              </a:lnTo>
                              <a:lnTo>
                                <a:pt x="136" y="83"/>
                              </a:lnTo>
                              <a:lnTo>
                                <a:pt x="136" y="83"/>
                              </a:lnTo>
                              <a:lnTo>
                                <a:pt x="141" y="83"/>
                              </a:lnTo>
                              <a:lnTo>
                                <a:pt x="143" y="82"/>
                              </a:lnTo>
                              <a:lnTo>
                                <a:pt x="143" y="82"/>
                              </a:lnTo>
                              <a:lnTo>
                                <a:pt x="144" y="82"/>
                              </a:lnTo>
                              <a:lnTo>
                                <a:pt x="144" y="82"/>
                              </a:lnTo>
                              <a:lnTo>
                                <a:pt x="144" y="83"/>
                              </a:lnTo>
                              <a:lnTo>
                                <a:pt x="144" y="8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39"/>
                      <wps:cNvSpPr>
                        <a:spLocks/>
                      </wps:cNvSpPr>
                      <wps:spPr bwMode="auto">
                        <a:xfrm>
                          <a:off x="8485" y="14681"/>
                          <a:ext cx="189" cy="186"/>
                        </a:xfrm>
                        <a:custGeom>
                          <a:avLst/>
                          <a:gdLst>
                            <a:gd name="T0" fmla="*/ 125 w 189"/>
                            <a:gd name="T1" fmla="*/ 12 h 186"/>
                            <a:gd name="T2" fmla="*/ 154 w 189"/>
                            <a:gd name="T3" fmla="*/ 62 h 186"/>
                            <a:gd name="T4" fmla="*/ 186 w 189"/>
                            <a:gd name="T5" fmla="*/ 115 h 186"/>
                            <a:gd name="T6" fmla="*/ 189 w 189"/>
                            <a:gd name="T7" fmla="*/ 122 h 186"/>
                            <a:gd name="T8" fmla="*/ 182 w 189"/>
                            <a:gd name="T9" fmla="*/ 120 h 186"/>
                            <a:gd name="T10" fmla="*/ 122 w 189"/>
                            <a:gd name="T11" fmla="*/ 90 h 186"/>
                            <a:gd name="T12" fmla="*/ 80 w 189"/>
                            <a:gd name="T13" fmla="*/ 69 h 186"/>
                            <a:gd name="T14" fmla="*/ 89 w 189"/>
                            <a:gd name="T15" fmla="*/ 129 h 186"/>
                            <a:gd name="T16" fmla="*/ 95 w 189"/>
                            <a:gd name="T17" fmla="*/ 182 h 186"/>
                            <a:gd name="T18" fmla="*/ 95 w 189"/>
                            <a:gd name="T19" fmla="*/ 186 h 186"/>
                            <a:gd name="T20" fmla="*/ 92 w 189"/>
                            <a:gd name="T21" fmla="*/ 184 h 186"/>
                            <a:gd name="T22" fmla="*/ 55 w 189"/>
                            <a:gd name="T23" fmla="*/ 137 h 186"/>
                            <a:gd name="T24" fmla="*/ 17 w 189"/>
                            <a:gd name="T25" fmla="*/ 90 h 186"/>
                            <a:gd name="T26" fmla="*/ 8 w 189"/>
                            <a:gd name="T27" fmla="*/ 85 h 186"/>
                            <a:gd name="T28" fmla="*/ 2 w 189"/>
                            <a:gd name="T29" fmla="*/ 85 h 186"/>
                            <a:gd name="T30" fmla="*/ 0 w 189"/>
                            <a:gd name="T31" fmla="*/ 85 h 186"/>
                            <a:gd name="T32" fmla="*/ 2 w 189"/>
                            <a:gd name="T33" fmla="*/ 84 h 186"/>
                            <a:gd name="T34" fmla="*/ 32 w 189"/>
                            <a:gd name="T35" fmla="*/ 69 h 186"/>
                            <a:gd name="T36" fmla="*/ 33 w 189"/>
                            <a:gd name="T37" fmla="*/ 69 h 186"/>
                            <a:gd name="T38" fmla="*/ 32 w 189"/>
                            <a:gd name="T39" fmla="*/ 70 h 186"/>
                            <a:gd name="T40" fmla="*/ 30 w 189"/>
                            <a:gd name="T41" fmla="*/ 75 h 186"/>
                            <a:gd name="T42" fmla="*/ 38 w 189"/>
                            <a:gd name="T43" fmla="*/ 89 h 186"/>
                            <a:gd name="T44" fmla="*/ 80 w 189"/>
                            <a:gd name="T45" fmla="*/ 142 h 186"/>
                            <a:gd name="T46" fmla="*/ 70 w 189"/>
                            <a:gd name="T47" fmla="*/ 82 h 186"/>
                            <a:gd name="T48" fmla="*/ 64 w 189"/>
                            <a:gd name="T49" fmla="*/ 42 h 186"/>
                            <a:gd name="T50" fmla="*/ 64 w 189"/>
                            <a:gd name="T51" fmla="*/ 42 h 186"/>
                            <a:gd name="T52" fmla="*/ 65 w 189"/>
                            <a:gd name="T53" fmla="*/ 42 h 186"/>
                            <a:gd name="T54" fmla="*/ 120 w 189"/>
                            <a:gd name="T55" fmla="*/ 70 h 186"/>
                            <a:gd name="T56" fmla="*/ 156 w 189"/>
                            <a:gd name="T57" fmla="*/ 87 h 186"/>
                            <a:gd name="T58" fmla="*/ 119 w 189"/>
                            <a:gd name="T59" fmla="*/ 27 h 186"/>
                            <a:gd name="T60" fmla="*/ 110 w 189"/>
                            <a:gd name="T61" fmla="*/ 20 h 186"/>
                            <a:gd name="T62" fmla="*/ 107 w 189"/>
                            <a:gd name="T63" fmla="*/ 20 h 186"/>
                            <a:gd name="T64" fmla="*/ 104 w 189"/>
                            <a:gd name="T65" fmla="*/ 22 h 186"/>
                            <a:gd name="T66" fmla="*/ 102 w 189"/>
                            <a:gd name="T67" fmla="*/ 20 h 186"/>
                            <a:gd name="T68" fmla="*/ 104 w 189"/>
                            <a:gd name="T69" fmla="*/ 18 h 186"/>
                            <a:gd name="T70" fmla="*/ 115 w 189"/>
                            <a:gd name="T71" fmla="*/ 10 h 186"/>
                            <a:gd name="T72" fmla="*/ 125 w 189"/>
                            <a:gd name="T73" fmla="*/ 2 h 186"/>
                            <a:gd name="T74" fmla="*/ 127 w 189"/>
                            <a:gd name="T75" fmla="*/ 2 h 186"/>
                            <a:gd name="T76" fmla="*/ 124 w 189"/>
                            <a:gd name="T77" fmla="*/ 7 h 186"/>
                            <a:gd name="T78" fmla="*/ 125 w 189"/>
                            <a:gd name="T79" fmla="*/ 12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9" h="186">
                              <a:moveTo>
                                <a:pt x="125" y="12"/>
                              </a:moveTo>
                              <a:lnTo>
                                <a:pt x="125" y="12"/>
                              </a:lnTo>
                              <a:lnTo>
                                <a:pt x="154" y="62"/>
                              </a:lnTo>
                              <a:lnTo>
                                <a:pt x="154" y="62"/>
                              </a:lnTo>
                              <a:lnTo>
                                <a:pt x="186" y="115"/>
                              </a:lnTo>
                              <a:lnTo>
                                <a:pt x="186" y="115"/>
                              </a:lnTo>
                              <a:lnTo>
                                <a:pt x="187" y="119"/>
                              </a:lnTo>
                              <a:lnTo>
                                <a:pt x="189" y="122"/>
                              </a:lnTo>
                              <a:lnTo>
                                <a:pt x="187" y="122"/>
                              </a:lnTo>
                              <a:lnTo>
                                <a:pt x="182" y="120"/>
                              </a:lnTo>
                              <a:lnTo>
                                <a:pt x="182" y="120"/>
                              </a:lnTo>
                              <a:lnTo>
                                <a:pt x="122" y="90"/>
                              </a:lnTo>
                              <a:lnTo>
                                <a:pt x="122" y="90"/>
                              </a:lnTo>
                              <a:lnTo>
                                <a:pt x="80" y="69"/>
                              </a:lnTo>
                              <a:lnTo>
                                <a:pt x="80" y="69"/>
                              </a:lnTo>
                              <a:lnTo>
                                <a:pt x="89" y="129"/>
                              </a:lnTo>
                              <a:lnTo>
                                <a:pt x="89" y="129"/>
                              </a:lnTo>
                              <a:lnTo>
                                <a:pt x="95" y="182"/>
                              </a:lnTo>
                              <a:lnTo>
                                <a:pt x="95" y="182"/>
                              </a:lnTo>
                              <a:lnTo>
                                <a:pt x="95" y="186"/>
                              </a:lnTo>
                              <a:lnTo>
                                <a:pt x="95" y="186"/>
                              </a:lnTo>
                              <a:lnTo>
                                <a:pt x="92" y="184"/>
                              </a:lnTo>
                              <a:lnTo>
                                <a:pt x="92" y="184"/>
                              </a:lnTo>
                              <a:lnTo>
                                <a:pt x="55" y="137"/>
                              </a:lnTo>
                              <a:lnTo>
                                <a:pt x="17" y="90"/>
                              </a:lnTo>
                              <a:lnTo>
                                <a:pt x="17" y="90"/>
                              </a:lnTo>
                              <a:lnTo>
                                <a:pt x="12" y="87"/>
                              </a:lnTo>
                              <a:lnTo>
                                <a:pt x="8" y="85"/>
                              </a:lnTo>
                              <a:lnTo>
                                <a:pt x="8" y="85"/>
                              </a:lnTo>
                              <a:lnTo>
                                <a:pt x="2" y="85"/>
                              </a:lnTo>
                              <a:lnTo>
                                <a:pt x="2" y="85"/>
                              </a:lnTo>
                              <a:lnTo>
                                <a:pt x="0" y="85"/>
                              </a:lnTo>
                              <a:lnTo>
                                <a:pt x="2" y="84"/>
                              </a:lnTo>
                              <a:lnTo>
                                <a:pt x="2" y="84"/>
                              </a:lnTo>
                              <a:lnTo>
                                <a:pt x="32" y="69"/>
                              </a:lnTo>
                              <a:lnTo>
                                <a:pt x="32" y="69"/>
                              </a:lnTo>
                              <a:lnTo>
                                <a:pt x="33" y="69"/>
                              </a:lnTo>
                              <a:lnTo>
                                <a:pt x="33" y="69"/>
                              </a:lnTo>
                              <a:lnTo>
                                <a:pt x="32" y="70"/>
                              </a:lnTo>
                              <a:lnTo>
                                <a:pt x="32" y="70"/>
                              </a:lnTo>
                              <a:lnTo>
                                <a:pt x="30" y="72"/>
                              </a:lnTo>
                              <a:lnTo>
                                <a:pt x="30" y="75"/>
                              </a:lnTo>
                              <a:lnTo>
                                <a:pt x="30" y="75"/>
                              </a:lnTo>
                              <a:lnTo>
                                <a:pt x="38" y="89"/>
                              </a:lnTo>
                              <a:lnTo>
                                <a:pt x="55" y="112"/>
                              </a:lnTo>
                              <a:lnTo>
                                <a:pt x="80" y="142"/>
                              </a:lnTo>
                              <a:lnTo>
                                <a:pt x="80" y="142"/>
                              </a:lnTo>
                              <a:lnTo>
                                <a:pt x="70" y="82"/>
                              </a:lnTo>
                              <a:lnTo>
                                <a:pt x="70" y="82"/>
                              </a:lnTo>
                              <a:lnTo>
                                <a:pt x="64" y="42"/>
                              </a:lnTo>
                              <a:lnTo>
                                <a:pt x="64" y="42"/>
                              </a:lnTo>
                              <a:lnTo>
                                <a:pt x="64" y="42"/>
                              </a:lnTo>
                              <a:lnTo>
                                <a:pt x="65" y="42"/>
                              </a:lnTo>
                              <a:lnTo>
                                <a:pt x="65" y="42"/>
                              </a:lnTo>
                              <a:lnTo>
                                <a:pt x="120" y="70"/>
                              </a:lnTo>
                              <a:lnTo>
                                <a:pt x="120" y="70"/>
                              </a:lnTo>
                              <a:lnTo>
                                <a:pt x="156" y="87"/>
                              </a:lnTo>
                              <a:lnTo>
                                <a:pt x="156" y="87"/>
                              </a:lnTo>
                              <a:lnTo>
                                <a:pt x="119" y="27"/>
                              </a:lnTo>
                              <a:lnTo>
                                <a:pt x="119" y="27"/>
                              </a:lnTo>
                              <a:lnTo>
                                <a:pt x="114" y="22"/>
                              </a:lnTo>
                              <a:lnTo>
                                <a:pt x="110" y="20"/>
                              </a:lnTo>
                              <a:lnTo>
                                <a:pt x="110" y="20"/>
                              </a:lnTo>
                              <a:lnTo>
                                <a:pt x="107" y="20"/>
                              </a:lnTo>
                              <a:lnTo>
                                <a:pt x="104" y="22"/>
                              </a:lnTo>
                              <a:lnTo>
                                <a:pt x="104" y="22"/>
                              </a:lnTo>
                              <a:lnTo>
                                <a:pt x="102" y="22"/>
                              </a:lnTo>
                              <a:lnTo>
                                <a:pt x="102" y="20"/>
                              </a:lnTo>
                              <a:lnTo>
                                <a:pt x="104" y="18"/>
                              </a:lnTo>
                              <a:lnTo>
                                <a:pt x="104" y="18"/>
                              </a:lnTo>
                              <a:lnTo>
                                <a:pt x="115" y="10"/>
                              </a:lnTo>
                              <a:lnTo>
                                <a:pt x="115" y="10"/>
                              </a:lnTo>
                              <a:lnTo>
                                <a:pt x="125" y="2"/>
                              </a:lnTo>
                              <a:lnTo>
                                <a:pt x="125" y="2"/>
                              </a:lnTo>
                              <a:lnTo>
                                <a:pt x="127" y="0"/>
                              </a:lnTo>
                              <a:lnTo>
                                <a:pt x="127" y="2"/>
                              </a:lnTo>
                              <a:lnTo>
                                <a:pt x="127" y="2"/>
                              </a:lnTo>
                              <a:lnTo>
                                <a:pt x="124" y="7"/>
                              </a:lnTo>
                              <a:lnTo>
                                <a:pt x="124" y="8"/>
                              </a:lnTo>
                              <a:lnTo>
                                <a:pt x="125" y="12"/>
                              </a:lnTo>
                              <a:lnTo>
                                <a:pt x="125" y="1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40"/>
                      <wps:cNvSpPr>
                        <a:spLocks/>
                      </wps:cNvSpPr>
                      <wps:spPr bwMode="auto">
                        <a:xfrm>
                          <a:off x="8229" y="14830"/>
                          <a:ext cx="88" cy="90"/>
                        </a:xfrm>
                        <a:custGeom>
                          <a:avLst/>
                          <a:gdLst>
                            <a:gd name="T0" fmla="*/ 88 w 88"/>
                            <a:gd name="T1" fmla="*/ 28 h 90"/>
                            <a:gd name="T2" fmla="*/ 88 w 88"/>
                            <a:gd name="T3" fmla="*/ 60 h 90"/>
                            <a:gd name="T4" fmla="*/ 87 w 88"/>
                            <a:gd name="T5" fmla="*/ 57 h 90"/>
                            <a:gd name="T6" fmla="*/ 85 w 88"/>
                            <a:gd name="T7" fmla="*/ 55 h 90"/>
                            <a:gd name="T8" fmla="*/ 80 w 88"/>
                            <a:gd name="T9" fmla="*/ 52 h 90"/>
                            <a:gd name="T10" fmla="*/ 62 w 88"/>
                            <a:gd name="T11" fmla="*/ 52 h 90"/>
                            <a:gd name="T12" fmla="*/ 52 w 88"/>
                            <a:gd name="T13" fmla="*/ 52 h 90"/>
                            <a:gd name="T14" fmla="*/ 52 w 88"/>
                            <a:gd name="T15" fmla="*/ 78 h 90"/>
                            <a:gd name="T16" fmla="*/ 53 w 88"/>
                            <a:gd name="T17" fmla="*/ 85 h 90"/>
                            <a:gd name="T18" fmla="*/ 58 w 88"/>
                            <a:gd name="T19" fmla="*/ 89 h 90"/>
                            <a:gd name="T20" fmla="*/ 62 w 88"/>
                            <a:gd name="T21" fmla="*/ 90 h 90"/>
                            <a:gd name="T22" fmla="*/ 62 w 88"/>
                            <a:gd name="T23" fmla="*/ 90 h 90"/>
                            <a:gd name="T24" fmla="*/ 28 w 88"/>
                            <a:gd name="T25" fmla="*/ 90 h 90"/>
                            <a:gd name="T26" fmla="*/ 27 w 88"/>
                            <a:gd name="T27" fmla="*/ 90 h 90"/>
                            <a:gd name="T28" fmla="*/ 30 w 88"/>
                            <a:gd name="T29" fmla="*/ 89 h 90"/>
                            <a:gd name="T30" fmla="*/ 33 w 88"/>
                            <a:gd name="T31" fmla="*/ 87 h 90"/>
                            <a:gd name="T32" fmla="*/ 37 w 88"/>
                            <a:gd name="T33" fmla="*/ 82 h 90"/>
                            <a:gd name="T34" fmla="*/ 37 w 88"/>
                            <a:gd name="T35" fmla="*/ 52 h 90"/>
                            <a:gd name="T36" fmla="*/ 23 w 88"/>
                            <a:gd name="T37" fmla="*/ 52 h 90"/>
                            <a:gd name="T38" fmla="*/ 5 w 88"/>
                            <a:gd name="T39" fmla="*/ 53 h 90"/>
                            <a:gd name="T40" fmla="*/ 3 w 88"/>
                            <a:gd name="T41" fmla="*/ 55 h 90"/>
                            <a:gd name="T42" fmla="*/ 1 w 88"/>
                            <a:gd name="T43" fmla="*/ 58 h 90"/>
                            <a:gd name="T44" fmla="*/ 0 w 88"/>
                            <a:gd name="T45" fmla="*/ 62 h 90"/>
                            <a:gd name="T46" fmla="*/ 0 w 88"/>
                            <a:gd name="T47" fmla="*/ 60 h 90"/>
                            <a:gd name="T48" fmla="*/ 0 w 88"/>
                            <a:gd name="T49" fmla="*/ 32 h 90"/>
                            <a:gd name="T50" fmla="*/ 0 w 88"/>
                            <a:gd name="T51" fmla="*/ 30 h 90"/>
                            <a:gd name="T52" fmla="*/ 1 w 88"/>
                            <a:gd name="T53" fmla="*/ 32 h 90"/>
                            <a:gd name="T54" fmla="*/ 6 w 88"/>
                            <a:gd name="T55" fmla="*/ 37 h 90"/>
                            <a:gd name="T56" fmla="*/ 23 w 88"/>
                            <a:gd name="T57" fmla="*/ 38 h 90"/>
                            <a:gd name="T58" fmla="*/ 37 w 88"/>
                            <a:gd name="T59" fmla="*/ 38 h 90"/>
                            <a:gd name="T60" fmla="*/ 37 w 88"/>
                            <a:gd name="T61" fmla="*/ 8 h 90"/>
                            <a:gd name="T62" fmla="*/ 30 w 88"/>
                            <a:gd name="T63" fmla="*/ 2 h 90"/>
                            <a:gd name="T64" fmla="*/ 28 w 88"/>
                            <a:gd name="T65" fmla="*/ 0 h 90"/>
                            <a:gd name="T66" fmla="*/ 28 w 88"/>
                            <a:gd name="T67" fmla="*/ 0 h 90"/>
                            <a:gd name="T68" fmla="*/ 45 w 88"/>
                            <a:gd name="T69" fmla="*/ 0 h 90"/>
                            <a:gd name="T70" fmla="*/ 60 w 88"/>
                            <a:gd name="T71" fmla="*/ 0 h 90"/>
                            <a:gd name="T72" fmla="*/ 62 w 88"/>
                            <a:gd name="T73" fmla="*/ 0 h 90"/>
                            <a:gd name="T74" fmla="*/ 58 w 88"/>
                            <a:gd name="T75" fmla="*/ 2 h 90"/>
                            <a:gd name="T76" fmla="*/ 52 w 88"/>
                            <a:gd name="T77" fmla="*/ 8 h 90"/>
                            <a:gd name="T78" fmla="*/ 52 w 88"/>
                            <a:gd name="T79" fmla="*/ 25 h 90"/>
                            <a:gd name="T80" fmla="*/ 52 w 88"/>
                            <a:gd name="T81" fmla="*/ 37 h 90"/>
                            <a:gd name="T82" fmla="*/ 80 w 88"/>
                            <a:gd name="T83" fmla="*/ 37 h 90"/>
                            <a:gd name="T84" fmla="*/ 83 w 88"/>
                            <a:gd name="T85" fmla="*/ 35 h 90"/>
                            <a:gd name="T86" fmla="*/ 85 w 88"/>
                            <a:gd name="T87" fmla="*/ 30 h 90"/>
                            <a:gd name="T88" fmla="*/ 87 w 88"/>
                            <a:gd name="T89" fmla="*/ 27 h 90"/>
                            <a:gd name="T90" fmla="*/ 88 w 88"/>
                            <a:gd name="T91" fmla="*/ 2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8" h="90">
                              <a:moveTo>
                                <a:pt x="88" y="28"/>
                              </a:moveTo>
                              <a:lnTo>
                                <a:pt x="88" y="28"/>
                              </a:lnTo>
                              <a:lnTo>
                                <a:pt x="88" y="60"/>
                              </a:lnTo>
                              <a:lnTo>
                                <a:pt x="88" y="60"/>
                              </a:lnTo>
                              <a:lnTo>
                                <a:pt x="88" y="60"/>
                              </a:lnTo>
                              <a:lnTo>
                                <a:pt x="87" y="57"/>
                              </a:lnTo>
                              <a:lnTo>
                                <a:pt x="87" y="57"/>
                              </a:lnTo>
                              <a:lnTo>
                                <a:pt x="85" y="55"/>
                              </a:lnTo>
                              <a:lnTo>
                                <a:pt x="80" y="52"/>
                              </a:lnTo>
                              <a:lnTo>
                                <a:pt x="80" y="52"/>
                              </a:lnTo>
                              <a:lnTo>
                                <a:pt x="72" y="52"/>
                              </a:lnTo>
                              <a:lnTo>
                                <a:pt x="62" y="52"/>
                              </a:lnTo>
                              <a:lnTo>
                                <a:pt x="52" y="52"/>
                              </a:lnTo>
                              <a:lnTo>
                                <a:pt x="52" y="52"/>
                              </a:lnTo>
                              <a:lnTo>
                                <a:pt x="52" y="67"/>
                              </a:lnTo>
                              <a:lnTo>
                                <a:pt x="52" y="78"/>
                              </a:lnTo>
                              <a:lnTo>
                                <a:pt x="53" y="85"/>
                              </a:lnTo>
                              <a:lnTo>
                                <a:pt x="53" y="85"/>
                              </a:lnTo>
                              <a:lnTo>
                                <a:pt x="57" y="89"/>
                              </a:lnTo>
                              <a:lnTo>
                                <a:pt x="58" y="89"/>
                              </a:lnTo>
                              <a:lnTo>
                                <a:pt x="58" y="89"/>
                              </a:lnTo>
                              <a:lnTo>
                                <a:pt x="62" y="90"/>
                              </a:lnTo>
                              <a:lnTo>
                                <a:pt x="62" y="90"/>
                              </a:lnTo>
                              <a:lnTo>
                                <a:pt x="62" y="90"/>
                              </a:lnTo>
                              <a:lnTo>
                                <a:pt x="62" y="90"/>
                              </a:lnTo>
                              <a:lnTo>
                                <a:pt x="28" y="90"/>
                              </a:lnTo>
                              <a:lnTo>
                                <a:pt x="28" y="90"/>
                              </a:lnTo>
                              <a:lnTo>
                                <a:pt x="27" y="90"/>
                              </a:lnTo>
                              <a:lnTo>
                                <a:pt x="27" y="90"/>
                              </a:lnTo>
                              <a:lnTo>
                                <a:pt x="30" y="89"/>
                              </a:lnTo>
                              <a:lnTo>
                                <a:pt x="30" y="89"/>
                              </a:lnTo>
                              <a:lnTo>
                                <a:pt x="33" y="87"/>
                              </a:lnTo>
                              <a:lnTo>
                                <a:pt x="37" y="82"/>
                              </a:lnTo>
                              <a:lnTo>
                                <a:pt x="37" y="82"/>
                              </a:lnTo>
                              <a:lnTo>
                                <a:pt x="37" y="65"/>
                              </a:lnTo>
                              <a:lnTo>
                                <a:pt x="37" y="52"/>
                              </a:lnTo>
                              <a:lnTo>
                                <a:pt x="37" y="52"/>
                              </a:lnTo>
                              <a:lnTo>
                                <a:pt x="23" y="52"/>
                              </a:lnTo>
                              <a:lnTo>
                                <a:pt x="11" y="52"/>
                              </a:lnTo>
                              <a:lnTo>
                                <a:pt x="5" y="53"/>
                              </a:lnTo>
                              <a:lnTo>
                                <a:pt x="5" y="53"/>
                              </a:lnTo>
                              <a:lnTo>
                                <a:pt x="3" y="55"/>
                              </a:lnTo>
                              <a:lnTo>
                                <a:pt x="1" y="58"/>
                              </a:lnTo>
                              <a:lnTo>
                                <a:pt x="1" y="58"/>
                              </a:lnTo>
                              <a:lnTo>
                                <a:pt x="0" y="62"/>
                              </a:lnTo>
                              <a:lnTo>
                                <a:pt x="0" y="62"/>
                              </a:lnTo>
                              <a:lnTo>
                                <a:pt x="0" y="60"/>
                              </a:lnTo>
                              <a:lnTo>
                                <a:pt x="0" y="60"/>
                              </a:lnTo>
                              <a:lnTo>
                                <a:pt x="0" y="45"/>
                              </a:lnTo>
                              <a:lnTo>
                                <a:pt x="0" y="32"/>
                              </a:lnTo>
                              <a:lnTo>
                                <a:pt x="0" y="32"/>
                              </a:lnTo>
                              <a:lnTo>
                                <a:pt x="0" y="30"/>
                              </a:lnTo>
                              <a:lnTo>
                                <a:pt x="1" y="32"/>
                              </a:lnTo>
                              <a:lnTo>
                                <a:pt x="1" y="32"/>
                              </a:lnTo>
                              <a:lnTo>
                                <a:pt x="3" y="35"/>
                              </a:lnTo>
                              <a:lnTo>
                                <a:pt x="6" y="37"/>
                              </a:lnTo>
                              <a:lnTo>
                                <a:pt x="6" y="37"/>
                              </a:lnTo>
                              <a:lnTo>
                                <a:pt x="23" y="38"/>
                              </a:lnTo>
                              <a:lnTo>
                                <a:pt x="37" y="38"/>
                              </a:lnTo>
                              <a:lnTo>
                                <a:pt x="37" y="38"/>
                              </a:lnTo>
                              <a:lnTo>
                                <a:pt x="37" y="8"/>
                              </a:lnTo>
                              <a:lnTo>
                                <a:pt x="37" y="8"/>
                              </a:lnTo>
                              <a:lnTo>
                                <a:pt x="35" y="3"/>
                              </a:lnTo>
                              <a:lnTo>
                                <a:pt x="30" y="2"/>
                              </a:lnTo>
                              <a:lnTo>
                                <a:pt x="30" y="2"/>
                              </a:lnTo>
                              <a:lnTo>
                                <a:pt x="28" y="0"/>
                              </a:lnTo>
                              <a:lnTo>
                                <a:pt x="28" y="0"/>
                              </a:lnTo>
                              <a:lnTo>
                                <a:pt x="28" y="0"/>
                              </a:lnTo>
                              <a:lnTo>
                                <a:pt x="28" y="0"/>
                              </a:lnTo>
                              <a:lnTo>
                                <a:pt x="45" y="0"/>
                              </a:lnTo>
                              <a:lnTo>
                                <a:pt x="60" y="0"/>
                              </a:lnTo>
                              <a:lnTo>
                                <a:pt x="60" y="0"/>
                              </a:lnTo>
                              <a:lnTo>
                                <a:pt x="62" y="0"/>
                              </a:lnTo>
                              <a:lnTo>
                                <a:pt x="62" y="0"/>
                              </a:lnTo>
                              <a:lnTo>
                                <a:pt x="58" y="2"/>
                              </a:lnTo>
                              <a:lnTo>
                                <a:pt x="58" y="2"/>
                              </a:lnTo>
                              <a:lnTo>
                                <a:pt x="55" y="3"/>
                              </a:lnTo>
                              <a:lnTo>
                                <a:pt x="52" y="8"/>
                              </a:lnTo>
                              <a:lnTo>
                                <a:pt x="52" y="8"/>
                              </a:lnTo>
                              <a:lnTo>
                                <a:pt x="52" y="25"/>
                              </a:lnTo>
                              <a:lnTo>
                                <a:pt x="52" y="37"/>
                              </a:lnTo>
                              <a:lnTo>
                                <a:pt x="52" y="37"/>
                              </a:lnTo>
                              <a:lnTo>
                                <a:pt x="63" y="37"/>
                              </a:lnTo>
                              <a:lnTo>
                                <a:pt x="80" y="37"/>
                              </a:lnTo>
                              <a:lnTo>
                                <a:pt x="80" y="37"/>
                              </a:lnTo>
                              <a:lnTo>
                                <a:pt x="83" y="35"/>
                              </a:lnTo>
                              <a:lnTo>
                                <a:pt x="85" y="30"/>
                              </a:lnTo>
                              <a:lnTo>
                                <a:pt x="85" y="30"/>
                              </a:lnTo>
                              <a:lnTo>
                                <a:pt x="87" y="27"/>
                              </a:lnTo>
                              <a:lnTo>
                                <a:pt x="87" y="27"/>
                              </a:lnTo>
                              <a:lnTo>
                                <a:pt x="88" y="28"/>
                              </a:lnTo>
                              <a:lnTo>
                                <a:pt x="88"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41"/>
                      <wps:cNvSpPr>
                        <a:spLocks/>
                      </wps:cNvSpPr>
                      <wps:spPr bwMode="auto">
                        <a:xfrm>
                          <a:off x="7976" y="14770"/>
                          <a:ext cx="149" cy="150"/>
                        </a:xfrm>
                        <a:custGeom>
                          <a:avLst/>
                          <a:gdLst>
                            <a:gd name="T0" fmla="*/ 122 w 149"/>
                            <a:gd name="T1" fmla="*/ 150 h 150"/>
                            <a:gd name="T2" fmla="*/ 89 w 149"/>
                            <a:gd name="T3" fmla="*/ 137 h 150"/>
                            <a:gd name="T4" fmla="*/ 87 w 149"/>
                            <a:gd name="T5" fmla="*/ 137 h 150"/>
                            <a:gd name="T6" fmla="*/ 90 w 149"/>
                            <a:gd name="T7" fmla="*/ 135 h 150"/>
                            <a:gd name="T8" fmla="*/ 94 w 149"/>
                            <a:gd name="T9" fmla="*/ 135 h 150"/>
                            <a:gd name="T10" fmla="*/ 99 w 149"/>
                            <a:gd name="T11" fmla="*/ 133 h 150"/>
                            <a:gd name="T12" fmla="*/ 115 w 149"/>
                            <a:gd name="T13" fmla="*/ 97 h 150"/>
                            <a:gd name="T14" fmla="*/ 130 w 149"/>
                            <a:gd name="T15" fmla="*/ 53 h 150"/>
                            <a:gd name="T16" fmla="*/ 132 w 149"/>
                            <a:gd name="T17" fmla="*/ 43 h 150"/>
                            <a:gd name="T18" fmla="*/ 130 w 149"/>
                            <a:gd name="T19" fmla="*/ 31 h 150"/>
                            <a:gd name="T20" fmla="*/ 124 w 149"/>
                            <a:gd name="T21" fmla="*/ 20 h 150"/>
                            <a:gd name="T22" fmla="*/ 109 w 149"/>
                            <a:gd name="T23" fmla="*/ 11 h 150"/>
                            <a:gd name="T24" fmla="*/ 99 w 149"/>
                            <a:gd name="T25" fmla="*/ 8 h 150"/>
                            <a:gd name="T26" fmla="*/ 84 w 149"/>
                            <a:gd name="T27" fmla="*/ 10 h 150"/>
                            <a:gd name="T28" fmla="*/ 72 w 149"/>
                            <a:gd name="T29" fmla="*/ 20 h 150"/>
                            <a:gd name="T30" fmla="*/ 55 w 149"/>
                            <a:gd name="T31" fmla="*/ 45 h 150"/>
                            <a:gd name="T32" fmla="*/ 37 w 149"/>
                            <a:gd name="T33" fmla="*/ 82 h 150"/>
                            <a:gd name="T34" fmla="*/ 27 w 149"/>
                            <a:gd name="T35" fmla="*/ 105 h 150"/>
                            <a:gd name="T36" fmla="*/ 28 w 149"/>
                            <a:gd name="T37" fmla="*/ 108 h 150"/>
                            <a:gd name="T38" fmla="*/ 30 w 149"/>
                            <a:gd name="T39" fmla="*/ 112 h 150"/>
                            <a:gd name="T40" fmla="*/ 32 w 149"/>
                            <a:gd name="T41" fmla="*/ 115 h 150"/>
                            <a:gd name="T42" fmla="*/ 32 w 149"/>
                            <a:gd name="T43" fmla="*/ 115 h 150"/>
                            <a:gd name="T44" fmla="*/ 15 w 149"/>
                            <a:gd name="T45" fmla="*/ 105 h 150"/>
                            <a:gd name="T46" fmla="*/ 2 w 149"/>
                            <a:gd name="T47" fmla="*/ 100 h 150"/>
                            <a:gd name="T48" fmla="*/ 0 w 149"/>
                            <a:gd name="T49" fmla="*/ 98 h 150"/>
                            <a:gd name="T50" fmla="*/ 3 w 149"/>
                            <a:gd name="T51" fmla="*/ 98 h 150"/>
                            <a:gd name="T52" fmla="*/ 10 w 149"/>
                            <a:gd name="T53" fmla="*/ 97 h 150"/>
                            <a:gd name="T54" fmla="*/ 18 w 149"/>
                            <a:gd name="T55" fmla="*/ 85 h 150"/>
                            <a:gd name="T56" fmla="*/ 48 w 149"/>
                            <a:gd name="T57" fmla="*/ 26 h 150"/>
                            <a:gd name="T58" fmla="*/ 55 w 149"/>
                            <a:gd name="T59" fmla="*/ 18 h 150"/>
                            <a:gd name="T60" fmla="*/ 72 w 149"/>
                            <a:gd name="T61" fmla="*/ 3 h 150"/>
                            <a:gd name="T62" fmla="*/ 84 w 149"/>
                            <a:gd name="T63" fmla="*/ 0 h 150"/>
                            <a:gd name="T64" fmla="*/ 99 w 149"/>
                            <a:gd name="T65" fmla="*/ 0 h 150"/>
                            <a:gd name="T66" fmla="*/ 114 w 149"/>
                            <a:gd name="T67" fmla="*/ 5 h 150"/>
                            <a:gd name="T68" fmla="*/ 129 w 149"/>
                            <a:gd name="T69" fmla="*/ 13 h 150"/>
                            <a:gd name="T70" fmla="*/ 142 w 149"/>
                            <a:gd name="T71" fmla="*/ 25 h 150"/>
                            <a:gd name="T72" fmla="*/ 146 w 149"/>
                            <a:gd name="T73" fmla="*/ 31 h 150"/>
                            <a:gd name="T74" fmla="*/ 149 w 149"/>
                            <a:gd name="T75" fmla="*/ 50 h 150"/>
                            <a:gd name="T76" fmla="*/ 147 w 149"/>
                            <a:gd name="T77" fmla="*/ 68 h 150"/>
                            <a:gd name="T78" fmla="*/ 142 w 149"/>
                            <a:gd name="T79" fmla="*/ 83 h 150"/>
                            <a:gd name="T80" fmla="*/ 124 w 149"/>
                            <a:gd name="T81" fmla="*/ 128 h 150"/>
                            <a:gd name="T82" fmla="*/ 120 w 149"/>
                            <a:gd name="T83" fmla="*/ 142 h 150"/>
                            <a:gd name="T84" fmla="*/ 122 w 149"/>
                            <a:gd name="T85" fmla="*/ 147 h 150"/>
                            <a:gd name="T86" fmla="*/ 124 w 149"/>
                            <a:gd name="T87" fmla="*/ 149 h 150"/>
                            <a:gd name="T88" fmla="*/ 122 w 149"/>
                            <a:gd name="T89" fmla="*/ 15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49" h="150">
                              <a:moveTo>
                                <a:pt x="122" y="150"/>
                              </a:moveTo>
                              <a:lnTo>
                                <a:pt x="122" y="150"/>
                              </a:lnTo>
                              <a:lnTo>
                                <a:pt x="107" y="142"/>
                              </a:lnTo>
                              <a:lnTo>
                                <a:pt x="89" y="137"/>
                              </a:lnTo>
                              <a:lnTo>
                                <a:pt x="89" y="137"/>
                              </a:lnTo>
                              <a:lnTo>
                                <a:pt x="87" y="137"/>
                              </a:lnTo>
                              <a:lnTo>
                                <a:pt x="87" y="135"/>
                              </a:lnTo>
                              <a:lnTo>
                                <a:pt x="90" y="135"/>
                              </a:lnTo>
                              <a:lnTo>
                                <a:pt x="90" y="135"/>
                              </a:lnTo>
                              <a:lnTo>
                                <a:pt x="94" y="135"/>
                              </a:lnTo>
                              <a:lnTo>
                                <a:pt x="99" y="133"/>
                              </a:lnTo>
                              <a:lnTo>
                                <a:pt x="99" y="133"/>
                              </a:lnTo>
                              <a:lnTo>
                                <a:pt x="105" y="120"/>
                              </a:lnTo>
                              <a:lnTo>
                                <a:pt x="115" y="97"/>
                              </a:lnTo>
                              <a:lnTo>
                                <a:pt x="125" y="72"/>
                              </a:lnTo>
                              <a:lnTo>
                                <a:pt x="130" y="53"/>
                              </a:lnTo>
                              <a:lnTo>
                                <a:pt x="130" y="53"/>
                              </a:lnTo>
                              <a:lnTo>
                                <a:pt x="132" y="43"/>
                              </a:lnTo>
                              <a:lnTo>
                                <a:pt x="132" y="36"/>
                              </a:lnTo>
                              <a:lnTo>
                                <a:pt x="130" y="31"/>
                              </a:lnTo>
                              <a:lnTo>
                                <a:pt x="127" y="25"/>
                              </a:lnTo>
                              <a:lnTo>
                                <a:pt x="124" y="20"/>
                              </a:lnTo>
                              <a:lnTo>
                                <a:pt x="117" y="15"/>
                              </a:lnTo>
                              <a:lnTo>
                                <a:pt x="109" y="11"/>
                              </a:lnTo>
                              <a:lnTo>
                                <a:pt x="109" y="11"/>
                              </a:lnTo>
                              <a:lnTo>
                                <a:pt x="99" y="8"/>
                              </a:lnTo>
                              <a:lnTo>
                                <a:pt x="90" y="8"/>
                              </a:lnTo>
                              <a:lnTo>
                                <a:pt x="84" y="10"/>
                              </a:lnTo>
                              <a:lnTo>
                                <a:pt x="77" y="13"/>
                              </a:lnTo>
                              <a:lnTo>
                                <a:pt x="72" y="20"/>
                              </a:lnTo>
                              <a:lnTo>
                                <a:pt x="65" y="26"/>
                              </a:lnTo>
                              <a:lnTo>
                                <a:pt x="55" y="45"/>
                              </a:lnTo>
                              <a:lnTo>
                                <a:pt x="55" y="45"/>
                              </a:lnTo>
                              <a:lnTo>
                                <a:pt x="37" y="82"/>
                              </a:lnTo>
                              <a:lnTo>
                                <a:pt x="30" y="97"/>
                              </a:lnTo>
                              <a:lnTo>
                                <a:pt x="27" y="105"/>
                              </a:lnTo>
                              <a:lnTo>
                                <a:pt x="27" y="105"/>
                              </a:lnTo>
                              <a:lnTo>
                                <a:pt x="28" y="108"/>
                              </a:lnTo>
                              <a:lnTo>
                                <a:pt x="30" y="112"/>
                              </a:lnTo>
                              <a:lnTo>
                                <a:pt x="30" y="112"/>
                              </a:lnTo>
                              <a:lnTo>
                                <a:pt x="32" y="113"/>
                              </a:lnTo>
                              <a:lnTo>
                                <a:pt x="32" y="115"/>
                              </a:lnTo>
                              <a:lnTo>
                                <a:pt x="32" y="115"/>
                              </a:lnTo>
                              <a:lnTo>
                                <a:pt x="32" y="115"/>
                              </a:lnTo>
                              <a:lnTo>
                                <a:pt x="25" y="110"/>
                              </a:lnTo>
                              <a:lnTo>
                                <a:pt x="15" y="105"/>
                              </a:lnTo>
                              <a:lnTo>
                                <a:pt x="2" y="100"/>
                              </a:lnTo>
                              <a:lnTo>
                                <a:pt x="2" y="100"/>
                              </a:lnTo>
                              <a:lnTo>
                                <a:pt x="0" y="98"/>
                              </a:lnTo>
                              <a:lnTo>
                                <a:pt x="0" y="98"/>
                              </a:lnTo>
                              <a:lnTo>
                                <a:pt x="3" y="98"/>
                              </a:lnTo>
                              <a:lnTo>
                                <a:pt x="3" y="98"/>
                              </a:lnTo>
                              <a:lnTo>
                                <a:pt x="7" y="98"/>
                              </a:lnTo>
                              <a:lnTo>
                                <a:pt x="10" y="97"/>
                              </a:lnTo>
                              <a:lnTo>
                                <a:pt x="10" y="97"/>
                              </a:lnTo>
                              <a:lnTo>
                                <a:pt x="18" y="85"/>
                              </a:lnTo>
                              <a:lnTo>
                                <a:pt x="30" y="62"/>
                              </a:lnTo>
                              <a:lnTo>
                                <a:pt x="48" y="26"/>
                              </a:lnTo>
                              <a:lnTo>
                                <a:pt x="48" y="26"/>
                              </a:lnTo>
                              <a:lnTo>
                                <a:pt x="55" y="18"/>
                              </a:lnTo>
                              <a:lnTo>
                                <a:pt x="64" y="10"/>
                              </a:lnTo>
                              <a:lnTo>
                                <a:pt x="72" y="3"/>
                              </a:lnTo>
                              <a:lnTo>
                                <a:pt x="84" y="0"/>
                              </a:lnTo>
                              <a:lnTo>
                                <a:pt x="84" y="0"/>
                              </a:lnTo>
                              <a:lnTo>
                                <a:pt x="90" y="0"/>
                              </a:lnTo>
                              <a:lnTo>
                                <a:pt x="99" y="0"/>
                              </a:lnTo>
                              <a:lnTo>
                                <a:pt x="105" y="1"/>
                              </a:lnTo>
                              <a:lnTo>
                                <a:pt x="114" y="5"/>
                              </a:lnTo>
                              <a:lnTo>
                                <a:pt x="122" y="8"/>
                              </a:lnTo>
                              <a:lnTo>
                                <a:pt x="129" y="13"/>
                              </a:lnTo>
                              <a:lnTo>
                                <a:pt x="136" y="18"/>
                              </a:lnTo>
                              <a:lnTo>
                                <a:pt x="142" y="25"/>
                              </a:lnTo>
                              <a:lnTo>
                                <a:pt x="142" y="25"/>
                              </a:lnTo>
                              <a:lnTo>
                                <a:pt x="146" y="31"/>
                              </a:lnTo>
                              <a:lnTo>
                                <a:pt x="147" y="38"/>
                              </a:lnTo>
                              <a:lnTo>
                                <a:pt x="149" y="50"/>
                              </a:lnTo>
                              <a:lnTo>
                                <a:pt x="149" y="60"/>
                              </a:lnTo>
                              <a:lnTo>
                                <a:pt x="147" y="68"/>
                              </a:lnTo>
                              <a:lnTo>
                                <a:pt x="147" y="68"/>
                              </a:lnTo>
                              <a:lnTo>
                                <a:pt x="142" y="83"/>
                              </a:lnTo>
                              <a:lnTo>
                                <a:pt x="132" y="107"/>
                              </a:lnTo>
                              <a:lnTo>
                                <a:pt x="124" y="128"/>
                              </a:lnTo>
                              <a:lnTo>
                                <a:pt x="120" y="142"/>
                              </a:lnTo>
                              <a:lnTo>
                                <a:pt x="120" y="142"/>
                              </a:lnTo>
                              <a:lnTo>
                                <a:pt x="120" y="145"/>
                              </a:lnTo>
                              <a:lnTo>
                                <a:pt x="122" y="147"/>
                              </a:lnTo>
                              <a:lnTo>
                                <a:pt x="122" y="147"/>
                              </a:lnTo>
                              <a:lnTo>
                                <a:pt x="124" y="149"/>
                              </a:lnTo>
                              <a:lnTo>
                                <a:pt x="124" y="150"/>
                              </a:lnTo>
                              <a:lnTo>
                                <a:pt x="122" y="150"/>
                              </a:lnTo>
                              <a:lnTo>
                                <a:pt x="122" y="15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42"/>
                      <wps:cNvSpPr>
                        <a:spLocks/>
                      </wps:cNvSpPr>
                      <wps:spPr bwMode="auto">
                        <a:xfrm>
                          <a:off x="7830" y="14669"/>
                          <a:ext cx="184" cy="179"/>
                        </a:xfrm>
                        <a:custGeom>
                          <a:avLst/>
                          <a:gdLst>
                            <a:gd name="T0" fmla="*/ 96 w 184"/>
                            <a:gd name="T1" fmla="*/ 178 h 179"/>
                            <a:gd name="T2" fmla="*/ 89 w 184"/>
                            <a:gd name="T3" fmla="*/ 102 h 179"/>
                            <a:gd name="T4" fmla="*/ 82 w 184"/>
                            <a:gd name="T5" fmla="*/ 37 h 179"/>
                            <a:gd name="T6" fmla="*/ 32 w 184"/>
                            <a:gd name="T7" fmla="*/ 89 h 179"/>
                            <a:gd name="T8" fmla="*/ 25 w 184"/>
                            <a:gd name="T9" fmla="*/ 97 h 179"/>
                            <a:gd name="T10" fmla="*/ 22 w 184"/>
                            <a:gd name="T11" fmla="*/ 104 h 179"/>
                            <a:gd name="T12" fmla="*/ 22 w 184"/>
                            <a:gd name="T13" fmla="*/ 109 h 179"/>
                            <a:gd name="T14" fmla="*/ 24 w 184"/>
                            <a:gd name="T15" fmla="*/ 111 h 179"/>
                            <a:gd name="T16" fmla="*/ 25 w 184"/>
                            <a:gd name="T17" fmla="*/ 114 h 179"/>
                            <a:gd name="T18" fmla="*/ 25 w 184"/>
                            <a:gd name="T19" fmla="*/ 114 h 179"/>
                            <a:gd name="T20" fmla="*/ 12 w 184"/>
                            <a:gd name="T21" fmla="*/ 102 h 179"/>
                            <a:gd name="T22" fmla="*/ 2 w 184"/>
                            <a:gd name="T23" fmla="*/ 92 h 179"/>
                            <a:gd name="T24" fmla="*/ 0 w 184"/>
                            <a:gd name="T25" fmla="*/ 91 h 179"/>
                            <a:gd name="T26" fmla="*/ 4 w 184"/>
                            <a:gd name="T27" fmla="*/ 92 h 179"/>
                            <a:gd name="T28" fmla="*/ 10 w 184"/>
                            <a:gd name="T29" fmla="*/ 94 h 179"/>
                            <a:gd name="T30" fmla="*/ 17 w 184"/>
                            <a:gd name="T31" fmla="*/ 87 h 179"/>
                            <a:gd name="T32" fmla="*/ 57 w 184"/>
                            <a:gd name="T33" fmla="*/ 47 h 179"/>
                            <a:gd name="T34" fmla="*/ 97 w 184"/>
                            <a:gd name="T35" fmla="*/ 2 h 179"/>
                            <a:gd name="T36" fmla="*/ 99 w 184"/>
                            <a:gd name="T37" fmla="*/ 0 h 179"/>
                            <a:gd name="T38" fmla="*/ 99 w 184"/>
                            <a:gd name="T39" fmla="*/ 4 h 179"/>
                            <a:gd name="T40" fmla="*/ 106 w 184"/>
                            <a:gd name="T41" fmla="*/ 70 h 179"/>
                            <a:gd name="T42" fmla="*/ 109 w 184"/>
                            <a:gd name="T43" fmla="*/ 119 h 179"/>
                            <a:gd name="T44" fmla="*/ 111 w 184"/>
                            <a:gd name="T45" fmla="*/ 139 h 179"/>
                            <a:gd name="T46" fmla="*/ 138 w 184"/>
                            <a:gd name="T47" fmla="*/ 99 h 179"/>
                            <a:gd name="T48" fmla="*/ 156 w 184"/>
                            <a:gd name="T49" fmla="*/ 72 h 179"/>
                            <a:gd name="T50" fmla="*/ 159 w 184"/>
                            <a:gd name="T51" fmla="*/ 65 h 179"/>
                            <a:gd name="T52" fmla="*/ 158 w 184"/>
                            <a:gd name="T53" fmla="*/ 60 h 179"/>
                            <a:gd name="T54" fmla="*/ 154 w 184"/>
                            <a:gd name="T55" fmla="*/ 57 h 179"/>
                            <a:gd name="T56" fmla="*/ 154 w 184"/>
                            <a:gd name="T57" fmla="*/ 55 h 179"/>
                            <a:gd name="T58" fmla="*/ 154 w 184"/>
                            <a:gd name="T59" fmla="*/ 55 h 179"/>
                            <a:gd name="T60" fmla="*/ 183 w 184"/>
                            <a:gd name="T61" fmla="*/ 74 h 179"/>
                            <a:gd name="T62" fmla="*/ 184 w 184"/>
                            <a:gd name="T63" fmla="*/ 76 h 179"/>
                            <a:gd name="T64" fmla="*/ 179 w 184"/>
                            <a:gd name="T65" fmla="*/ 74 h 179"/>
                            <a:gd name="T66" fmla="*/ 176 w 184"/>
                            <a:gd name="T67" fmla="*/ 74 h 179"/>
                            <a:gd name="T68" fmla="*/ 171 w 184"/>
                            <a:gd name="T69" fmla="*/ 74 h 179"/>
                            <a:gd name="T70" fmla="*/ 154 w 184"/>
                            <a:gd name="T71" fmla="*/ 96 h 179"/>
                            <a:gd name="T72" fmla="*/ 136 w 184"/>
                            <a:gd name="T73" fmla="*/ 122 h 179"/>
                            <a:gd name="T74" fmla="*/ 112 w 184"/>
                            <a:gd name="T75" fmla="*/ 156 h 179"/>
                            <a:gd name="T76" fmla="*/ 99 w 184"/>
                            <a:gd name="T77" fmla="*/ 178 h 179"/>
                            <a:gd name="T78" fmla="*/ 96 w 184"/>
                            <a:gd name="T79" fmla="*/ 178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4" h="179">
                              <a:moveTo>
                                <a:pt x="96" y="178"/>
                              </a:moveTo>
                              <a:lnTo>
                                <a:pt x="96" y="178"/>
                              </a:lnTo>
                              <a:lnTo>
                                <a:pt x="89" y="102"/>
                              </a:lnTo>
                              <a:lnTo>
                                <a:pt x="89" y="102"/>
                              </a:lnTo>
                              <a:lnTo>
                                <a:pt x="86" y="60"/>
                              </a:lnTo>
                              <a:lnTo>
                                <a:pt x="82" y="37"/>
                              </a:lnTo>
                              <a:lnTo>
                                <a:pt x="82" y="37"/>
                              </a:lnTo>
                              <a:lnTo>
                                <a:pt x="32" y="89"/>
                              </a:lnTo>
                              <a:lnTo>
                                <a:pt x="32" y="89"/>
                              </a:lnTo>
                              <a:lnTo>
                                <a:pt x="25" y="97"/>
                              </a:lnTo>
                              <a:lnTo>
                                <a:pt x="22" y="102"/>
                              </a:lnTo>
                              <a:lnTo>
                                <a:pt x="22" y="104"/>
                              </a:lnTo>
                              <a:lnTo>
                                <a:pt x="22" y="104"/>
                              </a:lnTo>
                              <a:lnTo>
                                <a:pt x="22" y="109"/>
                              </a:lnTo>
                              <a:lnTo>
                                <a:pt x="24" y="111"/>
                              </a:lnTo>
                              <a:lnTo>
                                <a:pt x="24" y="111"/>
                              </a:lnTo>
                              <a:lnTo>
                                <a:pt x="25" y="114"/>
                              </a:lnTo>
                              <a:lnTo>
                                <a:pt x="25" y="114"/>
                              </a:lnTo>
                              <a:lnTo>
                                <a:pt x="25" y="114"/>
                              </a:lnTo>
                              <a:lnTo>
                                <a:pt x="25" y="114"/>
                              </a:lnTo>
                              <a:lnTo>
                                <a:pt x="12" y="102"/>
                              </a:lnTo>
                              <a:lnTo>
                                <a:pt x="12" y="102"/>
                              </a:lnTo>
                              <a:lnTo>
                                <a:pt x="2" y="92"/>
                              </a:lnTo>
                              <a:lnTo>
                                <a:pt x="2" y="92"/>
                              </a:lnTo>
                              <a:lnTo>
                                <a:pt x="0" y="92"/>
                              </a:lnTo>
                              <a:lnTo>
                                <a:pt x="0" y="91"/>
                              </a:lnTo>
                              <a:lnTo>
                                <a:pt x="4" y="92"/>
                              </a:lnTo>
                              <a:lnTo>
                                <a:pt x="4" y="92"/>
                              </a:lnTo>
                              <a:lnTo>
                                <a:pt x="5" y="94"/>
                              </a:lnTo>
                              <a:lnTo>
                                <a:pt x="10" y="94"/>
                              </a:lnTo>
                              <a:lnTo>
                                <a:pt x="10" y="94"/>
                              </a:lnTo>
                              <a:lnTo>
                                <a:pt x="17" y="87"/>
                              </a:lnTo>
                              <a:lnTo>
                                <a:pt x="30" y="74"/>
                              </a:lnTo>
                              <a:lnTo>
                                <a:pt x="57" y="47"/>
                              </a:lnTo>
                              <a:lnTo>
                                <a:pt x="57" y="47"/>
                              </a:lnTo>
                              <a:lnTo>
                                <a:pt x="97" y="2"/>
                              </a:lnTo>
                              <a:lnTo>
                                <a:pt x="97" y="2"/>
                              </a:lnTo>
                              <a:lnTo>
                                <a:pt x="99" y="0"/>
                              </a:lnTo>
                              <a:lnTo>
                                <a:pt x="99" y="4"/>
                              </a:lnTo>
                              <a:lnTo>
                                <a:pt x="99" y="4"/>
                              </a:lnTo>
                              <a:lnTo>
                                <a:pt x="106" y="70"/>
                              </a:lnTo>
                              <a:lnTo>
                                <a:pt x="106" y="70"/>
                              </a:lnTo>
                              <a:lnTo>
                                <a:pt x="109" y="119"/>
                              </a:lnTo>
                              <a:lnTo>
                                <a:pt x="109" y="119"/>
                              </a:lnTo>
                              <a:lnTo>
                                <a:pt x="111" y="139"/>
                              </a:lnTo>
                              <a:lnTo>
                                <a:pt x="111" y="139"/>
                              </a:lnTo>
                              <a:lnTo>
                                <a:pt x="138" y="99"/>
                              </a:lnTo>
                              <a:lnTo>
                                <a:pt x="138" y="99"/>
                              </a:lnTo>
                              <a:lnTo>
                                <a:pt x="151" y="81"/>
                              </a:lnTo>
                              <a:lnTo>
                                <a:pt x="156" y="72"/>
                              </a:lnTo>
                              <a:lnTo>
                                <a:pt x="159" y="65"/>
                              </a:lnTo>
                              <a:lnTo>
                                <a:pt x="159" y="65"/>
                              </a:lnTo>
                              <a:lnTo>
                                <a:pt x="158" y="62"/>
                              </a:lnTo>
                              <a:lnTo>
                                <a:pt x="158" y="60"/>
                              </a:lnTo>
                              <a:lnTo>
                                <a:pt x="154" y="57"/>
                              </a:lnTo>
                              <a:lnTo>
                                <a:pt x="154" y="57"/>
                              </a:lnTo>
                              <a:lnTo>
                                <a:pt x="154" y="55"/>
                              </a:lnTo>
                              <a:lnTo>
                                <a:pt x="154" y="55"/>
                              </a:lnTo>
                              <a:lnTo>
                                <a:pt x="154" y="55"/>
                              </a:lnTo>
                              <a:lnTo>
                                <a:pt x="154" y="55"/>
                              </a:lnTo>
                              <a:lnTo>
                                <a:pt x="168" y="65"/>
                              </a:lnTo>
                              <a:lnTo>
                                <a:pt x="183" y="74"/>
                              </a:lnTo>
                              <a:lnTo>
                                <a:pt x="183" y="74"/>
                              </a:lnTo>
                              <a:lnTo>
                                <a:pt x="184" y="76"/>
                              </a:lnTo>
                              <a:lnTo>
                                <a:pt x="183" y="76"/>
                              </a:lnTo>
                              <a:lnTo>
                                <a:pt x="179" y="74"/>
                              </a:lnTo>
                              <a:lnTo>
                                <a:pt x="179" y="74"/>
                              </a:lnTo>
                              <a:lnTo>
                                <a:pt x="176" y="74"/>
                              </a:lnTo>
                              <a:lnTo>
                                <a:pt x="171" y="74"/>
                              </a:lnTo>
                              <a:lnTo>
                                <a:pt x="171" y="74"/>
                              </a:lnTo>
                              <a:lnTo>
                                <a:pt x="164" y="81"/>
                              </a:lnTo>
                              <a:lnTo>
                                <a:pt x="154" y="96"/>
                              </a:lnTo>
                              <a:lnTo>
                                <a:pt x="136" y="122"/>
                              </a:lnTo>
                              <a:lnTo>
                                <a:pt x="136" y="122"/>
                              </a:lnTo>
                              <a:lnTo>
                                <a:pt x="112" y="156"/>
                              </a:lnTo>
                              <a:lnTo>
                                <a:pt x="112" y="156"/>
                              </a:lnTo>
                              <a:lnTo>
                                <a:pt x="99" y="178"/>
                              </a:lnTo>
                              <a:lnTo>
                                <a:pt x="99" y="178"/>
                              </a:lnTo>
                              <a:lnTo>
                                <a:pt x="97" y="179"/>
                              </a:lnTo>
                              <a:lnTo>
                                <a:pt x="96" y="178"/>
                              </a:lnTo>
                              <a:lnTo>
                                <a:pt x="96" y="17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43"/>
                      <wps:cNvSpPr>
                        <a:spLocks/>
                      </wps:cNvSpPr>
                      <wps:spPr bwMode="auto">
                        <a:xfrm>
                          <a:off x="7770" y="14612"/>
                          <a:ext cx="124" cy="112"/>
                        </a:xfrm>
                        <a:custGeom>
                          <a:avLst/>
                          <a:gdLst>
                            <a:gd name="T0" fmla="*/ 100 w 124"/>
                            <a:gd name="T1" fmla="*/ 0 h 112"/>
                            <a:gd name="T2" fmla="*/ 100 w 124"/>
                            <a:gd name="T3" fmla="*/ 0 h 112"/>
                            <a:gd name="T4" fmla="*/ 110 w 124"/>
                            <a:gd name="T5" fmla="*/ 15 h 112"/>
                            <a:gd name="T6" fmla="*/ 110 w 124"/>
                            <a:gd name="T7" fmla="*/ 15 h 112"/>
                            <a:gd name="T8" fmla="*/ 122 w 124"/>
                            <a:gd name="T9" fmla="*/ 29 h 112"/>
                            <a:gd name="T10" fmla="*/ 122 w 124"/>
                            <a:gd name="T11" fmla="*/ 29 h 112"/>
                            <a:gd name="T12" fmla="*/ 124 w 124"/>
                            <a:gd name="T13" fmla="*/ 30 h 112"/>
                            <a:gd name="T14" fmla="*/ 122 w 124"/>
                            <a:gd name="T15" fmla="*/ 30 h 112"/>
                            <a:gd name="T16" fmla="*/ 119 w 124"/>
                            <a:gd name="T17" fmla="*/ 29 h 112"/>
                            <a:gd name="T18" fmla="*/ 119 w 124"/>
                            <a:gd name="T19" fmla="*/ 29 h 112"/>
                            <a:gd name="T20" fmla="*/ 117 w 124"/>
                            <a:gd name="T21" fmla="*/ 29 h 112"/>
                            <a:gd name="T22" fmla="*/ 115 w 124"/>
                            <a:gd name="T23" fmla="*/ 27 h 112"/>
                            <a:gd name="T24" fmla="*/ 107 w 124"/>
                            <a:gd name="T25" fmla="*/ 30 h 112"/>
                            <a:gd name="T26" fmla="*/ 107 w 124"/>
                            <a:gd name="T27" fmla="*/ 30 h 112"/>
                            <a:gd name="T28" fmla="*/ 92 w 124"/>
                            <a:gd name="T29" fmla="*/ 42 h 112"/>
                            <a:gd name="T30" fmla="*/ 65 w 124"/>
                            <a:gd name="T31" fmla="*/ 66 h 112"/>
                            <a:gd name="T32" fmla="*/ 25 w 124"/>
                            <a:gd name="T33" fmla="*/ 99 h 112"/>
                            <a:gd name="T34" fmla="*/ 25 w 124"/>
                            <a:gd name="T35" fmla="*/ 99 h 112"/>
                            <a:gd name="T36" fmla="*/ 23 w 124"/>
                            <a:gd name="T37" fmla="*/ 104 h 112"/>
                            <a:gd name="T38" fmla="*/ 23 w 124"/>
                            <a:gd name="T39" fmla="*/ 107 h 112"/>
                            <a:gd name="T40" fmla="*/ 23 w 124"/>
                            <a:gd name="T41" fmla="*/ 107 h 112"/>
                            <a:gd name="T42" fmla="*/ 23 w 124"/>
                            <a:gd name="T43" fmla="*/ 111 h 112"/>
                            <a:gd name="T44" fmla="*/ 23 w 124"/>
                            <a:gd name="T45" fmla="*/ 112 h 112"/>
                            <a:gd name="T46" fmla="*/ 23 w 124"/>
                            <a:gd name="T47" fmla="*/ 111 h 112"/>
                            <a:gd name="T48" fmla="*/ 23 w 124"/>
                            <a:gd name="T49" fmla="*/ 111 h 112"/>
                            <a:gd name="T50" fmla="*/ 13 w 124"/>
                            <a:gd name="T51" fmla="*/ 97 h 112"/>
                            <a:gd name="T52" fmla="*/ 2 w 124"/>
                            <a:gd name="T53" fmla="*/ 84 h 112"/>
                            <a:gd name="T54" fmla="*/ 2 w 124"/>
                            <a:gd name="T55" fmla="*/ 84 h 112"/>
                            <a:gd name="T56" fmla="*/ 0 w 124"/>
                            <a:gd name="T57" fmla="*/ 82 h 112"/>
                            <a:gd name="T58" fmla="*/ 0 w 124"/>
                            <a:gd name="T59" fmla="*/ 82 h 112"/>
                            <a:gd name="T60" fmla="*/ 3 w 124"/>
                            <a:gd name="T61" fmla="*/ 84 h 112"/>
                            <a:gd name="T62" fmla="*/ 3 w 124"/>
                            <a:gd name="T63" fmla="*/ 84 h 112"/>
                            <a:gd name="T64" fmla="*/ 7 w 124"/>
                            <a:gd name="T65" fmla="*/ 84 h 112"/>
                            <a:gd name="T66" fmla="*/ 8 w 124"/>
                            <a:gd name="T67" fmla="*/ 84 h 112"/>
                            <a:gd name="T68" fmla="*/ 8 w 124"/>
                            <a:gd name="T69" fmla="*/ 84 h 112"/>
                            <a:gd name="T70" fmla="*/ 27 w 124"/>
                            <a:gd name="T71" fmla="*/ 72 h 112"/>
                            <a:gd name="T72" fmla="*/ 57 w 124"/>
                            <a:gd name="T73" fmla="*/ 47 h 112"/>
                            <a:gd name="T74" fmla="*/ 85 w 124"/>
                            <a:gd name="T75" fmla="*/ 24 h 112"/>
                            <a:gd name="T76" fmla="*/ 99 w 124"/>
                            <a:gd name="T77" fmla="*/ 10 h 112"/>
                            <a:gd name="T78" fmla="*/ 99 w 124"/>
                            <a:gd name="T79" fmla="*/ 10 h 112"/>
                            <a:gd name="T80" fmla="*/ 100 w 124"/>
                            <a:gd name="T81" fmla="*/ 5 h 112"/>
                            <a:gd name="T82" fmla="*/ 99 w 124"/>
                            <a:gd name="T83" fmla="*/ 4 h 112"/>
                            <a:gd name="T84" fmla="*/ 99 w 124"/>
                            <a:gd name="T85" fmla="*/ 4 h 112"/>
                            <a:gd name="T86" fmla="*/ 99 w 124"/>
                            <a:gd name="T87" fmla="*/ 0 h 112"/>
                            <a:gd name="T88" fmla="*/ 99 w 124"/>
                            <a:gd name="T89" fmla="*/ 0 h 112"/>
                            <a:gd name="T90" fmla="*/ 100 w 124"/>
                            <a:gd name="T91" fmla="*/ 0 h 112"/>
                            <a:gd name="T92" fmla="*/ 100 w 124"/>
                            <a:gd name="T93"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24" h="112">
                              <a:moveTo>
                                <a:pt x="100" y="0"/>
                              </a:moveTo>
                              <a:lnTo>
                                <a:pt x="100" y="0"/>
                              </a:lnTo>
                              <a:lnTo>
                                <a:pt x="110" y="15"/>
                              </a:lnTo>
                              <a:lnTo>
                                <a:pt x="110" y="15"/>
                              </a:lnTo>
                              <a:lnTo>
                                <a:pt x="122" y="29"/>
                              </a:lnTo>
                              <a:lnTo>
                                <a:pt x="122" y="29"/>
                              </a:lnTo>
                              <a:lnTo>
                                <a:pt x="124" y="30"/>
                              </a:lnTo>
                              <a:lnTo>
                                <a:pt x="122" y="30"/>
                              </a:lnTo>
                              <a:lnTo>
                                <a:pt x="119" y="29"/>
                              </a:lnTo>
                              <a:lnTo>
                                <a:pt x="119" y="29"/>
                              </a:lnTo>
                              <a:lnTo>
                                <a:pt x="117" y="29"/>
                              </a:lnTo>
                              <a:lnTo>
                                <a:pt x="115" y="27"/>
                              </a:lnTo>
                              <a:lnTo>
                                <a:pt x="107" y="30"/>
                              </a:lnTo>
                              <a:lnTo>
                                <a:pt x="107" y="30"/>
                              </a:lnTo>
                              <a:lnTo>
                                <a:pt x="92" y="42"/>
                              </a:lnTo>
                              <a:lnTo>
                                <a:pt x="65" y="66"/>
                              </a:lnTo>
                              <a:lnTo>
                                <a:pt x="25" y="99"/>
                              </a:lnTo>
                              <a:lnTo>
                                <a:pt x="25" y="99"/>
                              </a:lnTo>
                              <a:lnTo>
                                <a:pt x="23" y="104"/>
                              </a:lnTo>
                              <a:lnTo>
                                <a:pt x="23" y="107"/>
                              </a:lnTo>
                              <a:lnTo>
                                <a:pt x="23" y="107"/>
                              </a:lnTo>
                              <a:lnTo>
                                <a:pt x="23" y="111"/>
                              </a:lnTo>
                              <a:lnTo>
                                <a:pt x="23" y="112"/>
                              </a:lnTo>
                              <a:lnTo>
                                <a:pt x="23" y="111"/>
                              </a:lnTo>
                              <a:lnTo>
                                <a:pt x="23" y="111"/>
                              </a:lnTo>
                              <a:lnTo>
                                <a:pt x="13" y="97"/>
                              </a:lnTo>
                              <a:lnTo>
                                <a:pt x="2" y="84"/>
                              </a:lnTo>
                              <a:lnTo>
                                <a:pt x="2" y="84"/>
                              </a:lnTo>
                              <a:lnTo>
                                <a:pt x="0" y="82"/>
                              </a:lnTo>
                              <a:lnTo>
                                <a:pt x="0" y="82"/>
                              </a:lnTo>
                              <a:lnTo>
                                <a:pt x="3" y="84"/>
                              </a:lnTo>
                              <a:lnTo>
                                <a:pt x="3" y="84"/>
                              </a:lnTo>
                              <a:lnTo>
                                <a:pt x="7" y="84"/>
                              </a:lnTo>
                              <a:lnTo>
                                <a:pt x="8" y="84"/>
                              </a:lnTo>
                              <a:lnTo>
                                <a:pt x="8" y="84"/>
                              </a:lnTo>
                              <a:lnTo>
                                <a:pt x="27" y="72"/>
                              </a:lnTo>
                              <a:lnTo>
                                <a:pt x="57" y="47"/>
                              </a:lnTo>
                              <a:lnTo>
                                <a:pt x="85" y="24"/>
                              </a:lnTo>
                              <a:lnTo>
                                <a:pt x="99" y="10"/>
                              </a:lnTo>
                              <a:lnTo>
                                <a:pt x="99" y="10"/>
                              </a:lnTo>
                              <a:lnTo>
                                <a:pt x="100" y="5"/>
                              </a:lnTo>
                              <a:lnTo>
                                <a:pt x="99" y="4"/>
                              </a:lnTo>
                              <a:lnTo>
                                <a:pt x="99" y="4"/>
                              </a:lnTo>
                              <a:lnTo>
                                <a:pt x="99" y="0"/>
                              </a:lnTo>
                              <a:lnTo>
                                <a:pt x="99" y="0"/>
                              </a:lnTo>
                              <a:lnTo>
                                <a:pt x="100" y="0"/>
                              </a:lnTo>
                              <a:lnTo>
                                <a:pt x="10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44"/>
                      <wps:cNvSpPr>
                        <a:spLocks/>
                      </wps:cNvSpPr>
                      <wps:spPr bwMode="auto">
                        <a:xfrm>
                          <a:off x="7674" y="14077"/>
                          <a:ext cx="134" cy="84"/>
                        </a:xfrm>
                        <a:custGeom>
                          <a:avLst/>
                          <a:gdLst>
                            <a:gd name="T0" fmla="*/ 134 w 134"/>
                            <a:gd name="T1" fmla="*/ 48 h 84"/>
                            <a:gd name="T2" fmla="*/ 134 w 134"/>
                            <a:gd name="T3" fmla="*/ 48 h 84"/>
                            <a:gd name="T4" fmla="*/ 126 w 134"/>
                            <a:gd name="T5" fmla="*/ 65 h 84"/>
                            <a:gd name="T6" fmla="*/ 119 w 134"/>
                            <a:gd name="T7" fmla="*/ 84 h 84"/>
                            <a:gd name="T8" fmla="*/ 119 w 134"/>
                            <a:gd name="T9" fmla="*/ 84 h 84"/>
                            <a:gd name="T10" fmla="*/ 119 w 134"/>
                            <a:gd name="T11" fmla="*/ 84 h 84"/>
                            <a:gd name="T12" fmla="*/ 118 w 134"/>
                            <a:gd name="T13" fmla="*/ 84 h 84"/>
                            <a:gd name="T14" fmla="*/ 118 w 134"/>
                            <a:gd name="T15" fmla="*/ 80 h 84"/>
                            <a:gd name="T16" fmla="*/ 118 w 134"/>
                            <a:gd name="T17" fmla="*/ 80 h 84"/>
                            <a:gd name="T18" fmla="*/ 118 w 134"/>
                            <a:gd name="T19" fmla="*/ 75 h 84"/>
                            <a:gd name="T20" fmla="*/ 116 w 134"/>
                            <a:gd name="T21" fmla="*/ 73 h 84"/>
                            <a:gd name="T22" fmla="*/ 113 w 134"/>
                            <a:gd name="T23" fmla="*/ 70 h 84"/>
                            <a:gd name="T24" fmla="*/ 113 w 134"/>
                            <a:gd name="T25" fmla="*/ 70 h 84"/>
                            <a:gd name="T26" fmla="*/ 94 w 134"/>
                            <a:gd name="T27" fmla="*/ 62 h 84"/>
                            <a:gd name="T28" fmla="*/ 62 w 134"/>
                            <a:gd name="T29" fmla="*/ 48 h 84"/>
                            <a:gd name="T30" fmla="*/ 29 w 134"/>
                            <a:gd name="T31" fmla="*/ 37 h 84"/>
                            <a:gd name="T32" fmla="*/ 11 w 134"/>
                            <a:gd name="T33" fmla="*/ 32 h 84"/>
                            <a:gd name="T34" fmla="*/ 11 w 134"/>
                            <a:gd name="T35" fmla="*/ 32 h 84"/>
                            <a:gd name="T36" fmla="*/ 6 w 134"/>
                            <a:gd name="T37" fmla="*/ 33 h 84"/>
                            <a:gd name="T38" fmla="*/ 4 w 134"/>
                            <a:gd name="T39" fmla="*/ 37 h 84"/>
                            <a:gd name="T40" fmla="*/ 4 w 134"/>
                            <a:gd name="T41" fmla="*/ 37 h 84"/>
                            <a:gd name="T42" fmla="*/ 2 w 134"/>
                            <a:gd name="T43" fmla="*/ 37 h 84"/>
                            <a:gd name="T44" fmla="*/ 0 w 134"/>
                            <a:gd name="T45" fmla="*/ 37 h 84"/>
                            <a:gd name="T46" fmla="*/ 2 w 134"/>
                            <a:gd name="T47" fmla="*/ 35 h 84"/>
                            <a:gd name="T48" fmla="*/ 2 w 134"/>
                            <a:gd name="T49" fmla="*/ 35 h 84"/>
                            <a:gd name="T50" fmla="*/ 9 w 134"/>
                            <a:gd name="T51" fmla="*/ 18 h 84"/>
                            <a:gd name="T52" fmla="*/ 16 w 134"/>
                            <a:gd name="T53" fmla="*/ 2 h 84"/>
                            <a:gd name="T54" fmla="*/ 16 w 134"/>
                            <a:gd name="T55" fmla="*/ 2 h 84"/>
                            <a:gd name="T56" fmla="*/ 16 w 134"/>
                            <a:gd name="T57" fmla="*/ 0 h 84"/>
                            <a:gd name="T58" fmla="*/ 17 w 134"/>
                            <a:gd name="T59" fmla="*/ 0 h 84"/>
                            <a:gd name="T60" fmla="*/ 17 w 134"/>
                            <a:gd name="T61" fmla="*/ 3 h 84"/>
                            <a:gd name="T62" fmla="*/ 17 w 134"/>
                            <a:gd name="T63" fmla="*/ 3 h 84"/>
                            <a:gd name="T64" fmla="*/ 17 w 134"/>
                            <a:gd name="T65" fmla="*/ 7 h 84"/>
                            <a:gd name="T66" fmla="*/ 19 w 134"/>
                            <a:gd name="T67" fmla="*/ 10 h 84"/>
                            <a:gd name="T68" fmla="*/ 19 w 134"/>
                            <a:gd name="T69" fmla="*/ 10 h 84"/>
                            <a:gd name="T70" fmla="*/ 37 w 134"/>
                            <a:gd name="T71" fmla="*/ 20 h 84"/>
                            <a:gd name="T72" fmla="*/ 72 w 134"/>
                            <a:gd name="T73" fmla="*/ 33 h 84"/>
                            <a:gd name="T74" fmla="*/ 108 w 134"/>
                            <a:gd name="T75" fmla="*/ 47 h 84"/>
                            <a:gd name="T76" fmla="*/ 119 w 134"/>
                            <a:gd name="T77" fmla="*/ 50 h 84"/>
                            <a:gd name="T78" fmla="*/ 124 w 134"/>
                            <a:gd name="T79" fmla="*/ 52 h 84"/>
                            <a:gd name="T80" fmla="*/ 124 w 134"/>
                            <a:gd name="T81" fmla="*/ 52 h 84"/>
                            <a:gd name="T82" fmla="*/ 129 w 134"/>
                            <a:gd name="T83" fmla="*/ 50 h 84"/>
                            <a:gd name="T84" fmla="*/ 131 w 134"/>
                            <a:gd name="T85" fmla="*/ 48 h 84"/>
                            <a:gd name="T86" fmla="*/ 131 w 134"/>
                            <a:gd name="T87" fmla="*/ 48 h 84"/>
                            <a:gd name="T88" fmla="*/ 134 w 134"/>
                            <a:gd name="T89" fmla="*/ 47 h 84"/>
                            <a:gd name="T90" fmla="*/ 134 w 134"/>
                            <a:gd name="T91" fmla="*/ 47 h 84"/>
                            <a:gd name="T92" fmla="*/ 134 w 134"/>
                            <a:gd name="T93" fmla="*/ 48 h 84"/>
                            <a:gd name="T94" fmla="*/ 134 w 134"/>
                            <a:gd name="T95" fmla="*/ 48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4" h="84">
                              <a:moveTo>
                                <a:pt x="134" y="48"/>
                              </a:moveTo>
                              <a:lnTo>
                                <a:pt x="134" y="48"/>
                              </a:lnTo>
                              <a:lnTo>
                                <a:pt x="126" y="65"/>
                              </a:lnTo>
                              <a:lnTo>
                                <a:pt x="119" y="84"/>
                              </a:lnTo>
                              <a:lnTo>
                                <a:pt x="119" y="84"/>
                              </a:lnTo>
                              <a:lnTo>
                                <a:pt x="119" y="84"/>
                              </a:lnTo>
                              <a:lnTo>
                                <a:pt x="118" y="84"/>
                              </a:lnTo>
                              <a:lnTo>
                                <a:pt x="118" y="80"/>
                              </a:lnTo>
                              <a:lnTo>
                                <a:pt x="118" y="80"/>
                              </a:lnTo>
                              <a:lnTo>
                                <a:pt x="118" y="75"/>
                              </a:lnTo>
                              <a:lnTo>
                                <a:pt x="116" y="73"/>
                              </a:lnTo>
                              <a:lnTo>
                                <a:pt x="113" y="70"/>
                              </a:lnTo>
                              <a:lnTo>
                                <a:pt x="113" y="70"/>
                              </a:lnTo>
                              <a:lnTo>
                                <a:pt x="94" y="62"/>
                              </a:lnTo>
                              <a:lnTo>
                                <a:pt x="62" y="48"/>
                              </a:lnTo>
                              <a:lnTo>
                                <a:pt x="29" y="37"/>
                              </a:lnTo>
                              <a:lnTo>
                                <a:pt x="11" y="32"/>
                              </a:lnTo>
                              <a:lnTo>
                                <a:pt x="11" y="32"/>
                              </a:lnTo>
                              <a:lnTo>
                                <a:pt x="6" y="33"/>
                              </a:lnTo>
                              <a:lnTo>
                                <a:pt x="4" y="37"/>
                              </a:lnTo>
                              <a:lnTo>
                                <a:pt x="4" y="37"/>
                              </a:lnTo>
                              <a:lnTo>
                                <a:pt x="2" y="37"/>
                              </a:lnTo>
                              <a:lnTo>
                                <a:pt x="0" y="37"/>
                              </a:lnTo>
                              <a:lnTo>
                                <a:pt x="2" y="35"/>
                              </a:lnTo>
                              <a:lnTo>
                                <a:pt x="2" y="35"/>
                              </a:lnTo>
                              <a:lnTo>
                                <a:pt x="9" y="18"/>
                              </a:lnTo>
                              <a:lnTo>
                                <a:pt x="16" y="2"/>
                              </a:lnTo>
                              <a:lnTo>
                                <a:pt x="16" y="2"/>
                              </a:lnTo>
                              <a:lnTo>
                                <a:pt x="16" y="0"/>
                              </a:lnTo>
                              <a:lnTo>
                                <a:pt x="17" y="0"/>
                              </a:lnTo>
                              <a:lnTo>
                                <a:pt x="17" y="3"/>
                              </a:lnTo>
                              <a:lnTo>
                                <a:pt x="17" y="3"/>
                              </a:lnTo>
                              <a:lnTo>
                                <a:pt x="17" y="7"/>
                              </a:lnTo>
                              <a:lnTo>
                                <a:pt x="19" y="10"/>
                              </a:lnTo>
                              <a:lnTo>
                                <a:pt x="19" y="10"/>
                              </a:lnTo>
                              <a:lnTo>
                                <a:pt x="37" y="20"/>
                              </a:lnTo>
                              <a:lnTo>
                                <a:pt x="72" y="33"/>
                              </a:lnTo>
                              <a:lnTo>
                                <a:pt x="108" y="47"/>
                              </a:lnTo>
                              <a:lnTo>
                                <a:pt x="119" y="50"/>
                              </a:lnTo>
                              <a:lnTo>
                                <a:pt x="124" y="52"/>
                              </a:lnTo>
                              <a:lnTo>
                                <a:pt x="124" y="52"/>
                              </a:lnTo>
                              <a:lnTo>
                                <a:pt x="129" y="50"/>
                              </a:lnTo>
                              <a:lnTo>
                                <a:pt x="131" y="48"/>
                              </a:lnTo>
                              <a:lnTo>
                                <a:pt x="131" y="48"/>
                              </a:lnTo>
                              <a:lnTo>
                                <a:pt x="134" y="47"/>
                              </a:lnTo>
                              <a:lnTo>
                                <a:pt x="134" y="47"/>
                              </a:lnTo>
                              <a:lnTo>
                                <a:pt x="134" y="48"/>
                              </a:lnTo>
                              <a:lnTo>
                                <a:pt x="134" y="4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45"/>
                      <wps:cNvSpPr>
                        <a:spLocks/>
                      </wps:cNvSpPr>
                      <wps:spPr bwMode="auto">
                        <a:xfrm>
                          <a:off x="7686" y="14544"/>
                          <a:ext cx="149" cy="129"/>
                        </a:xfrm>
                        <a:custGeom>
                          <a:avLst/>
                          <a:gdLst>
                            <a:gd name="T0" fmla="*/ 117 w 149"/>
                            <a:gd name="T1" fmla="*/ 13 h 129"/>
                            <a:gd name="T2" fmla="*/ 59 w 149"/>
                            <a:gd name="T3" fmla="*/ 16 h 129"/>
                            <a:gd name="T4" fmla="*/ 35 w 149"/>
                            <a:gd name="T5" fmla="*/ 18 h 129"/>
                            <a:gd name="T6" fmla="*/ 19 w 149"/>
                            <a:gd name="T7" fmla="*/ 21 h 129"/>
                            <a:gd name="T8" fmla="*/ 15 w 149"/>
                            <a:gd name="T9" fmla="*/ 23 h 129"/>
                            <a:gd name="T10" fmla="*/ 15 w 149"/>
                            <a:gd name="T11" fmla="*/ 28 h 129"/>
                            <a:gd name="T12" fmla="*/ 15 w 149"/>
                            <a:gd name="T13" fmla="*/ 32 h 129"/>
                            <a:gd name="T14" fmla="*/ 15 w 149"/>
                            <a:gd name="T15" fmla="*/ 35 h 129"/>
                            <a:gd name="T16" fmla="*/ 15 w 149"/>
                            <a:gd name="T17" fmla="*/ 35 h 129"/>
                            <a:gd name="T18" fmla="*/ 7 w 149"/>
                            <a:gd name="T19" fmla="*/ 16 h 129"/>
                            <a:gd name="T20" fmla="*/ 0 w 149"/>
                            <a:gd name="T21" fmla="*/ 1 h 129"/>
                            <a:gd name="T22" fmla="*/ 0 w 149"/>
                            <a:gd name="T23" fmla="*/ 0 h 129"/>
                            <a:gd name="T24" fmla="*/ 4 w 149"/>
                            <a:gd name="T25" fmla="*/ 1 h 129"/>
                            <a:gd name="T26" fmla="*/ 10 w 149"/>
                            <a:gd name="T27" fmla="*/ 5 h 129"/>
                            <a:gd name="T28" fmla="*/ 20 w 149"/>
                            <a:gd name="T29" fmla="*/ 6 h 129"/>
                            <a:gd name="T30" fmla="*/ 69 w 149"/>
                            <a:gd name="T31" fmla="*/ 5 h 129"/>
                            <a:gd name="T32" fmla="*/ 109 w 149"/>
                            <a:gd name="T33" fmla="*/ 1 h 129"/>
                            <a:gd name="T34" fmla="*/ 146 w 149"/>
                            <a:gd name="T35" fmla="*/ 0 h 129"/>
                            <a:gd name="T36" fmla="*/ 149 w 149"/>
                            <a:gd name="T37" fmla="*/ 1 h 129"/>
                            <a:gd name="T38" fmla="*/ 148 w 149"/>
                            <a:gd name="T39" fmla="*/ 5 h 129"/>
                            <a:gd name="T40" fmla="*/ 106 w 149"/>
                            <a:gd name="T41" fmla="*/ 60 h 129"/>
                            <a:gd name="T42" fmla="*/ 72 w 149"/>
                            <a:gd name="T43" fmla="*/ 105 h 129"/>
                            <a:gd name="T44" fmla="*/ 67 w 149"/>
                            <a:gd name="T45" fmla="*/ 115 h 129"/>
                            <a:gd name="T46" fmla="*/ 67 w 149"/>
                            <a:gd name="T47" fmla="*/ 124 h 129"/>
                            <a:gd name="T48" fmla="*/ 67 w 149"/>
                            <a:gd name="T49" fmla="*/ 127 h 129"/>
                            <a:gd name="T50" fmla="*/ 67 w 149"/>
                            <a:gd name="T51" fmla="*/ 129 h 129"/>
                            <a:gd name="T52" fmla="*/ 57 w 149"/>
                            <a:gd name="T53" fmla="*/ 110 h 129"/>
                            <a:gd name="T54" fmla="*/ 45 w 149"/>
                            <a:gd name="T55" fmla="*/ 93 h 129"/>
                            <a:gd name="T56" fmla="*/ 45 w 149"/>
                            <a:gd name="T57" fmla="*/ 92 h 129"/>
                            <a:gd name="T58" fmla="*/ 49 w 149"/>
                            <a:gd name="T59" fmla="*/ 93 h 129"/>
                            <a:gd name="T60" fmla="*/ 54 w 149"/>
                            <a:gd name="T61" fmla="*/ 92 h 129"/>
                            <a:gd name="T62" fmla="*/ 62 w 149"/>
                            <a:gd name="T63" fmla="*/ 85 h 129"/>
                            <a:gd name="T64" fmla="*/ 89 w 149"/>
                            <a:gd name="T65" fmla="*/ 5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9" h="129">
                              <a:moveTo>
                                <a:pt x="89" y="50"/>
                              </a:moveTo>
                              <a:lnTo>
                                <a:pt x="117" y="13"/>
                              </a:lnTo>
                              <a:lnTo>
                                <a:pt x="117" y="13"/>
                              </a:lnTo>
                              <a:lnTo>
                                <a:pt x="59" y="16"/>
                              </a:lnTo>
                              <a:lnTo>
                                <a:pt x="59" y="16"/>
                              </a:lnTo>
                              <a:lnTo>
                                <a:pt x="35" y="18"/>
                              </a:lnTo>
                              <a:lnTo>
                                <a:pt x="22" y="20"/>
                              </a:lnTo>
                              <a:lnTo>
                                <a:pt x="19" y="21"/>
                              </a:lnTo>
                              <a:lnTo>
                                <a:pt x="15" y="23"/>
                              </a:lnTo>
                              <a:lnTo>
                                <a:pt x="15" y="23"/>
                              </a:lnTo>
                              <a:lnTo>
                                <a:pt x="15" y="26"/>
                              </a:lnTo>
                              <a:lnTo>
                                <a:pt x="15" y="28"/>
                              </a:lnTo>
                              <a:lnTo>
                                <a:pt x="15" y="32"/>
                              </a:lnTo>
                              <a:lnTo>
                                <a:pt x="15" y="32"/>
                              </a:lnTo>
                              <a:lnTo>
                                <a:pt x="15" y="35"/>
                              </a:lnTo>
                              <a:lnTo>
                                <a:pt x="15" y="35"/>
                              </a:lnTo>
                              <a:lnTo>
                                <a:pt x="15" y="35"/>
                              </a:lnTo>
                              <a:lnTo>
                                <a:pt x="15" y="35"/>
                              </a:lnTo>
                              <a:lnTo>
                                <a:pt x="7" y="16"/>
                              </a:lnTo>
                              <a:lnTo>
                                <a:pt x="7" y="16"/>
                              </a:lnTo>
                              <a:lnTo>
                                <a:pt x="0" y="1"/>
                              </a:lnTo>
                              <a:lnTo>
                                <a:pt x="0" y="1"/>
                              </a:lnTo>
                              <a:lnTo>
                                <a:pt x="0" y="0"/>
                              </a:lnTo>
                              <a:lnTo>
                                <a:pt x="0" y="0"/>
                              </a:lnTo>
                              <a:lnTo>
                                <a:pt x="4" y="1"/>
                              </a:lnTo>
                              <a:lnTo>
                                <a:pt x="4" y="1"/>
                              </a:lnTo>
                              <a:lnTo>
                                <a:pt x="5" y="3"/>
                              </a:lnTo>
                              <a:lnTo>
                                <a:pt x="10" y="5"/>
                              </a:lnTo>
                              <a:lnTo>
                                <a:pt x="10" y="5"/>
                              </a:lnTo>
                              <a:lnTo>
                                <a:pt x="20" y="6"/>
                              </a:lnTo>
                              <a:lnTo>
                                <a:pt x="39" y="6"/>
                              </a:lnTo>
                              <a:lnTo>
                                <a:pt x="69" y="5"/>
                              </a:lnTo>
                              <a:lnTo>
                                <a:pt x="69" y="5"/>
                              </a:lnTo>
                              <a:lnTo>
                                <a:pt x="109" y="1"/>
                              </a:lnTo>
                              <a:lnTo>
                                <a:pt x="146" y="0"/>
                              </a:lnTo>
                              <a:lnTo>
                                <a:pt x="146" y="0"/>
                              </a:lnTo>
                              <a:lnTo>
                                <a:pt x="149" y="1"/>
                              </a:lnTo>
                              <a:lnTo>
                                <a:pt x="149" y="1"/>
                              </a:lnTo>
                              <a:lnTo>
                                <a:pt x="148" y="5"/>
                              </a:lnTo>
                              <a:lnTo>
                                <a:pt x="148" y="5"/>
                              </a:lnTo>
                              <a:lnTo>
                                <a:pt x="106" y="60"/>
                              </a:lnTo>
                              <a:lnTo>
                                <a:pt x="106" y="60"/>
                              </a:lnTo>
                              <a:lnTo>
                                <a:pt x="86" y="88"/>
                              </a:lnTo>
                              <a:lnTo>
                                <a:pt x="72" y="105"/>
                              </a:lnTo>
                              <a:lnTo>
                                <a:pt x="67" y="115"/>
                              </a:lnTo>
                              <a:lnTo>
                                <a:pt x="67" y="115"/>
                              </a:lnTo>
                              <a:lnTo>
                                <a:pt x="67" y="120"/>
                              </a:lnTo>
                              <a:lnTo>
                                <a:pt x="67" y="124"/>
                              </a:lnTo>
                              <a:lnTo>
                                <a:pt x="67" y="124"/>
                              </a:lnTo>
                              <a:lnTo>
                                <a:pt x="67" y="127"/>
                              </a:lnTo>
                              <a:lnTo>
                                <a:pt x="67" y="129"/>
                              </a:lnTo>
                              <a:lnTo>
                                <a:pt x="67" y="129"/>
                              </a:lnTo>
                              <a:lnTo>
                                <a:pt x="67" y="129"/>
                              </a:lnTo>
                              <a:lnTo>
                                <a:pt x="57" y="110"/>
                              </a:lnTo>
                              <a:lnTo>
                                <a:pt x="45" y="93"/>
                              </a:lnTo>
                              <a:lnTo>
                                <a:pt x="45" y="93"/>
                              </a:lnTo>
                              <a:lnTo>
                                <a:pt x="45" y="93"/>
                              </a:lnTo>
                              <a:lnTo>
                                <a:pt x="45" y="92"/>
                              </a:lnTo>
                              <a:lnTo>
                                <a:pt x="49" y="93"/>
                              </a:lnTo>
                              <a:lnTo>
                                <a:pt x="49" y="93"/>
                              </a:lnTo>
                              <a:lnTo>
                                <a:pt x="52" y="93"/>
                              </a:lnTo>
                              <a:lnTo>
                                <a:pt x="54" y="92"/>
                              </a:lnTo>
                              <a:lnTo>
                                <a:pt x="54" y="92"/>
                              </a:lnTo>
                              <a:lnTo>
                                <a:pt x="62" y="85"/>
                              </a:lnTo>
                              <a:lnTo>
                                <a:pt x="74" y="72"/>
                              </a:lnTo>
                              <a:lnTo>
                                <a:pt x="89" y="50"/>
                              </a:lnTo>
                              <a:lnTo>
                                <a:pt x="89" y="5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6"/>
                      <wps:cNvSpPr>
                        <a:spLocks/>
                      </wps:cNvSpPr>
                      <wps:spPr bwMode="auto">
                        <a:xfrm>
                          <a:off x="7658" y="14403"/>
                          <a:ext cx="140" cy="119"/>
                        </a:xfrm>
                        <a:custGeom>
                          <a:avLst/>
                          <a:gdLst>
                            <a:gd name="T0" fmla="*/ 122 w 140"/>
                            <a:gd name="T1" fmla="*/ 12 h 119"/>
                            <a:gd name="T2" fmla="*/ 132 w 140"/>
                            <a:gd name="T3" fmla="*/ 49 h 119"/>
                            <a:gd name="T4" fmla="*/ 140 w 140"/>
                            <a:gd name="T5" fmla="*/ 79 h 119"/>
                            <a:gd name="T6" fmla="*/ 140 w 140"/>
                            <a:gd name="T7" fmla="*/ 80 h 119"/>
                            <a:gd name="T8" fmla="*/ 137 w 140"/>
                            <a:gd name="T9" fmla="*/ 75 h 119"/>
                            <a:gd name="T10" fmla="*/ 137 w 140"/>
                            <a:gd name="T11" fmla="*/ 74 h 119"/>
                            <a:gd name="T12" fmla="*/ 134 w 140"/>
                            <a:gd name="T13" fmla="*/ 72 h 119"/>
                            <a:gd name="T14" fmla="*/ 130 w 140"/>
                            <a:gd name="T15" fmla="*/ 72 h 119"/>
                            <a:gd name="T16" fmla="*/ 107 w 140"/>
                            <a:gd name="T17" fmla="*/ 77 h 119"/>
                            <a:gd name="T18" fmla="*/ 75 w 140"/>
                            <a:gd name="T19" fmla="*/ 87 h 119"/>
                            <a:gd name="T20" fmla="*/ 30 w 140"/>
                            <a:gd name="T21" fmla="*/ 102 h 119"/>
                            <a:gd name="T22" fmla="*/ 23 w 140"/>
                            <a:gd name="T23" fmla="*/ 106 h 119"/>
                            <a:gd name="T24" fmla="*/ 22 w 140"/>
                            <a:gd name="T25" fmla="*/ 112 h 119"/>
                            <a:gd name="T26" fmla="*/ 20 w 140"/>
                            <a:gd name="T27" fmla="*/ 117 h 119"/>
                            <a:gd name="T28" fmla="*/ 18 w 140"/>
                            <a:gd name="T29" fmla="*/ 117 h 119"/>
                            <a:gd name="T30" fmla="*/ 18 w 140"/>
                            <a:gd name="T31" fmla="*/ 109 h 119"/>
                            <a:gd name="T32" fmla="*/ 15 w 140"/>
                            <a:gd name="T33" fmla="*/ 96 h 119"/>
                            <a:gd name="T34" fmla="*/ 0 w 140"/>
                            <a:gd name="T35" fmla="*/ 45 h 119"/>
                            <a:gd name="T36" fmla="*/ 1 w 140"/>
                            <a:gd name="T37" fmla="*/ 42 h 119"/>
                            <a:gd name="T38" fmla="*/ 15 w 140"/>
                            <a:gd name="T39" fmla="*/ 37 h 119"/>
                            <a:gd name="T40" fmla="*/ 16 w 140"/>
                            <a:gd name="T41" fmla="*/ 35 h 119"/>
                            <a:gd name="T42" fmla="*/ 16 w 140"/>
                            <a:gd name="T43" fmla="*/ 40 h 119"/>
                            <a:gd name="T44" fmla="*/ 13 w 140"/>
                            <a:gd name="T45" fmla="*/ 42 h 119"/>
                            <a:gd name="T46" fmla="*/ 13 w 140"/>
                            <a:gd name="T47" fmla="*/ 49 h 119"/>
                            <a:gd name="T48" fmla="*/ 23 w 140"/>
                            <a:gd name="T49" fmla="*/ 82 h 119"/>
                            <a:gd name="T50" fmla="*/ 43 w 140"/>
                            <a:gd name="T51" fmla="*/ 77 h 119"/>
                            <a:gd name="T52" fmla="*/ 67 w 140"/>
                            <a:gd name="T53" fmla="*/ 69 h 119"/>
                            <a:gd name="T54" fmla="*/ 62 w 140"/>
                            <a:gd name="T55" fmla="*/ 54 h 119"/>
                            <a:gd name="T56" fmla="*/ 57 w 140"/>
                            <a:gd name="T57" fmla="*/ 37 h 119"/>
                            <a:gd name="T58" fmla="*/ 53 w 140"/>
                            <a:gd name="T59" fmla="*/ 34 h 119"/>
                            <a:gd name="T60" fmla="*/ 50 w 140"/>
                            <a:gd name="T61" fmla="*/ 34 h 119"/>
                            <a:gd name="T62" fmla="*/ 45 w 140"/>
                            <a:gd name="T63" fmla="*/ 34 h 119"/>
                            <a:gd name="T64" fmla="*/ 47 w 140"/>
                            <a:gd name="T65" fmla="*/ 32 h 119"/>
                            <a:gd name="T66" fmla="*/ 73 w 140"/>
                            <a:gd name="T67" fmla="*/ 24 h 119"/>
                            <a:gd name="T68" fmla="*/ 75 w 140"/>
                            <a:gd name="T69" fmla="*/ 24 h 119"/>
                            <a:gd name="T70" fmla="*/ 73 w 140"/>
                            <a:gd name="T71" fmla="*/ 27 h 119"/>
                            <a:gd name="T72" fmla="*/ 70 w 140"/>
                            <a:gd name="T73" fmla="*/ 29 h 119"/>
                            <a:gd name="T74" fmla="*/ 68 w 140"/>
                            <a:gd name="T75" fmla="*/ 34 h 119"/>
                            <a:gd name="T76" fmla="*/ 73 w 140"/>
                            <a:gd name="T77" fmla="*/ 52 h 119"/>
                            <a:gd name="T78" fmla="*/ 77 w 140"/>
                            <a:gd name="T79" fmla="*/ 65 h 119"/>
                            <a:gd name="T80" fmla="*/ 92 w 140"/>
                            <a:gd name="T81" fmla="*/ 62 h 119"/>
                            <a:gd name="T82" fmla="*/ 112 w 140"/>
                            <a:gd name="T83" fmla="*/ 55 h 119"/>
                            <a:gd name="T84" fmla="*/ 119 w 140"/>
                            <a:gd name="T85" fmla="*/ 49 h 119"/>
                            <a:gd name="T86" fmla="*/ 119 w 140"/>
                            <a:gd name="T87" fmla="*/ 44 h 119"/>
                            <a:gd name="T88" fmla="*/ 112 w 140"/>
                            <a:gd name="T89" fmla="*/ 17 h 119"/>
                            <a:gd name="T90" fmla="*/ 109 w 140"/>
                            <a:gd name="T91" fmla="*/ 10 h 119"/>
                            <a:gd name="T92" fmla="*/ 102 w 140"/>
                            <a:gd name="T93" fmla="*/ 4 h 119"/>
                            <a:gd name="T94" fmla="*/ 99 w 140"/>
                            <a:gd name="T95" fmla="*/ 0 h 119"/>
                            <a:gd name="T96" fmla="*/ 99 w 140"/>
                            <a:gd name="T97" fmla="*/ 0 h 119"/>
                            <a:gd name="T98" fmla="*/ 119 w 140"/>
                            <a:gd name="T99" fmla="*/ 7 h 119"/>
                            <a:gd name="T100" fmla="*/ 120 w 140"/>
                            <a:gd name="T101" fmla="*/ 9 h 119"/>
                            <a:gd name="T102" fmla="*/ 122 w 140"/>
                            <a:gd name="T103" fmla="*/ 12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0" h="119">
                              <a:moveTo>
                                <a:pt x="122" y="12"/>
                              </a:moveTo>
                              <a:lnTo>
                                <a:pt x="122" y="12"/>
                              </a:lnTo>
                              <a:lnTo>
                                <a:pt x="132" y="49"/>
                              </a:lnTo>
                              <a:lnTo>
                                <a:pt x="132" y="49"/>
                              </a:lnTo>
                              <a:lnTo>
                                <a:pt x="135" y="64"/>
                              </a:lnTo>
                              <a:lnTo>
                                <a:pt x="140" y="79"/>
                              </a:lnTo>
                              <a:lnTo>
                                <a:pt x="140" y="79"/>
                              </a:lnTo>
                              <a:lnTo>
                                <a:pt x="140" y="80"/>
                              </a:lnTo>
                              <a:lnTo>
                                <a:pt x="139" y="79"/>
                              </a:lnTo>
                              <a:lnTo>
                                <a:pt x="137" y="75"/>
                              </a:lnTo>
                              <a:lnTo>
                                <a:pt x="137" y="75"/>
                              </a:lnTo>
                              <a:lnTo>
                                <a:pt x="137" y="74"/>
                              </a:lnTo>
                              <a:lnTo>
                                <a:pt x="134" y="72"/>
                              </a:lnTo>
                              <a:lnTo>
                                <a:pt x="134" y="72"/>
                              </a:lnTo>
                              <a:lnTo>
                                <a:pt x="130" y="72"/>
                              </a:lnTo>
                              <a:lnTo>
                                <a:pt x="130" y="72"/>
                              </a:lnTo>
                              <a:lnTo>
                                <a:pt x="122" y="72"/>
                              </a:lnTo>
                              <a:lnTo>
                                <a:pt x="107" y="77"/>
                              </a:lnTo>
                              <a:lnTo>
                                <a:pt x="75" y="87"/>
                              </a:lnTo>
                              <a:lnTo>
                                <a:pt x="75" y="87"/>
                              </a:lnTo>
                              <a:lnTo>
                                <a:pt x="43" y="96"/>
                              </a:lnTo>
                              <a:lnTo>
                                <a:pt x="30" y="102"/>
                              </a:lnTo>
                              <a:lnTo>
                                <a:pt x="23" y="106"/>
                              </a:lnTo>
                              <a:lnTo>
                                <a:pt x="23" y="106"/>
                              </a:lnTo>
                              <a:lnTo>
                                <a:pt x="20" y="111"/>
                              </a:lnTo>
                              <a:lnTo>
                                <a:pt x="22" y="112"/>
                              </a:lnTo>
                              <a:lnTo>
                                <a:pt x="22" y="112"/>
                              </a:lnTo>
                              <a:lnTo>
                                <a:pt x="20" y="117"/>
                              </a:lnTo>
                              <a:lnTo>
                                <a:pt x="20" y="119"/>
                              </a:lnTo>
                              <a:lnTo>
                                <a:pt x="18" y="117"/>
                              </a:lnTo>
                              <a:lnTo>
                                <a:pt x="18" y="117"/>
                              </a:lnTo>
                              <a:lnTo>
                                <a:pt x="18" y="109"/>
                              </a:lnTo>
                              <a:lnTo>
                                <a:pt x="15" y="96"/>
                              </a:lnTo>
                              <a:lnTo>
                                <a:pt x="15" y="96"/>
                              </a:lnTo>
                              <a:lnTo>
                                <a:pt x="0" y="45"/>
                              </a:lnTo>
                              <a:lnTo>
                                <a:pt x="0" y="45"/>
                              </a:lnTo>
                              <a:lnTo>
                                <a:pt x="0" y="44"/>
                              </a:lnTo>
                              <a:lnTo>
                                <a:pt x="1" y="42"/>
                              </a:lnTo>
                              <a:lnTo>
                                <a:pt x="1" y="42"/>
                              </a:lnTo>
                              <a:lnTo>
                                <a:pt x="15" y="37"/>
                              </a:lnTo>
                              <a:lnTo>
                                <a:pt x="15" y="37"/>
                              </a:lnTo>
                              <a:lnTo>
                                <a:pt x="16" y="35"/>
                              </a:lnTo>
                              <a:lnTo>
                                <a:pt x="18" y="37"/>
                              </a:lnTo>
                              <a:lnTo>
                                <a:pt x="16" y="40"/>
                              </a:lnTo>
                              <a:lnTo>
                                <a:pt x="16" y="40"/>
                              </a:lnTo>
                              <a:lnTo>
                                <a:pt x="13" y="42"/>
                              </a:lnTo>
                              <a:lnTo>
                                <a:pt x="13" y="49"/>
                              </a:lnTo>
                              <a:lnTo>
                                <a:pt x="13" y="49"/>
                              </a:lnTo>
                              <a:lnTo>
                                <a:pt x="18" y="69"/>
                              </a:lnTo>
                              <a:lnTo>
                                <a:pt x="23" y="82"/>
                              </a:lnTo>
                              <a:lnTo>
                                <a:pt x="23" y="82"/>
                              </a:lnTo>
                              <a:lnTo>
                                <a:pt x="43" y="77"/>
                              </a:lnTo>
                              <a:lnTo>
                                <a:pt x="43" y="77"/>
                              </a:lnTo>
                              <a:lnTo>
                                <a:pt x="67" y="69"/>
                              </a:lnTo>
                              <a:lnTo>
                                <a:pt x="67" y="69"/>
                              </a:lnTo>
                              <a:lnTo>
                                <a:pt x="62" y="54"/>
                              </a:lnTo>
                              <a:lnTo>
                                <a:pt x="58" y="44"/>
                              </a:lnTo>
                              <a:lnTo>
                                <a:pt x="57" y="37"/>
                              </a:lnTo>
                              <a:lnTo>
                                <a:pt x="57" y="37"/>
                              </a:lnTo>
                              <a:lnTo>
                                <a:pt x="53" y="34"/>
                              </a:lnTo>
                              <a:lnTo>
                                <a:pt x="50" y="34"/>
                              </a:lnTo>
                              <a:lnTo>
                                <a:pt x="50" y="34"/>
                              </a:lnTo>
                              <a:lnTo>
                                <a:pt x="47" y="34"/>
                              </a:lnTo>
                              <a:lnTo>
                                <a:pt x="45" y="34"/>
                              </a:lnTo>
                              <a:lnTo>
                                <a:pt x="47" y="32"/>
                              </a:lnTo>
                              <a:lnTo>
                                <a:pt x="47" y="32"/>
                              </a:lnTo>
                              <a:lnTo>
                                <a:pt x="60" y="29"/>
                              </a:lnTo>
                              <a:lnTo>
                                <a:pt x="73" y="24"/>
                              </a:lnTo>
                              <a:lnTo>
                                <a:pt x="73" y="24"/>
                              </a:lnTo>
                              <a:lnTo>
                                <a:pt x="75" y="24"/>
                              </a:lnTo>
                              <a:lnTo>
                                <a:pt x="75" y="25"/>
                              </a:lnTo>
                              <a:lnTo>
                                <a:pt x="73" y="27"/>
                              </a:lnTo>
                              <a:lnTo>
                                <a:pt x="73" y="27"/>
                              </a:lnTo>
                              <a:lnTo>
                                <a:pt x="70" y="29"/>
                              </a:lnTo>
                              <a:lnTo>
                                <a:pt x="68" y="34"/>
                              </a:lnTo>
                              <a:lnTo>
                                <a:pt x="68" y="34"/>
                              </a:lnTo>
                              <a:lnTo>
                                <a:pt x="70" y="44"/>
                              </a:lnTo>
                              <a:lnTo>
                                <a:pt x="73" y="52"/>
                              </a:lnTo>
                              <a:lnTo>
                                <a:pt x="73" y="52"/>
                              </a:lnTo>
                              <a:lnTo>
                                <a:pt x="77" y="65"/>
                              </a:lnTo>
                              <a:lnTo>
                                <a:pt x="77" y="65"/>
                              </a:lnTo>
                              <a:lnTo>
                                <a:pt x="92" y="62"/>
                              </a:lnTo>
                              <a:lnTo>
                                <a:pt x="112" y="55"/>
                              </a:lnTo>
                              <a:lnTo>
                                <a:pt x="112" y="55"/>
                              </a:lnTo>
                              <a:lnTo>
                                <a:pt x="117" y="52"/>
                              </a:lnTo>
                              <a:lnTo>
                                <a:pt x="119" y="49"/>
                              </a:lnTo>
                              <a:lnTo>
                                <a:pt x="119" y="44"/>
                              </a:lnTo>
                              <a:lnTo>
                                <a:pt x="119" y="44"/>
                              </a:lnTo>
                              <a:lnTo>
                                <a:pt x="115" y="27"/>
                              </a:lnTo>
                              <a:lnTo>
                                <a:pt x="112" y="17"/>
                              </a:lnTo>
                              <a:lnTo>
                                <a:pt x="109" y="10"/>
                              </a:lnTo>
                              <a:lnTo>
                                <a:pt x="109" y="10"/>
                              </a:lnTo>
                              <a:lnTo>
                                <a:pt x="104" y="5"/>
                              </a:lnTo>
                              <a:lnTo>
                                <a:pt x="102" y="4"/>
                              </a:lnTo>
                              <a:lnTo>
                                <a:pt x="102" y="4"/>
                              </a:lnTo>
                              <a:lnTo>
                                <a:pt x="99" y="0"/>
                              </a:lnTo>
                              <a:lnTo>
                                <a:pt x="99" y="0"/>
                              </a:lnTo>
                              <a:lnTo>
                                <a:pt x="99" y="0"/>
                              </a:lnTo>
                              <a:lnTo>
                                <a:pt x="99" y="0"/>
                              </a:lnTo>
                              <a:lnTo>
                                <a:pt x="119" y="7"/>
                              </a:lnTo>
                              <a:lnTo>
                                <a:pt x="119" y="7"/>
                              </a:lnTo>
                              <a:lnTo>
                                <a:pt x="120" y="9"/>
                              </a:lnTo>
                              <a:lnTo>
                                <a:pt x="122" y="12"/>
                              </a:lnTo>
                              <a:lnTo>
                                <a:pt x="122" y="1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47"/>
                      <wps:cNvSpPr>
                        <a:spLocks/>
                      </wps:cNvSpPr>
                      <wps:spPr bwMode="auto">
                        <a:xfrm>
                          <a:off x="7778" y="13871"/>
                          <a:ext cx="148" cy="137"/>
                        </a:xfrm>
                        <a:custGeom>
                          <a:avLst/>
                          <a:gdLst>
                            <a:gd name="T0" fmla="*/ 144 w 148"/>
                            <a:gd name="T1" fmla="*/ 85 h 137"/>
                            <a:gd name="T2" fmla="*/ 109 w 148"/>
                            <a:gd name="T3" fmla="*/ 126 h 137"/>
                            <a:gd name="T4" fmla="*/ 99 w 148"/>
                            <a:gd name="T5" fmla="*/ 136 h 137"/>
                            <a:gd name="T6" fmla="*/ 97 w 148"/>
                            <a:gd name="T7" fmla="*/ 136 h 137"/>
                            <a:gd name="T8" fmla="*/ 97 w 148"/>
                            <a:gd name="T9" fmla="*/ 132 h 137"/>
                            <a:gd name="T10" fmla="*/ 99 w 148"/>
                            <a:gd name="T11" fmla="*/ 126 h 137"/>
                            <a:gd name="T12" fmla="*/ 92 w 148"/>
                            <a:gd name="T13" fmla="*/ 119 h 137"/>
                            <a:gd name="T14" fmla="*/ 54 w 148"/>
                            <a:gd name="T15" fmla="*/ 84 h 137"/>
                            <a:gd name="T16" fmla="*/ 30 w 148"/>
                            <a:gd name="T17" fmla="*/ 64 h 137"/>
                            <a:gd name="T18" fmla="*/ 12 w 148"/>
                            <a:gd name="T19" fmla="*/ 50 h 137"/>
                            <a:gd name="T20" fmla="*/ 7 w 148"/>
                            <a:gd name="T21" fmla="*/ 50 h 137"/>
                            <a:gd name="T22" fmla="*/ 5 w 148"/>
                            <a:gd name="T23" fmla="*/ 52 h 137"/>
                            <a:gd name="T24" fmla="*/ 0 w 148"/>
                            <a:gd name="T25" fmla="*/ 54 h 137"/>
                            <a:gd name="T26" fmla="*/ 2 w 148"/>
                            <a:gd name="T27" fmla="*/ 52 h 137"/>
                            <a:gd name="T28" fmla="*/ 15 w 148"/>
                            <a:gd name="T29" fmla="*/ 39 h 137"/>
                            <a:gd name="T30" fmla="*/ 51 w 148"/>
                            <a:gd name="T31" fmla="*/ 2 h 137"/>
                            <a:gd name="T32" fmla="*/ 54 w 148"/>
                            <a:gd name="T33" fmla="*/ 0 h 137"/>
                            <a:gd name="T34" fmla="*/ 64 w 148"/>
                            <a:gd name="T35" fmla="*/ 10 h 137"/>
                            <a:gd name="T36" fmla="*/ 66 w 148"/>
                            <a:gd name="T37" fmla="*/ 12 h 137"/>
                            <a:gd name="T38" fmla="*/ 62 w 148"/>
                            <a:gd name="T39" fmla="*/ 12 h 137"/>
                            <a:gd name="T40" fmla="*/ 61 w 148"/>
                            <a:gd name="T41" fmla="*/ 12 h 137"/>
                            <a:gd name="T42" fmla="*/ 56 w 148"/>
                            <a:gd name="T43" fmla="*/ 13 h 137"/>
                            <a:gd name="T44" fmla="*/ 40 w 148"/>
                            <a:gd name="T45" fmla="*/ 27 h 137"/>
                            <a:gd name="T46" fmla="*/ 64 w 148"/>
                            <a:gd name="T47" fmla="*/ 69 h 137"/>
                            <a:gd name="T48" fmla="*/ 76 w 148"/>
                            <a:gd name="T49" fmla="*/ 57 h 137"/>
                            <a:gd name="T50" fmla="*/ 87 w 148"/>
                            <a:gd name="T51" fmla="*/ 42 h 137"/>
                            <a:gd name="T52" fmla="*/ 87 w 148"/>
                            <a:gd name="T53" fmla="*/ 37 h 137"/>
                            <a:gd name="T54" fmla="*/ 86 w 148"/>
                            <a:gd name="T55" fmla="*/ 34 h 137"/>
                            <a:gd name="T56" fmla="*/ 87 w 148"/>
                            <a:gd name="T57" fmla="*/ 34 h 137"/>
                            <a:gd name="T58" fmla="*/ 97 w 148"/>
                            <a:gd name="T59" fmla="*/ 45 h 137"/>
                            <a:gd name="T60" fmla="*/ 106 w 148"/>
                            <a:gd name="T61" fmla="*/ 52 h 137"/>
                            <a:gd name="T62" fmla="*/ 106 w 148"/>
                            <a:gd name="T63" fmla="*/ 54 h 137"/>
                            <a:gd name="T64" fmla="*/ 104 w 148"/>
                            <a:gd name="T65" fmla="*/ 54 h 137"/>
                            <a:gd name="T66" fmla="*/ 96 w 148"/>
                            <a:gd name="T67" fmla="*/ 52 h 137"/>
                            <a:gd name="T68" fmla="*/ 91 w 148"/>
                            <a:gd name="T69" fmla="*/ 57 h 137"/>
                            <a:gd name="T70" fmla="*/ 74 w 148"/>
                            <a:gd name="T71" fmla="*/ 77 h 137"/>
                            <a:gd name="T72" fmla="*/ 101 w 148"/>
                            <a:gd name="T73" fmla="*/ 99 h 137"/>
                            <a:gd name="T74" fmla="*/ 104 w 148"/>
                            <a:gd name="T75" fmla="*/ 102 h 137"/>
                            <a:gd name="T76" fmla="*/ 112 w 148"/>
                            <a:gd name="T77" fmla="*/ 102 h 137"/>
                            <a:gd name="T78" fmla="*/ 116 w 148"/>
                            <a:gd name="T79" fmla="*/ 99 h 137"/>
                            <a:gd name="T80" fmla="*/ 134 w 148"/>
                            <a:gd name="T81" fmla="*/ 80 h 137"/>
                            <a:gd name="T82" fmla="*/ 138 w 148"/>
                            <a:gd name="T83" fmla="*/ 74 h 137"/>
                            <a:gd name="T84" fmla="*/ 139 w 148"/>
                            <a:gd name="T85" fmla="*/ 64 h 137"/>
                            <a:gd name="T86" fmla="*/ 141 w 148"/>
                            <a:gd name="T87" fmla="*/ 62 h 137"/>
                            <a:gd name="T88" fmla="*/ 141 w 148"/>
                            <a:gd name="T89" fmla="*/ 62 h 137"/>
                            <a:gd name="T90" fmla="*/ 148 w 148"/>
                            <a:gd name="T91" fmla="*/ 80 h 137"/>
                            <a:gd name="T92" fmla="*/ 146 w 148"/>
                            <a:gd name="T93" fmla="*/ 82 h 137"/>
                            <a:gd name="T94" fmla="*/ 144 w 148"/>
                            <a:gd name="T95" fmla="*/ 85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37">
                              <a:moveTo>
                                <a:pt x="144" y="85"/>
                              </a:moveTo>
                              <a:lnTo>
                                <a:pt x="144" y="85"/>
                              </a:lnTo>
                              <a:lnTo>
                                <a:pt x="109" y="126"/>
                              </a:lnTo>
                              <a:lnTo>
                                <a:pt x="109" y="126"/>
                              </a:lnTo>
                              <a:lnTo>
                                <a:pt x="99" y="136"/>
                              </a:lnTo>
                              <a:lnTo>
                                <a:pt x="99" y="136"/>
                              </a:lnTo>
                              <a:lnTo>
                                <a:pt x="97" y="137"/>
                              </a:lnTo>
                              <a:lnTo>
                                <a:pt x="97" y="136"/>
                              </a:lnTo>
                              <a:lnTo>
                                <a:pt x="97" y="132"/>
                              </a:lnTo>
                              <a:lnTo>
                                <a:pt x="97" y="132"/>
                              </a:lnTo>
                              <a:lnTo>
                                <a:pt x="99" y="131"/>
                              </a:lnTo>
                              <a:lnTo>
                                <a:pt x="99" y="126"/>
                              </a:lnTo>
                              <a:lnTo>
                                <a:pt x="99" y="126"/>
                              </a:lnTo>
                              <a:lnTo>
                                <a:pt x="92" y="119"/>
                              </a:lnTo>
                              <a:lnTo>
                                <a:pt x="81" y="107"/>
                              </a:lnTo>
                              <a:lnTo>
                                <a:pt x="54" y="84"/>
                              </a:lnTo>
                              <a:lnTo>
                                <a:pt x="54" y="84"/>
                              </a:lnTo>
                              <a:lnTo>
                                <a:pt x="30" y="64"/>
                              </a:lnTo>
                              <a:lnTo>
                                <a:pt x="19" y="55"/>
                              </a:lnTo>
                              <a:lnTo>
                                <a:pt x="12" y="50"/>
                              </a:lnTo>
                              <a:lnTo>
                                <a:pt x="12" y="50"/>
                              </a:lnTo>
                              <a:lnTo>
                                <a:pt x="7" y="50"/>
                              </a:lnTo>
                              <a:lnTo>
                                <a:pt x="5" y="52"/>
                              </a:lnTo>
                              <a:lnTo>
                                <a:pt x="5" y="52"/>
                              </a:lnTo>
                              <a:lnTo>
                                <a:pt x="2" y="54"/>
                              </a:lnTo>
                              <a:lnTo>
                                <a:pt x="0" y="54"/>
                              </a:lnTo>
                              <a:lnTo>
                                <a:pt x="2" y="52"/>
                              </a:lnTo>
                              <a:lnTo>
                                <a:pt x="2" y="52"/>
                              </a:lnTo>
                              <a:lnTo>
                                <a:pt x="15" y="39"/>
                              </a:lnTo>
                              <a:lnTo>
                                <a:pt x="15" y="39"/>
                              </a:lnTo>
                              <a:lnTo>
                                <a:pt x="51" y="2"/>
                              </a:lnTo>
                              <a:lnTo>
                                <a:pt x="51" y="2"/>
                              </a:lnTo>
                              <a:lnTo>
                                <a:pt x="52" y="0"/>
                              </a:lnTo>
                              <a:lnTo>
                                <a:pt x="54" y="0"/>
                              </a:lnTo>
                              <a:lnTo>
                                <a:pt x="54" y="0"/>
                              </a:lnTo>
                              <a:lnTo>
                                <a:pt x="64" y="10"/>
                              </a:lnTo>
                              <a:lnTo>
                                <a:pt x="64" y="10"/>
                              </a:lnTo>
                              <a:lnTo>
                                <a:pt x="66" y="12"/>
                              </a:lnTo>
                              <a:lnTo>
                                <a:pt x="66" y="12"/>
                              </a:lnTo>
                              <a:lnTo>
                                <a:pt x="62" y="12"/>
                              </a:lnTo>
                              <a:lnTo>
                                <a:pt x="62" y="12"/>
                              </a:lnTo>
                              <a:lnTo>
                                <a:pt x="61" y="12"/>
                              </a:lnTo>
                              <a:lnTo>
                                <a:pt x="56" y="13"/>
                              </a:lnTo>
                              <a:lnTo>
                                <a:pt x="56" y="13"/>
                              </a:lnTo>
                              <a:lnTo>
                                <a:pt x="49" y="18"/>
                              </a:lnTo>
                              <a:lnTo>
                                <a:pt x="40" y="27"/>
                              </a:lnTo>
                              <a:lnTo>
                                <a:pt x="32" y="39"/>
                              </a:lnTo>
                              <a:lnTo>
                                <a:pt x="64" y="69"/>
                              </a:lnTo>
                              <a:lnTo>
                                <a:pt x="64" y="69"/>
                              </a:lnTo>
                              <a:lnTo>
                                <a:pt x="76" y="57"/>
                              </a:lnTo>
                              <a:lnTo>
                                <a:pt x="84" y="49"/>
                              </a:lnTo>
                              <a:lnTo>
                                <a:pt x="87" y="42"/>
                              </a:lnTo>
                              <a:lnTo>
                                <a:pt x="87" y="42"/>
                              </a:lnTo>
                              <a:lnTo>
                                <a:pt x="87" y="37"/>
                              </a:lnTo>
                              <a:lnTo>
                                <a:pt x="87" y="37"/>
                              </a:lnTo>
                              <a:lnTo>
                                <a:pt x="86" y="34"/>
                              </a:lnTo>
                              <a:lnTo>
                                <a:pt x="87" y="34"/>
                              </a:lnTo>
                              <a:lnTo>
                                <a:pt x="87" y="34"/>
                              </a:lnTo>
                              <a:lnTo>
                                <a:pt x="87" y="34"/>
                              </a:lnTo>
                              <a:lnTo>
                                <a:pt x="97" y="45"/>
                              </a:lnTo>
                              <a:lnTo>
                                <a:pt x="106" y="52"/>
                              </a:lnTo>
                              <a:lnTo>
                                <a:pt x="106" y="52"/>
                              </a:lnTo>
                              <a:lnTo>
                                <a:pt x="107" y="54"/>
                              </a:lnTo>
                              <a:lnTo>
                                <a:pt x="106" y="54"/>
                              </a:lnTo>
                              <a:lnTo>
                                <a:pt x="104" y="54"/>
                              </a:lnTo>
                              <a:lnTo>
                                <a:pt x="104" y="54"/>
                              </a:lnTo>
                              <a:lnTo>
                                <a:pt x="101" y="52"/>
                              </a:lnTo>
                              <a:lnTo>
                                <a:pt x="96" y="52"/>
                              </a:lnTo>
                              <a:lnTo>
                                <a:pt x="96" y="52"/>
                              </a:lnTo>
                              <a:lnTo>
                                <a:pt x="91" y="57"/>
                              </a:lnTo>
                              <a:lnTo>
                                <a:pt x="82" y="65"/>
                              </a:lnTo>
                              <a:lnTo>
                                <a:pt x="74" y="77"/>
                              </a:lnTo>
                              <a:lnTo>
                                <a:pt x="74" y="77"/>
                              </a:lnTo>
                              <a:lnTo>
                                <a:pt x="101" y="99"/>
                              </a:lnTo>
                              <a:lnTo>
                                <a:pt x="101" y="99"/>
                              </a:lnTo>
                              <a:lnTo>
                                <a:pt x="104" y="102"/>
                              </a:lnTo>
                              <a:lnTo>
                                <a:pt x="109" y="102"/>
                              </a:lnTo>
                              <a:lnTo>
                                <a:pt x="112" y="102"/>
                              </a:lnTo>
                              <a:lnTo>
                                <a:pt x="116" y="99"/>
                              </a:lnTo>
                              <a:lnTo>
                                <a:pt x="116" y="99"/>
                              </a:lnTo>
                              <a:lnTo>
                                <a:pt x="128" y="87"/>
                              </a:lnTo>
                              <a:lnTo>
                                <a:pt x="134" y="80"/>
                              </a:lnTo>
                              <a:lnTo>
                                <a:pt x="138" y="74"/>
                              </a:lnTo>
                              <a:lnTo>
                                <a:pt x="138" y="74"/>
                              </a:lnTo>
                              <a:lnTo>
                                <a:pt x="139" y="69"/>
                              </a:lnTo>
                              <a:lnTo>
                                <a:pt x="139" y="64"/>
                              </a:lnTo>
                              <a:lnTo>
                                <a:pt x="139" y="64"/>
                              </a:lnTo>
                              <a:lnTo>
                                <a:pt x="141" y="62"/>
                              </a:lnTo>
                              <a:lnTo>
                                <a:pt x="141" y="60"/>
                              </a:lnTo>
                              <a:lnTo>
                                <a:pt x="141" y="62"/>
                              </a:lnTo>
                              <a:lnTo>
                                <a:pt x="141" y="62"/>
                              </a:lnTo>
                              <a:lnTo>
                                <a:pt x="148" y="80"/>
                              </a:lnTo>
                              <a:lnTo>
                                <a:pt x="148" y="80"/>
                              </a:lnTo>
                              <a:lnTo>
                                <a:pt x="146" y="82"/>
                              </a:lnTo>
                              <a:lnTo>
                                <a:pt x="144" y="85"/>
                              </a:lnTo>
                              <a:lnTo>
                                <a:pt x="144" y="8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48"/>
                      <wps:cNvSpPr>
                        <a:spLocks noEditPoints="1"/>
                      </wps:cNvSpPr>
                      <wps:spPr bwMode="auto">
                        <a:xfrm>
                          <a:off x="7643" y="14261"/>
                          <a:ext cx="129" cy="129"/>
                        </a:xfrm>
                        <a:custGeom>
                          <a:avLst/>
                          <a:gdLst>
                            <a:gd name="T0" fmla="*/ 127 w 129"/>
                            <a:gd name="T1" fmla="*/ 90 h 129"/>
                            <a:gd name="T2" fmla="*/ 129 w 129"/>
                            <a:gd name="T3" fmla="*/ 112 h 129"/>
                            <a:gd name="T4" fmla="*/ 129 w 129"/>
                            <a:gd name="T5" fmla="*/ 114 h 129"/>
                            <a:gd name="T6" fmla="*/ 127 w 129"/>
                            <a:gd name="T7" fmla="*/ 110 h 129"/>
                            <a:gd name="T8" fmla="*/ 124 w 129"/>
                            <a:gd name="T9" fmla="*/ 105 h 129"/>
                            <a:gd name="T10" fmla="*/ 117 w 129"/>
                            <a:gd name="T11" fmla="*/ 105 h 129"/>
                            <a:gd name="T12" fmla="*/ 70 w 129"/>
                            <a:gd name="T13" fmla="*/ 107 h 129"/>
                            <a:gd name="T14" fmla="*/ 35 w 129"/>
                            <a:gd name="T15" fmla="*/ 110 h 129"/>
                            <a:gd name="T16" fmla="*/ 11 w 129"/>
                            <a:gd name="T17" fmla="*/ 114 h 129"/>
                            <a:gd name="T18" fmla="*/ 8 w 129"/>
                            <a:gd name="T19" fmla="*/ 115 h 129"/>
                            <a:gd name="T20" fmla="*/ 6 w 129"/>
                            <a:gd name="T21" fmla="*/ 120 h 129"/>
                            <a:gd name="T22" fmla="*/ 6 w 129"/>
                            <a:gd name="T23" fmla="*/ 124 h 129"/>
                            <a:gd name="T24" fmla="*/ 3 w 129"/>
                            <a:gd name="T25" fmla="*/ 129 h 129"/>
                            <a:gd name="T26" fmla="*/ 3 w 129"/>
                            <a:gd name="T27" fmla="*/ 127 h 129"/>
                            <a:gd name="T28" fmla="*/ 1 w 129"/>
                            <a:gd name="T29" fmla="*/ 109 h 129"/>
                            <a:gd name="T30" fmla="*/ 0 w 129"/>
                            <a:gd name="T31" fmla="*/ 77 h 129"/>
                            <a:gd name="T32" fmla="*/ 0 w 129"/>
                            <a:gd name="T33" fmla="*/ 67 h 129"/>
                            <a:gd name="T34" fmla="*/ 10 w 129"/>
                            <a:gd name="T35" fmla="*/ 48 h 129"/>
                            <a:gd name="T36" fmla="*/ 20 w 129"/>
                            <a:gd name="T37" fmla="*/ 42 h 129"/>
                            <a:gd name="T38" fmla="*/ 31 w 129"/>
                            <a:gd name="T39" fmla="*/ 38 h 129"/>
                            <a:gd name="T40" fmla="*/ 38 w 129"/>
                            <a:gd name="T41" fmla="*/ 40 h 129"/>
                            <a:gd name="T42" fmla="*/ 50 w 129"/>
                            <a:gd name="T43" fmla="*/ 43 h 129"/>
                            <a:gd name="T44" fmla="*/ 60 w 129"/>
                            <a:gd name="T45" fmla="*/ 53 h 129"/>
                            <a:gd name="T46" fmla="*/ 63 w 129"/>
                            <a:gd name="T47" fmla="*/ 58 h 129"/>
                            <a:gd name="T48" fmla="*/ 72 w 129"/>
                            <a:gd name="T49" fmla="*/ 52 h 129"/>
                            <a:gd name="T50" fmla="*/ 98 w 129"/>
                            <a:gd name="T51" fmla="*/ 33 h 129"/>
                            <a:gd name="T52" fmla="*/ 120 w 129"/>
                            <a:gd name="T53" fmla="*/ 17 h 129"/>
                            <a:gd name="T54" fmla="*/ 124 w 129"/>
                            <a:gd name="T55" fmla="*/ 13 h 129"/>
                            <a:gd name="T56" fmla="*/ 125 w 129"/>
                            <a:gd name="T57" fmla="*/ 5 h 129"/>
                            <a:gd name="T58" fmla="*/ 125 w 129"/>
                            <a:gd name="T59" fmla="*/ 0 h 129"/>
                            <a:gd name="T60" fmla="*/ 127 w 129"/>
                            <a:gd name="T61" fmla="*/ 5 h 129"/>
                            <a:gd name="T62" fmla="*/ 129 w 129"/>
                            <a:gd name="T63" fmla="*/ 10 h 129"/>
                            <a:gd name="T64" fmla="*/ 127 w 129"/>
                            <a:gd name="T65" fmla="*/ 27 h 129"/>
                            <a:gd name="T66" fmla="*/ 124 w 129"/>
                            <a:gd name="T67" fmla="*/ 33 h 129"/>
                            <a:gd name="T68" fmla="*/ 105 w 129"/>
                            <a:gd name="T69" fmla="*/ 50 h 129"/>
                            <a:gd name="T70" fmla="*/ 88 w 129"/>
                            <a:gd name="T71" fmla="*/ 62 h 129"/>
                            <a:gd name="T72" fmla="*/ 72 w 129"/>
                            <a:gd name="T73" fmla="*/ 74 h 129"/>
                            <a:gd name="T74" fmla="*/ 70 w 129"/>
                            <a:gd name="T75" fmla="*/ 80 h 129"/>
                            <a:gd name="T76" fmla="*/ 70 w 129"/>
                            <a:gd name="T77" fmla="*/ 90 h 129"/>
                            <a:gd name="T78" fmla="*/ 95 w 129"/>
                            <a:gd name="T79" fmla="*/ 89 h 129"/>
                            <a:gd name="T80" fmla="*/ 109 w 129"/>
                            <a:gd name="T81" fmla="*/ 87 h 129"/>
                            <a:gd name="T82" fmla="*/ 122 w 129"/>
                            <a:gd name="T83" fmla="*/ 84 h 129"/>
                            <a:gd name="T84" fmla="*/ 124 w 129"/>
                            <a:gd name="T85" fmla="*/ 80 h 129"/>
                            <a:gd name="T86" fmla="*/ 124 w 129"/>
                            <a:gd name="T87" fmla="*/ 77 h 129"/>
                            <a:gd name="T88" fmla="*/ 127 w 129"/>
                            <a:gd name="T89" fmla="*/ 74 h 129"/>
                            <a:gd name="T90" fmla="*/ 127 w 129"/>
                            <a:gd name="T91" fmla="*/ 79 h 129"/>
                            <a:gd name="T92" fmla="*/ 127 w 129"/>
                            <a:gd name="T93" fmla="*/ 90 h 129"/>
                            <a:gd name="T94" fmla="*/ 52 w 129"/>
                            <a:gd name="T95" fmla="*/ 60 h 129"/>
                            <a:gd name="T96" fmla="*/ 38 w 129"/>
                            <a:gd name="T97" fmla="*/ 55 h 129"/>
                            <a:gd name="T98" fmla="*/ 26 w 129"/>
                            <a:gd name="T99" fmla="*/ 57 h 129"/>
                            <a:gd name="T100" fmla="*/ 11 w 129"/>
                            <a:gd name="T101" fmla="*/ 69 h 129"/>
                            <a:gd name="T102" fmla="*/ 8 w 129"/>
                            <a:gd name="T103" fmla="*/ 77 h 129"/>
                            <a:gd name="T104" fmla="*/ 8 w 129"/>
                            <a:gd name="T105" fmla="*/ 95 h 129"/>
                            <a:gd name="T106" fmla="*/ 37 w 129"/>
                            <a:gd name="T107" fmla="*/ 94 h 129"/>
                            <a:gd name="T108" fmla="*/ 63 w 129"/>
                            <a:gd name="T109" fmla="*/ 90 h 129"/>
                            <a:gd name="T110" fmla="*/ 63 w 129"/>
                            <a:gd name="T111" fmla="*/ 87 h 129"/>
                            <a:gd name="T112" fmla="*/ 60 w 129"/>
                            <a:gd name="T113" fmla="*/ 69 h 129"/>
                            <a:gd name="T114" fmla="*/ 52 w 129"/>
                            <a:gd name="T115" fmla="*/ 6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29" h="129">
                              <a:moveTo>
                                <a:pt x="127" y="90"/>
                              </a:moveTo>
                              <a:lnTo>
                                <a:pt x="127" y="90"/>
                              </a:lnTo>
                              <a:lnTo>
                                <a:pt x="129" y="112"/>
                              </a:lnTo>
                              <a:lnTo>
                                <a:pt x="129" y="112"/>
                              </a:lnTo>
                              <a:lnTo>
                                <a:pt x="129" y="114"/>
                              </a:lnTo>
                              <a:lnTo>
                                <a:pt x="129" y="114"/>
                              </a:lnTo>
                              <a:lnTo>
                                <a:pt x="127" y="110"/>
                              </a:lnTo>
                              <a:lnTo>
                                <a:pt x="127" y="110"/>
                              </a:lnTo>
                              <a:lnTo>
                                <a:pt x="127" y="107"/>
                              </a:lnTo>
                              <a:lnTo>
                                <a:pt x="124" y="105"/>
                              </a:lnTo>
                              <a:lnTo>
                                <a:pt x="124" y="105"/>
                              </a:lnTo>
                              <a:lnTo>
                                <a:pt x="117" y="105"/>
                              </a:lnTo>
                              <a:lnTo>
                                <a:pt x="102" y="105"/>
                              </a:lnTo>
                              <a:lnTo>
                                <a:pt x="70" y="107"/>
                              </a:lnTo>
                              <a:lnTo>
                                <a:pt x="70" y="107"/>
                              </a:lnTo>
                              <a:lnTo>
                                <a:pt x="35" y="110"/>
                              </a:lnTo>
                              <a:lnTo>
                                <a:pt x="18" y="114"/>
                              </a:lnTo>
                              <a:lnTo>
                                <a:pt x="11" y="114"/>
                              </a:lnTo>
                              <a:lnTo>
                                <a:pt x="8" y="115"/>
                              </a:lnTo>
                              <a:lnTo>
                                <a:pt x="8" y="115"/>
                              </a:lnTo>
                              <a:lnTo>
                                <a:pt x="6" y="119"/>
                              </a:lnTo>
                              <a:lnTo>
                                <a:pt x="6" y="120"/>
                              </a:lnTo>
                              <a:lnTo>
                                <a:pt x="6" y="124"/>
                              </a:lnTo>
                              <a:lnTo>
                                <a:pt x="6" y="124"/>
                              </a:lnTo>
                              <a:lnTo>
                                <a:pt x="5" y="127"/>
                              </a:lnTo>
                              <a:lnTo>
                                <a:pt x="3" y="129"/>
                              </a:lnTo>
                              <a:lnTo>
                                <a:pt x="3" y="127"/>
                              </a:lnTo>
                              <a:lnTo>
                                <a:pt x="3" y="127"/>
                              </a:lnTo>
                              <a:lnTo>
                                <a:pt x="1" y="109"/>
                              </a:lnTo>
                              <a:lnTo>
                                <a:pt x="1" y="109"/>
                              </a:lnTo>
                              <a:lnTo>
                                <a:pt x="0" y="90"/>
                              </a:lnTo>
                              <a:lnTo>
                                <a:pt x="0" y="77"/>
                              </a:lnTo>
                              <a:lnTo>
                                <a:pt x="0" y="67"/>
                              </a:lnTo>
                              <a:lnTo>
                                <a:pt x="0" y="67"/>
                              </a:lnTo>
                              <a:lnTo>
                                <a:pt x="3" y="57"/>
                              </a:lnTo>
                              <a:lnTo>
                                <a:pt x="10" y="48"/>
                              </a:lnTo>
                              <a:lnTo>
                                <a:pt x="15" y="45"/>
                              </a:lnTo>
                              <a:lnTo>
                                <a:pt x="20" y="42"/>
                              </a:lnTo>
                              <a:lnTo>
                                <a:pt x="25" y="40"/>
                              </a:lnTo>
                              <a:lnTo>
                                <a:pt x="31" y="38"/>
                              </a:lnTo>
                              <a:lnTo>
                                <a:pt x="31" y="38"/>
                              </a:lnTo>
                              <a:lnTo>
                                <a:pt x="38" y="40"/>
                              </a:lnTo>
                              <a:lnTo>
                                <a:pt x="45" y="42"/>
                              </a:lnTo>
                              <a:lnTo>
                                <a:pt x="50" y="43"/>
                              </a:lnTo>
                              <a:lnTo>
                                <a:pt x="55" y="47"/>
                              </a:lnTo>
                              <a:lnTo>
                                <a:pt x="60" y="53"/>
                              </a:lnTo>
                              <a:lnTo>
                                <a:pt x="63" y="58"/>
                              </a:lnTo>
                              <a:lnTo>
                                <a:pt x="63" y="58"/>
                              </a:lnTo>
                              <a:lnTo>
                                <a:pt x="67" y="55"/>
                              </a:lnTo>
                              <a:lnTo>
                                <a:pt x="72" y="52"/>
                              </a:lnTo>
                              <a:lnTo>
                                <a:pt x="72" y="52"/>
                              </a:lnTo>
                              <a:lnTo>
                                <a:pt x="98" y="33"/>
                              </a:lnTo>
                              <a:lnTo>
                                <a:pt x="115" y="22"/>
                              </a:lnTo>
                              <a:lnTo>
                                <a:pt x="120" y="17"/>
                              </a:lnTo>
                              <a:lnTo>
                                <a:pt x="124" y="13"/>
                              </a:lnTo>
                              <a:lnTo>
                                <a:pt x="124" y="13"/>
                              </a:lnTo>
                              <a:lnTo>
                                <a:pt x="125" y="8"/>
                              </a:lnTo>
                              <a:lnTo>
                                <a:pt x="125" y="5"/>
                              </a:lnTo>
                              <a:lnTo>
                                <a:pt x="125" y="5"/>
                              </a:lnTo>
                              <a:lnTo>
                                <a:pt x="125" y="0"/>
                              </a:lnTo>
                              <a:lnTo>
                                <a:pt x="125" y="2"/>
                              </a:lnTo>
                              <a:lnTo>
                                <a:pt x="127" y="5"/>
                              </a:lnTo>
                              <a:lnTo>
                                <a:pt x="127" y="5"/>
                              </a:lnTo>
                              <a:lnTo>
                                <a:pt x="129" y="10"/>
                              </a:lnTo>
                              <a:lnTo>
                                <a:pt x="129" y="18"/>
                              </a:lnTo>
                              <a:lnTo>
                                <a:pt x="127" y="27"/>
                              </a:lnTo>
                              <a:lnTo>
                                <a:pt x="124" y="33"/>
                              </a:lnTo>
                              <a:lnTo>
                                <a:pt x="124" y="33"/>
                              </a:lnTo>
                              <a:lnTo>
                                <a:pt x="115" y="42"/>
                              </a:lnTo>
                              <a:lnTo>
                                <a:pt x="105" y="50"/>
                              </a:lnTo>
                              <a:lnTo>
                                <a:pt x="88" y="62"/>
                              </a:lnTo>
                              <a:lnTo>
                                <a:pt x="88" y="62"/>
                              </a:lnTo>
                              <a:lnTo>
                                <a:pt x="77" y="69"/>
                              </a:lnTo>
                              <a:lnTo>
                                <a:pt x="72" y="74"/>
                              </a:lnTo>
                              <a:lnTo>
                                <a:pt x="70" y="77"/>
                              </a:lnTo>
                              <a:lnTo>
                                <a:pt x="70" y="80"/>
                              </a:lnTo>
                              <a:lnTo>
                                <a:pt x="70" y="80"/>
                              </a:lnTo>
                              <a:lnTo>
                                <a:pt x="70" y="90"/>
                              </a:lnTo>
                              <a:lnTo>
                                <a:pt x="70" y="90"/>
                              </a:lnTo>
                              <a:lnTo>
                                <a:pt x="95" y="89"/>
                              </a:lnTo>
                              <a:lnTo>
                                <a:pt x="95" y="89"/>
                              </a:lnTo>
                              <a:lnTo>
                                <a:pt x="109" y="87"/>
                              </a:lnTo>
                              <a:lnTo>
                                <a:pt x="117" y="85"/>
                              </a:lnTo>
                              <a:lnTo>
                                <a:pt x="122" y="84"/>
                              </a:lnTo>
                              <a:lnTo>
                                <a:pt x="122" y="84"/>
                              </a:lnTo>
                              <a:lnTo>
                                <a:pt x="124" y="80"/>
                              </a:lnTo>
                              <a:lnTo>
                                <a:pt x="124" y="77"/>
                              </a:lnTo>
                              <a:lnTo>
                                <a:pt x="124" y="77"/>
                              </a:lnTo>
                              <a:lnTo>
                                <a:pt x="125" y="74"/>
                              </a:lnTo>
                              <a:lnTo>
                                <a:pt x="127" y="74"/>
                              </a:lnTo>
                              <a:lnTo>
                                <a:pt x="127" y="79"/>
                              </a:lnTo>
                              <a:lnTo>
                                <a:pt x="127" y="79"/>
                              </a:lnTo>
                              <a:lnTo>
                                <a:pt x="127" y="90"/>
                              </a:lnTo>
                              <a:lnTo>
                                <a:pt x="127" y="90"/>
                              </a:lnTo>
                              <a:close/>
                              <a:moveTo>
                                <a:pt x="52" y="60"/>
                              </a:moveTo>
                              <a:lnTo>
                                <a:pt x="52" y="60"/>
                              </a:lnTo>
                              <a:lnTo>
                                <a:pt x="45" y="57"/>
                              </a:lnTo>
                              <a:lnTo>
                                <a:pt x="38" y="55"/>
                              </a:lnTo>
                              <a:lnTo>
                                <a:pt x="33" y="55"/>
                              </a:lnTo>
                              <a:lnTo>
                                <a:pt x="26" y="57"/>
                              </a:lnTo>
                              <a:lnTo>
                                <a:pt x="18" y="62"/>
                              </a:lnTo>
                              <a:lnTo>
                                <a:pt x="11" y="69"/>
                              </a:lnTo>
                              <a:lnTo>
                                <a:pt x="11" y="69"/>
                              </a:lnTo>
                              <a:lnTo>
                                <a:pt x="8" y="77"/>
                              </a:lnTo>
                              <a:lnTo>
                                <a:pt x="8" y="85"/>
                              </a:lnTo>
                              <a:lnTo>
                                <a:pt x="8" y="95"/>
                              </a:lnTo>
                              <a:lnTo>
                                <a:pt x="8" y="95"/>
                              </a:lnTo>
                              <a:lnTo>
                                <a:pt x="37" y="94"/>
                              </a:lnTo>
                              <a:lnTo>
                                <a:pt x="37" y="94"/>
                              </a:lnTo>
                              <a:lnTo>
                                <a:pt x="63" y="90"/>
                              </a:lnTo>
                              <a:lnTo>
                                <a:pt x="63" y="90"/>
                              </a:lnTo>
                              <a:lnTo>
                                <a:pt x="63" y="87"/>
                              </a:lnTo>
                              <a:lnTo>
                                <a:pt x="63" y="79"/>
                              </a:lnTo>
                              <a:lnTo>
                                <a:pt x="60" y="69"/>
                              </a:lnTo>
                              <a:lnTo>
                                <a:pt x="57" y="64"/>
                              </a:lnTo>
                              <a:lnTo>
                                <a:pt x="52" y="60"/>
                              </a:lnTo>
                              <a:lnTo>
                                <a:pt x="52" y="6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49"/>
                      <wps:cNvSpPr>
                        <a:spLocks noEditPoints="1"/>
                      </wps:cNvSpPr>
                      <wps:spPr bwMode="auto">
                        <a:xfrm>
                          <a:off x="8247" y="14550"/>
                          <a:ext cx="96" cy="220"/>
                        </a:xfrm>
                        <a:custGeom>
                          <a:avLst/>
                          <a:gdLst>
                            <a:gd name="T0" fmla="*/ 45 w 96"/>
                            <a:gd name="T1" fmla="*/ 89 h 220"/>
                            <a:gd name="T2" fmla="*/ 50 w 96"/>
                            <a:gd name="T3" fmla="*/ 97 h 220"/>
                            <a:gd name="T4" fmla="*/ 55 w 96"/>
                            <a:gd name="T5" fmla="*/ 107 h 220"/>
                            <a:gd name="T6" fmla="*/ 57 w 96"/>
                            <a:gd name="T7" fmla="*/ 113 h 220"/>
                            <a:gd name="T8" fmla="*/ 60 w 96"/>
                            <a:gd name="T9" fmla="*/ 119 h 220"/>
                            <a:gd name="T10" fmla="*/ 62 w 96"/>
                            <a:gd name="T11" fmla="*/ 124 h 220"/>
                            <a:gd name="T12" fmla="*/ 67 w 96"/>
                            <a:gd name="T13" fmla="*/ 156 h 220"/>
                            <a:gd name="T14" fmla="*/ 69 w 96"/>
                            <a:gd name="T15" fmla="*/ 164 h 220"/>
                            <a:gd name="T16" fmla="*/ 70 w 96"/>
                            <a:gd name="T17" fmla="*/ 166 h 220"/>
                            <a:gd name="T18" fmla="*/ 82 w 96"/>
                            <a:gd name="T19" fmla="*/ 161 h 220"/>
                            <a:gd name="T20" fmla="*/ 91 w 96"/>
                            <a:gd name="T21" fmla="*/ 149 h 220"/>
                            <a:gd name="T22" fmla="*/ 96 w 96"/>
                            <a:gd name="T23" fmla="*/ 133 h 220"/>
                            <a:gd name="T24" fmla="*/ 94 w 96"/>
                            <a:gd name="T25" fmla="*/ 128 h 220"/>
                            <a:gd name="T26" fmla="*/ 86 w 96"/>
                            <a:gd name="T27" fmla="*/ 114 h 220"/>
                            <a:gd name="T28" fmla="*/ 81 w 96"/>
                            <a:gd name="T29" fmla="*/ 107 h 220"/>
                            <a:gd name="T30" fmla="*/ 70 w 96"/>
                            <a:gd name="T31" fmla="*/ 74 h 220"/>
                            <a:gd name="T32" fmla="*/ 65 w 96"/>
                            <a:gd name="T33" fmla="*/ 69 h 220"/>
                            <a:gd name="T34" fmla="*/ 59 w 96"/>
                            <a:gd name="T35" fmla="*/ 66 h 220"/>
                            <a:gd name="T36" fmla="*/ 47 w 96"/>
                            <a:gd name="T37" fmla="*/ 17 h 220"/>
                            <a:gd name="T38" fmla="*/ 42 w 96"/>
                            <a:gd name="T39" fmla="*/ 17 h 220"/>
                            <a:gd name="T40" fmla="*/ 32 w 96"/>
                            <a:gd name="T41" fmla="*/ 17 h 220"/>
                            <a:gd name="T42" fmla="*/ 10 w 96"/>
                            <a:gd name="T43" fmla="*/ 9 h 220"/>
                            <a:gd name="T44" fmla="*/ 0 w 96"/>
                            <a:gd name="T45" fmla="*/ 0 h 220"/>
                            <a:gd name="T46" fmla="*/ 42 w 96"/>
                            <a:gd name="T47" fmla="*/ 220 h 220"/>
                            <a:gd name="T48" fmla="*/ 87 w 96"/>
                            <a:gd name="T49" fmla="*/ 148 h 220"/>
                            <a:gd name="T50" fmla="*/ 77 w 96"/>
                            <a:gd name="T51" fmla="*/ 159 h 220"/>
                            <a:gd name="T52" fmla="*/ 75 w 96"/>
                            <a:gd name="T53" fmla="*/ 159 h 220"/>
                            <a:gd name="T54" fmla="*/ 74 w 96"/>
                            <a:gd name="T55" fmla="*/ 153 h 220"/>
                            <a:gd name="T56" fmla="*/ 74 w 96"/>
                            <a:gd name="T57" fmla="*/ 141 h 220"/>
                            <a:gd name="T58" fmla="*/ 79 w 96"/>
                            <a:gd name="T59" fmla="*/ 133 h 220"/>
                            <a:gd name="T60" fmla="*/ 86 w 96"/>
                            <a:gd name="T61" fmla="*/ 129 h 220"/>
                            <a:gd name="T62" fmla="*/ 89 w 96"/>
                            <a:gd name="T63" fmla="*/ 131 h 220"/>
                            <a:gd name="T64" fmla="*/ 91 w 96"/>
                            <a:gd name="T65" fmla="*/ 141 h 220"/>
                            <a:gd name="T66" fmla="*/ 87 w 96"/>
                            <a:gd name="T67" fmla="*/ 148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6" h="220">
                              <a:moveTo>
                                <a:pt x="42" y="220"/>
                              </a:moveTo>
                              <a:lnTo>
                                <a:pt x="45" y="89"/>
                              </a:lnTo>
                              <a:lnTo>
                                <a:pt x="45" y="89"/>
                              </a:lnTo>
                              <a:lnTo>
                                <a:pt x="50" y="97"/>
                              </a:lnTo>
                              <a:lnTo>
                                <a:pt x="50" y="97"/>
                              </a:lnTo>
                              <a:lnTo>
                                <a:pt x="55" y="107"/>
                              </a:lnTo>
                              <a:lnTo>
                                <a:pt x="57" y="113"/>
                              </a:lnTo>
                              <a:lnTo>
                                <a:pt x="57" y="113"/>
                              </a:lnTo>
                              <a:lnTo>
                                <a:pt x="59" y="116"/>
                              </a:lnTo>
                              <a:lnTo>
                                <a:pt x="60" y="119"/>
                              </a:lnTo>
                              <a:lnTo>
                                <a:pt x="62" y="124"/>
                              </a:lnTo>
                              <a:lnTo>
                                <a:pt x="62" y="124"/>
                              </a:lnTo>
                              <a:lnTo>
                                <a:pt x="67" y="156"/>
                              </a:lnTo>
                              <a:lnTo>
                                <a:pt x="67" y="156"/>
                              </a:lnTo>
                              <a:lnTo>
                                <a:pt x="69" y="163"/>
                              </a:lnTo>
                              <a:lnTo>
                                <a:pt x="69" y="164"/>
                              </a:lnTo>
                              <a:lnTo>
                                <a:pt x="70" y="166"/>
                              </a:lnTo>
                              <a:lnTo>
                                <a:pt x="70" y="166"/>
                              </a:lnTo>
                              <a:lnTo>
                                <a:pt x="77" y="164"/>
                              </a:lnTo>
                              <a:lnTo>
                                <a:pt x="82" y="161"/>
                              </a:lnTo>
                              <a:lnTo>
                                <a:pt x="87" y="156"/>
                              </a:lnTo>
                              <a:lnTo>
                                <a:pt x="91" y="149"/>
                              </a:lnTo>
                              <a:lnTo>
                                <a:pt x="94" y="138"/>
                              </a:lnTo>
                              <a:lnTo>
                                <a:pt x="96" y="133"/>
                              </a:lnTo>
                              <a:lnTo>
                                <a:pt x="94" y="128"/>
                              </a:lnTo>
                              <a:lnTo>
                                <a:pt x="94" y="128"/>
                              </a:lnTo>
                              <a:lnTo>
                                <a:pt x="91" y="121"/>
                              </a:lnTo>
                              <a:lnTo>
                                <a:pt x="86" y="114"/>
                              </a:lnTo>
                              <a:lnTo>
                                <a:pt x="81" y="107"/>
                              </a:lnTo>
                              <a:lnTo>
                                <a:pt x="81" y="107"/>
                              </a:lnTo>
                              <a:lnTo>
                                <a:pt x="70" y="74"/>
                              </a:lnTo>
                              <a:lnTo>
                                <a:pt x="70" y="74"/>
                              </a:lnTo>
                              <a:lnTo>
                                <a:pt x="67" y="72"/>
                              </a:lnTo>
                              <a:lnTo>
                                <a:pt x="65" y="69"/>
                              </a:lnTo>
                              <a:lnTo>
                                <a:pt x="59" y="66"/>
                              </a:lnTo>
                              <a:lnTo>
                                <a:pt x="59" y="66"/>
                              </a:lnTo>
                              <a:lnTo>
                                <a:pt x="47" y="54"/>
                              </a:lnTo>
                              <a:lnTo>
                                <a:pt x="47" y="17"/>
                              </a:lnTo>
                              <a:lnTo>
                                <a:pt x="47" y="17"/>
                              </a:lnTo>
                              <a:lnTo>
                                <a:pt x="42" y="17"/>
                              </a:lnTo>
                              <a:lnTo>
                                <a:pt x="42" y="17"/>
                              </a:lnTo>
                              <a:lnTo>
                                <a:pt x="32" y="17"/>
                              </a:lnTo>
                              <a:lnTo>
                                <a:pt x="24" y="14"/>
                              </a:lnTo>
                              <a:lnTo>
                                <a:pt x="10" y="9"/>
                              </a:lnTo>
                              <a:lnTo>
                                <a:pt x="3" y="4"/>
                              </a:lnTo>
                              <a:lnTo>
                                <a:pt x="0" y="0"/>
                              </a:lnTo>
                              <a:lnTo>
                                <a:pt x="7" y="220"/>
                              </a:lnTo>
                              <a:lnTo>
                                <a:pt x="42" y="220"/>
                              </a:lnTo>
                              <a:close/>
                              <a:moveTo>
                                <a:pt x="87" y="148"/>
                              </a:moveTo>
                              <a:lnTo>
                                <a:pt x="87" y="148"/>
                              </a:lnTo>
                              <a:lnTo>
                                <a:pt x="79" y="158"/>
                              </a:lnTo>
                              <a:lnTo>
                                <a:pt x="77" y="159"/>
                              </a:lnTo>
                              <a:lnTo>
                                <a:pt x="75" y="159"/>
                              </a:lnTo>
                              <a:lnTo>
                                <a:pt x="75" y="159"/>
                              </a:lnTo>
                              <a:lnTo>
                                <a:pt x="74" y="158"/>
                              </a:lnTo>
                              <a:lnTo>
                                <a:pt x="74" y="153"/>
                              </a:lnTo>
                              <a:lnTo>
                                <a:pt x="74" y="141"/>
                              </a:lnTo>
                              <a:lnTo>
                                <a:pt x="74" y="141"/>
                              </a:lnTo>
                              <a:lnTo>
                                <a:pt x="75" y="136"/>
                              </a:lnTo>
                              <a:lnTo>
                                <a:pt x="79" y="133"/>
                              </a:lnTo>
                              <a:lnTo>
                                <a:pt x="82" y="131"/>
                              </a:lnTo>
                              <a:lnTo>
                                <a:pt x="86" y="129"/>
                              </a:lnTo>
                              <a:lnTo>
                                <a:pt x="86" y="129"/>
                              </a:lnTo>
                              <a:lnTo>
                                <a:pt x="89" y="131"/>
                              </a:lnTo>
                              <a:lnTo>
                                <a:pt x="91" y="134"/>
                              </a:lnTo>
                              <a:lnTo>
                                <a:pt x="91" y="141"/>
                              </a:lnTo>
                              <a:lnTo>
                                <a:pt x="87" y="148"/>
                              </a:lnTo>
                              <a:lnTo>
                                <a:pt x="87" y="14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0"/>
                      <wps:cNvSpPr>
                        <a:spLocks noEditPoints="1"/>
                      </wps:cNvSpPr>
                      <wps:spPr bwMode="auto">
                        <a:xfrm>
                          <a:off x="8053" y="13998"/>
                          <a:ext cx="663" cy="609"/>
                        </a:xfrm>
                        <a:custGeom>
                          <a:avLst/>
                          <a:gdLst>
                            <a:gd name="T0" fmla="*/ 663 w 663"/>
                            <a:gd name="T1" fmla="*/ 234 h 609"/>
                            <a:gd name="T2" fmla="*/ 516 w 663"/>
                            <a:gd name="T3" fmla="*/ 268 h 609"/>
                            <a:gd name="T4" fmla="*/ 599 w 663"/>
                            <a:gd name="T5" fmla="*/ 129 h 609"/>
                            <a:gd name="T6" fmla="*/ 499 w 663"/>
                            <a:gd name="T7" fmla="*/ 266 h 609"/>
                            <a:gd name="T8" fmla="*/ 424 w 663"/>
                            <a:gd name="T9" fmla="*/ 323 h 609"/>
                            <a:gd name="T10" fmla="*/ 475 w 663"/>
                            <a:gd name="T11" fmla="*/ 231 h 609"/>
                            <a:gd name="T12" fmla="*/ 410 w 663"/>
                            <a:gd name="T13" fmla="*/ 328 h 609"/>
                            <a:gd name="T14" fmla="*/ 305 w 663"/>
                            <a:gd name="T15" fmla="*/ 338 h 609"/>
                            <a:gd name="T16" fmla="*/ 311 w 663"/>
                            <a:gd name="T17" fmla="*/ 306 h 609"/>
                            <a:gd name="T18" fmla="*/ 427 w 663"/>
                            <a:gd name="T19" fmla="*/ 224 h 609"/>
                            <a:gd name="T20" fmla="*/ 290 w 663"/>
                            <a:gd name="T21" fmla="*/ 310 h 609"/>
                            <a:gd name="T22" fmla="*/ 375 w 663"/>
                            <a:gd name="T23" fmla="*/ 221 h 609"/>
                            <a:gd name="T24" fmla="*/ 375 w 663"/>
                            <a:gd name="T25" fmla="*/ 199 h 609"/>
                            <a:gd name="T26" fmla="*/ 375 w 663"/>
                            <a:gd name="T27" fmla="*/ 181 h 609"/>
                            <a:gd name="T28" fmla="*/ 340 w 663"/>
                            <a:gd name="T29" fmla="*/ 163 h 609"/>
                            <a:gd name="T30" fmla="*/ 313 w 663"/>
                            <a:gd name="T31" fmla="*/ 255 h 609"/>
                            <a:gd name="T32" fmla="*/ 308 w 663"/>
                            <a:gd name="T33" fmla="*/ 221 h 609"/>
                            <a:gd name="T34" fmla="*/ 271 w 663"/>
                            <a:gd name="T35" fmla="*/ 258 h 609"/>
                            <a:gd name="T36" fmla="*/ 256 w 663"/>
                            <a:gd name="T37" fmla="*/ 355 h 609"/>
                            <a:gd name="T38" fmla="*/ 300 w 663"/>
                            <a:gd name="T39" fmla="*/ 37 h 609"/>
                            <a:gd name="T40" fmla="*/ 134 w 663"/>
                            <a:gd name="T41" fmla="*/ 37 h 609"/>
                            <a:gd name="T42" fmla="*/ 172 w 663"/>
                            <a:gd name="T43" fmla="*/ 415 h 609"/>
                            <a:gd name="T44" fmla="*/ 146 w 663"/>
                            <a:gd name="T45" fmla="*/ 310 h 609"/>
                            <a:gd name="T46" fmla="*/ 157 w 663"/>
                            <a:gd name="T47" fmla="*/ 407 h 609"/>
                            <a:gd name="T48" fmla="*/ 149 w 663"/>
                            <a:gd name="T49" fmla="*/ 485 h 609"/>
                            <a:gd name="T50" fmla="*/ 80 w 663"/>
                            <a:gd name="T51" fmla="*/ 442 h 609"/>
                            <a:gd name="T52" fmla="*/ 74 w 663"/>
                            <a:gd name="T53" fmla="*/ 487 h 609"/>
                            <a:gd name="T54" fmla="*/ 90 w 663"/>
                            <a:gd name="T55" fmla="*/ 516 h 609"/>
                            <a:gd name="T56" fmla="*/ 109 w 663"/>
                            <a:gd name="T57" fmla="*/ 561 h 609"/>
                            <a:gd name="T58" fmla="*/ 141 w 663"/>
                            <a:gd name="T59" fmla="*/ 516 h 609"/>
                            <a:gd name="T60" fmla="*/ 184 w 663"/>
                            <a:gd name="T61" fmla="*/ 591 h 609"/>
                            <a:gd name="T62" fmla="*/ 238 w 663"/>
                            <a:gd name="T63" fmla="*/ 559 h 609"/>
                            <a:gd name="T64" fmla="*/ 246 w 663"/>
                            <a:gd name="T65" fmla="*/ 511 h 609"/>
                            <a:gd name="T66" fmla="*/ 184 w 663"/>
                            <a:gd name="T67" fmla="*/ 536 h 609"/>
                            <a:gd name="T68" fmla="*/ 266 w 663"/>
                            <a:gd name="T69" fmla="*/ 454 h 609"/>
                            <a:gd name="T70" fmla="*/ 221 w 663"/>
                            <a:gd name="T71" fmla="*/ 402 h 609"/>
                            <a:gd name="T72" fmla="*/ 174 w 663"/>
                            <a:gd name="T73" fmla="*/ 519 h 609"/>
                            <a:gd name="T74" fmla="*/ 171 w 663"/>
                            <a:gd name="T75" fmla="*/ 455 h 609"/>
                            <a:gd name="T76" fmla="*/ 256 w 663"/>
                            <a:gd name="T77" fmla="*/ 373 h 609"/>
                            <a:gd name="T78" fmla="*/ 325 w 663"/>
                            <a:gd name="T79" fmla="*/ 367 h 609"/>
                            <a:gd name="T80" fmla="*/ 439 w 663"/>
                            <a:gd name="T81" fmla="*/ 447 h 609"/>
                            <a:gd name="T82" fmla="*/ 330 w 663"/>
                            <a:gd name="T83" fmla="*/ 355 h 609"/>
                            <a:gd name="T84" fmla="*/ 432 w 663"/>
                            <a:gd name="T85" fmla="*/ 357 h 609"/>
                            <a:gd name="T86" fmla="*/ 544 w 663"/>
                            <a:gd name="T87" fmla="*/ 347 h 609"/>
                            <a:gd name="T88" fmla="*/ 420 w 663"/>
                            <a:gd name="T89" fmla="*/ 338 h 609"/>
                            <a:gd name="T90" fmla="*/ 517 w 663"/>
                            <a:gd name="T91" fmla="*/ 275 h 609"/>
                            <a:gd name="T92" fmla="*/ 544 w 663"/>
                            <a:gd name="T93" fmla="*/ 268 h 609"/>
                            <a:gd name="T94" fmla="*/ 574 w 663"/>
                            <a:gd name="T95" fmla="*/ 152 h 609"/>
                            <a:gd name="T96" fmla="*/ 445 w 663"/>
                            <a:gd name="T97" fmla="*/ 261 h 609"/>
                            <a:gd name="T98" fmla="*/ 430 w 663"/>
                            <a:gd name="T99" fmla="*/ 280 h 609"/>
                            <a:gd name="T100" fmla="*/ 328 w 663"/>
                            <a:gd name="T101" fmla="*/ 275 h 609"/>
                            <a:gd name="T102" fmla="*/ 370 w 663"/>
                            <a:gd name="T103" fmla="*/ 208 h 609"/>
                            <a:gd name="T104" fmla="*/ 330 w 663"/>
                            <a:gd name="T105" fmla="*/ 204 h 609"/>
                            <a:gd name="T106" fmla="*/ 285 w 663"/>
                            <a:gd name="T107" fmla="*/ 174 h 609"/>
                            <a:gd name="T108" fmla="*/ 52 w 663"/>
                            <a:gd name="T109" fmla="*/ 444 h 609"/>
                            <a:gd name="T110" fmla="*/ 62 w 663"/>
                            <a:gd name="T111" fmla="*/ 593 h 609"/>
                            <a:gd name="T112" fmla="*/ 308 w 663"/>
                            <a:gd name="T113" fmla="*/ 526 h 609"/>
                            <a:gd name="T114" fmla="*/ 208 w 663"/>
                            <a:gd name="T115" fmla="*/ 462 h 609"/>
                            <a:gd name="T116" fmla="*/ 192 w 663"/>
                            <a:gd name="T117" fmla="*/ 482 h 609"/>
                            <a:gd name="T118" fmla="*/ 167 w 663"/>
                            <a:gd name="T119" fmla="*/ 357 h 609"/>
                            <a:gd name="T120" fmla="*/ 413 w 663"/>
                            <a:gd name="T121" fmla="*/ 425 h 609"/>
                            <a:gd name="T122" fmla="*/ 542 w 663"/>
                            <a:gd name="T123" fmla="*/ 352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609">
                              <a:moveTo>
                                <a:pt x="526" y="276"/>
                              </a:moveTo>
                              <a:lnTo>
                                <a:pt x="526" y="276"/>
                              </a:lnTo>
                              <a:lnTo>
                                <a:pt x="544" y="281"/>
                              </a:lnTo>
                              <a:lnTo>
                                <a:pt x="557" y="285"/>
                              </a:lnTo>
                              <a:lnTo>
                                <a:pt x="569" y="285"/>
                              </a:lnTo>
                              <a:lnTo>
                                <a:pt x="569" y="285"/>
                              </a:lnTo>
                              <a:lnTo>
                                <a:pt x="581" y="283"/>
                              </a:lnTo>
                              <a:lnTo>
                                <a:pt x="593" y="280"/>
                              </a:lnTo>
                              <a:lnTo>
                                <a:pt x="603" y="275"/>
                              </a:lnTo>
                              <a:lnTo>
                                <a:pt x="611" y="270"/>
                              </a:lnTo>
                              <a:lnTo>
                                <a:pt x="626" y="260"/>
                              </a:lnTo>
                              <a:lnTo>
                                <a:pt x="635" y="251"/>
                              </a:lnTo>
                              <a:lnTo>
                                <a:pt x="635" y="251"/>
                              </a:lnTo>
                              <a:lnTo>
                                <a:pt x="651" y="241"/>
                              </a:lnTo>
                              <a:lnTo>
                                <a:pt x="663" y="234"/>
                              </a:lnTo>
                              <a:lnTo>
                                <a:pt x="663" y="234"/>
                              </a:lnTo>
                              <a:lnTo>
                                <a:pt x="651" y="234"/>
                              </a:lnTo>
                              <a:lnTo>
                                <a:pt x="621" y="233"/>
                              </a:lnTo>
                              <a:lnTo>
                                <a:pt x="621" y="233"/>
                              </a:lnTo>
                              <a:lnTo>
                                <a:pt x="604" y="231"/>
                              </a:lnTo>
                              <a:lnTo>
                                <a:pt x="588" y="233"/>
                              </a:lnTo>
                              <a:lnTo>
                                <a:pt x="573" y="236"/>
                              </a:lnTo>
                              <a:lnTo>
                                <a:pt x="559" y="239"/>
                              </a:lnTo>
                              <a:lnTo>
                                <a:pt x="559" y="239"/>
                              </a:lnTo>
                              <a:lnTo>
                                <a:pt x="547" y="245"/>
                              </a:lnTo>
                              <a:lnTo>
                                <a:pt x="539" y="251"/>
                              </a:lnTo>
                              <a:lnTo>
                                <a:pt x="529" y="260"/>
                              </a:lnTo>
                              <a:lnTo>
                                <a:pt x="529" y="260"/>
                              </a:lnTo>
                              <a:lnTo>
                                <a:pt x="524" y="265"/>
                              </a:lnTo>
                              <a:lnTo>
                                <a:pt x="521" y="266"/>
                              </a:lnTo>
                              <a:lnTo>
                                <a:pt x="516" y="268"/>
                              </a:lnTo>
                              <a:lnTo>
                                <a:pt x="516" y="268"/>
                              </a:lnTo>
                              <a:lnTo>
                                <a:pt x="504" y="271"/>
                              </a:lnTo>
                              <a:lnTo>
                                <a:pt x="504" y="271"/>
                              </a:lnTo>
                              <a:lnTo>
                                <a:pt x="509" y="260"/>
                              </a:lnTo>
                              <a:lnTo>
                                <a:pt x="512" y="255"/>
                              </a:lnTo>
                              <a:lnTo>
                                <a:pt x="512" y="255"/>
                              </a:lnTo>
                              <a:lnTo>
                                <a:pt x="524" y="246"/>
                              </a:lnTo>
                              <a:lnTo>
                                <a:pt x="534" y="238"/>
                              </a:lnTo>
                              <a:lnTo>
                                <a:pt x="544" y="228"/>
                              </a:lnTo>
                              <a:lnTo>
                                <a:pt x="544" y="228"/>
                              </a:lnTo>
                              <a:lnTo>
                                <a:pt x="557" y="213"/>
                              </a:lnTo>
                              <a:lnTo>
                                <a:pt x="569" y="193"/>
                              </a:lnTo>
                              <a:lnTo>
                                <a:pt x="579" y="176"/>
                              </a:lnTo>
                              <a:lnTo>
                                <a:pt x="584" y="166"/>
                              </a:lnTo>
                              <a:lnTo>
                                <a:pt x="584" y="166"/>
                              </a:lnTo>
                              <a:lnTo>
                                <a:pt x="593" y="146"/>
                              </a:lnTo>
                              <a:lnTo>
                                <a:pt x="599" y="129"/>
                              </a:lnTo>
                              <a:lnTo>
                                <a:pt x="599" y="129"/>
                              </a:lnTo>
                              <a:lnTo>
                                <a:pt x="589" y="136"/>
                              </a:lnTo>
                              <a:lnTo>
                                <a:pt x="564" y="151"/>
                              </a:lnTo>
                              <a:lnTo>
                                <a:pt x="564" y="151"/>
                              </a:lnTo>
                              <a:lnTo>
                                <a:pt x="551" y="159"/>
                              </a:lnTo>
                              <a:lnTo>
                                <a:pt x="537" y="169"/>
                              </a:lnTo>
                              <a:lnTo>
                                <a:pt x="526" y="181"/>
                              </a:lnTo>
                              <a:lnTo>
                                <a:pt x="517" y="194"/>
                              </a:lnTo>
                              <a:lnTo>
                                <a:pt x="517" y="194"/>
                              </a:lnTo>
                              <a:lnTo>
                                <a:pt x="511" y="206"/>
                              </a:lnTo>
                              <a:lnTo>
                                <a:pt x="507" y="219"/>
                              </a:lnTo>
                              <a:lnTo>
                                <a:pt x="506" y="231"/>
                              </a:lnTo>
                              <a:lnTo>
                                <a:pt x="504" y="245"/>
                              </a:lnTo>
                              <a:lnTo>
                                <a:pt x="504" y="245"/>
                              </a:lnTo>
                              <a:lnTo>
                                <a:pt x="502" y="255"/>
                              </a:lnTo>
                              <a:lnTo>
                                <a:pt x="499" y="266"/>
                              </a:lnTo>
                              <a:lnTo>
                                <a:pt x="494" y="276"/>
                              </a:lnTo>
                              <a:lnTo>
                                <a:pt x="484" y="288"/>
                              </a:lnTo>
                              <a:lnTo>
                                <a:pt x="484" y="288"/>
                              </a:lnTo>
                              <a:lnTo>
                                <a:pt x="475" y="298"/>
                              </a:lnTo>
                              <a:lnTo>
                                <a:pt x="465" y="308"/>
                              </a:lnTo>
                              <a:lnTo>
                                <a:pt x="450" y="320"/>
                              </a:lnTo>
                              <a:lnTo>
                                <a:pt x="450" y="320"/>
                              </a:lnTo>
                              <a:lnTo>
                                <a:pt x="444" y="325"/>
                              </a:lnTo>
                              <a:lnTo>
                                <a:pt x="437" y="328"/>
                              </a:lnTo>
                              <a:lnTo>
                                <a:pt x="430" y="332"/>
                              </a:lnTo>
                              <a:lnTo>
                                <a:pt x="430" y="332"/>
                              </a:lnTo>
                              <a:lnTo>
                                <a:pt x="420" y="332"/>
                              </a:lnTo>
                              <a:lnTo>
                                <a:pt x="415" y="332"/>
                              </a:lnTo>
                              <a:lnTo>
                                <a:pt x="415" y="332"/>
                              </a:lnTo>
                              <a:lnTo>
                                <a:pt x="420" y="327"/>
                              </a:lnTo>
                              <a:lnTo>
                                <a:pt x="424" y="323"/>
                              </a:lnTo>
                              <a:lnTo>
                                <a:pt x="427" y="321"/>
                              </a:lnTo>
                              <a:lnTo>
                                <a:pt x="427" y="321"/>
                              </a:lnTo>
                              <a:lnTo>
                                <a:pt x="439" y="316"/>
                              </a:lnTo>
                              <a:lnTo>
                                <a:pt x="447" y="310"/>
                              </a:lnTo>
                              <a:lnTo>
                                <a:pt x="459" y="301"/>
                              </a:lnTo>
                              <a:lnTo>
                                <a:pt x="459" y="301"/>
                              </a:lnTo>
                              <a:lnTo>
                                <a:pt x="464" y="295"/>
                              </a:lnTo>
                              <a:lnTo>
                                <a:pt x="469" y="286"/>
                              </a:lnTo>
                              <a:lnTo>
                                <a:pt x="479" y="268"/>
                              </a:lnTo>
                              <a:lnTo>
                                <a:pt x="484" y="251"/>
                              </a:lnTo>
                              <a:lnTo>
                                <a:pt x="485" y="241"/>
                              </a:lnTo>
                              <a:lnTo>
                                <a:pt x="485" y="241"/>
                              </a:lnTo>
                              <a:lnTo>
                                <a:pt x="494" y="216"/>
                              </a:lnTo>
                              <a:lnTo>
                                <a:pt x="494" y="216"/>
                              </a:lnTo>
                              <a:lnTo>
                                <a:pt x="485" y="224"/>
                              </a:lnTo>
                              <a:lnTo>
                                <a:pt x="475" y="231"/>
                              </a:lnTo>
                              <a:lnTo>
                                <a:pt x="465" y="238"/>
                              </a:lnTo>
                              <a:lnTo>
                                <a:pt x="465" y="238"/>
                              </a:lnTo>
                              <a:lnTo>
                                <a:pt x="454" y="248"/>
                              </a:lnTo>
                              <a:lnTo>
                                <a:pt x="442" y="258"/>
                              </a:lnTo>
                              <a:lnTo>
                                <a:pt x="430" y="271"/>
                              </a:lnTo>
                              <a:lnTo>
                                <a:pt x="420" y="285"/>
                              </a:lnTo>
                              <a:lnTo>
                                <a:pt x="420" y="285"/>
                              </a:lnTo>
                              <a:lnTo>
                                <a:pt x="417" y="291"/>
                              </a:lnTo>
                              <a:lnTo>
                                <a:pt x="415" y="298"/>
                              </a:lnTo>
                              <a:lnTo>
                                <a:pt x="413" y="308"/>
                              </a:lnTo>
                              <a:lnTo>
                                <a:pt x="415" y="316"/>
                              </a:lnTo>
                              <a:lnTo>
                                <a:pt x="415" y="320"/>
                              </a:lnTo>
                              <a:lnTo>
                                <a:pt x="415" y="320"/>
                              </a:lnTo>
                              <a:lnTo>
                                <a:pt x="413" y="323"/>
                              </a:lnTo>
                              <a:lnTo>
                                <a:pt x="410" y="328"/>
                              </a:lnTo>
                              <a:lnTo>
                                <a:pt x="410" y="328"/>
                              </a:lnTo>
                              <a:lnTo>
                                <a:pt x="407" y="332"/>
                              </a:lnTo>
                              <a:lnTo>
                                <a:pt x="402" y="333"/>
                              </a:lnTo>
                              <a:lnTo>
                                <a:pt x="395" y="335"/>
                              </a:lnTo>
                              <a:lnTo>
                                <a:pt x="395" y="335"/>
                              </a:lnTo>
                              <a:lnTo>
                                <a:pt x="382" y="338"/>
                              </a:lnTo>
                              <a:lnTo>
                                <a:pt x="372" y="342"/>
                              </a:lnTo>
                              <a:lnTo>
                                <a:pt x="360" y="342"/>
                              </a:lnTo>
                              <a:lnTo>
                                <a:pt x="360" y="342"/>
                              </a:lnTo>
                              <a:lnTo>
                                <a:pt x="348" y="342"/>
                              </a:lnTo>
                              <a:lnTo>
                                <a:pt x="335" y="338"/>
                              </a:lnTo>
                              <a:lnTo>
                                <a:pt x="320" y="335"/>
                              </a:lnTo>
                              <a:lnTo>
                                <a:pt x="320" y="335"/>
                              </a:lnTo>
                              <a:lnTo>
                                <a:pt x="315" y="335"/>
                              </a:lnTo>
                              <a:lnTo>
                                <a:pt x="311" y="337"/>
                              </a:lnTo>
                              <a:lnTo>
                                <a:pt x="305" y="338"/>
                              </a:lnTo>
                              <a:lnTo>
                                <a:pt x="305" y="338"/>
                              </a:lnTo>
                              <a:lnTo>
                                <a:pt x="300" y="338"/>
                              </a:lnTo>
                              <a:lnTo>
                                <a:pt x="296" y="338"/>
                              </a:lnTo>
                              <a:lnTo>
                                <a:pt x="296" y="338"/>
                              </a:lnTo>
                              <a:lnTo>
                                <a:pt x="283" y="338"/>
                              </a:lnTo>
                              <a:lnTo>
                                <a:pt x="283" y="338"/>
                              </a:lnTo>
                              <a:lnTo>
                                <a:pt x="286" y="330"/>
                              </a:lnTo>
                              <a:lnTo>
                                <a:pt x="286" y="323"/>
                              </a:lnTo>
                              <a:lnTo>
                                <a:pt x="286" y="323"/>
                              </a:lnTo>
                              <a:lnTo>
                                <a:pt x="288" y="318"/>
                              </a:lnTo>
                              <a:lnTo>
                                <a:pt x="288" y="318"/>
                              </a:lnTo>
                              <a:lnTo>
                                <a:pt x="291" y="316"/>
                              </a:lnTo>
                              <a:lnTo>
                                <a:pt x="291" y="316"/>
                              </a:lnTo>
                              <a:lnTo>
                                <a:pt x="298" y="313"/>
                              </a:lnTo>
                              <a:lnTo>
                                <a:pt x="306" y="308"/>
                              </a:lnTo>
                              <a:lnTo>
                                <a:pt x="306" y="308"/>
                              </a:lnTo>
                              <a:lnTo>
                                <a:pt x="311" y="306"/>
                              </a:lnTo>
                              <a:lnTo>
                                <a:pt x="316" y="306"/>
                              </a:lnTo>
                              <a:lnTo>
                                <a:pt x="316" y="306"/>
                              </a:lnTo>
                              <a:lnTo>
                                <a:pt x="330" y="305"/>
                              </a:lnTo>
                              <a:lnTo>
                                <a:pt x="341" y="301"/>
                              </a:lnTo>
                              <a:lnTo>
                                <a:pt x="353" y="296"/>
                              </a:lnTo>
                              <a:lnTo>
                                <a:pt x="353" y="296"/>
                              </a:lnTo>
                              <a:lnTo>
                                <a:pt x="363" y="290"/>
                              </a:lnTo>
                              <a:lnTo>
                                <a:pt x="372" y="281"/>
                              </a:lnTo>
                              <a:lnTo>
                                <a:pt x="385" y="268"/>
                              </a:lnTo>
                              <a:lnTo>
                                <a:pt x="395" y="255"/>
                              </a:lnTo>
                              <a:lnTo>
                                <a:pt x="400" y="246"/>
                              </a:lnTo>
                              <a:lnTo>
                                <a:pt x="400" y="246"/>
                              </a:lnTo>
                              <a:lnTo>
                                <a:pt x="407" y="241"/>
                              </a:lnTo>
                              <a:lnTo>
                                <a:pt x="415" y="233"/>
                              </a:lnTo>
                              <a:lnTo>
                                <a:pt x="427" y="224"/>
                              </a:lnTo>
                              <a:lnTo>
                                <a:pt x="427" y="224"/>
                              </a:lnTo>
                              <a:lnTo>
                                <a:pt x="390" y="234"/>
                              </a:lnTo>
                              <a:lnTo>
                                <a:pt x="390" y="234"/>
                              </a:lnTo>
                              <a:lnTo>
                                <a:pt x="373" y="239"/>
                              </a:lnTo>
                              <a:lnTo>
                                <a:pt x="358" y="248"/>
                              </a:lnTo>
                              <a:lnTo>
                                <a:pt x="343" y="256"/>
                              </a:lnTo>
                              <a:lnTo>
                                <a:pt x="331" y="263"/>
                              </a:lnTo>
                              <a:lnTo>
                                <a:pt x="331" y="263"/>
                              </a:lnTo>
                              <a:lnTo>
                                <a:pt x="320" y="276"/>
                              </a:lnTo>
                              <a:lnTo>
                                <a:pt x="313" y="286"/>
                              </a:lnTo>
                              <a:lnTo>
                                <a:pt x="313" y="286"/>
                              </a:lnTo>
                              <a:lnTo>
                                <a:pt x="308" y="296"/>
                              </a:lnTo>
                              <a:lnTo>
                                <a:pt x="303" y="303"/>
                              </a:lnTo>
                              <a:lnTo>
                                <a:pt x="303" y="303"/>
                              </a:lnTo>
                              <a:lnTo>
                                <a:pt x="296" y="308"/>
                              </a:lnTo>
                              <a:lnTo>
                                <a:pt x="290" y="310"/>
                              </a:lnTo>
                              <a:lnTo>
                                <a:pt x="290" y="310"/>
                              </a:lnTo>
                              <a:lnTo>
                                <a:pt x="296" y="296"/>
                              </a:lnTo>
                              <a:lnTo>
                                <a:pt x="296" y="296"/>
                              </a:lnTo>
                              <a:lnTo>
                                <a:pt x="311" y="275"/>
                              </a:lnTo>
                              <a:lnTo>
                                <a:pt x="311" y="275"/>
                              </a:lnTo>
                              <a:lnTo>
                                <a:pt x="316" y="265"/>
                              </a:lnTo>
                              <a:lnTo>
                                <a:pt x="320" y="256"/>
                              </a:lnTo>
                              <a:lnTo>
                                <a:pt x="320" y="256"/>
                              </a:lnTo>
                              <a:lnTo>
                                <a:pt x="323" y="248"/>
                              </a:lnTo>
                              <a:lnTo>
                                <a:pt x="328" y="239"/>
                              </a:lnTo>
                              <a:lnTo>
                                <a:pt x="328" y="239"/>
                              </a:lnTo>
                              <a:lnTo>
                                <a:pt x="338" y="229"/>
                              </a:lnTo>
                              <a:lnTo>
                                <a:pt x="347" y="224"/>
                              </a:lnTo>
                              <a:lnTo>
                                <a:pt x="355" y="221"/>
                              </a:lnTo>
                              <a:lnTo>
                                <a:pt x="362" y="221"/>
                              </a:lnTo>
                              <a:lnTo>
                                <a:pt x="362" y="221"/>
                              </a:lnTo>
                              <a:lnTo>
                                <a:pt x="375" y="221"/>
                              </a:lnTo>
                              <a:lnTo>
                                <a:pt x="402" y="219"/>
                              </a:lnTo>
                              <a:lnTo>
                                <a:pt x="402" y="219"/>
                              </a:lnTo>
                              <a:lnTo>
                                <a:pt x="420" y="214"/>
                              </a:lnTo>
                              <a:lnTo>
                                <a:pt x="435" y="209"/>
                              </a:lnTo>
                              <a:lnTo>
                                <a:pt x="452" y="199"/>
                              </a:lnTo>
                              <a:lnTo>
                                <a:pt x="452" y="199"/>
                              </a:lnTo>
                              <a:lnTo>
                                <a:pt x="482" y="179"/>
                              </a:lnTo>
                              <a:lnTo>
                                <a:pt x="482" y="179"/>
                              </a:lnTo>
                              <a:lnTo>
                                <a:pt x="452" y="184"/>
                              </a:lnTo>
                              <a:lnTo>
                                <a:pt x="452" y="184"/>
                              </a:lnTo>
                              <a:lnTo>
                                <a:pt x="429" y="186"/>
                              </a:lnTo>
                              <a:lnTo>
                                <a:pt x="413" y="186"/>
                              </a:lnTo>
                              <a:lnTo>
                                <a:pt x="398" y="189"/>
                              </a:lnTo>
                              <a:lnTo>
                                <a:pt x="398" y="189"/>
                              </a:lnTo>
                              <a:lnTo>
                                <a:pt x="387" y="193"/>
                              </a:lnTo>
                              <a:lnTo>
                                <a:pt x="375" y="199"/>
                              </a:lnTo>
                              <a:lnTo>
                                <a:pt x="355" y="213"/>
                              </a:lnTo>
                              <a:lnTo>
                                <a:pt x="355" y="213"/>
                              </a:lnTo>
                              <a:lnTo>
                                <a:pt x="335" y="226"/>
                              </a:lnTo>
                              <a:lnTo>
                                <a:pt x="326" y="234"/>
                              </a:lnTo>
                              <a:lnTo>
                                <a:pt x="326" y="234"/>
                              </a:lnTo>
                              <a:lnTo>
                                <a:pt x="326" y="229"/>
                              </a:lnTo>
                              <a:lnTo>
                                <a:pt x="326" y="221"/>
                              </a:lnTo>
                              <a:lnTo>
                                <a:pt x="326" y="221"/>
                              </a:lnTo>
                              <a:lnTo>
                                <a:pt x="330" y="214"/>
                              </a:lnTo>
                              <a:lnTo>
                                <a:pt x="331" y="211"/>
                              </a:lnTo>
                              <a:lnTo>
                                <a:pt x="336" y="208"/>
                              </a:lnTo>
                              <a:lnTo>
                                <a:pt x="336" y="208"/>
                              </a:lnTo>
                              <a:lnTo>
                                <a:pt x="353" y="198"/>
                              </a:lnTo>
                              <a:lnTo>
                                <a:pt x="363" y="189"/>
                              </a:lnTo>
                              <a:lnTo>
                                <a:pt x="375" y="181"/>
                              </a:lnTo>
                              <a:lnTo>
                                <a:pt x="375" y="181"/>
                              </a:lnTo>
                              <a:lnTo>
                                <a:pt x="383" y="169"/>
                              </a:lnTo>
                              <a:lnTo>
                                <a:pt x="393" y="156"/>
                              </a:lnTo>
                              <a:lnTo>
                                <a:pt x="400" y="144"/>
                              </a:lnTo>
                              <a:lnTo>
                                <a:pt x="405" y="136"/>
                              </a:lnTo>
                              <a:lnTo>
                                <a:pt x="405" y="136"/>
                              </a:lnTo>
                              <a:lnTo>
                                <a:pt x="412" y="119"/>
                              </a:lnTo>
                              <a:lnTo>
                                <a:pt x="419" y="106"/>
                              </a:lnTo>
                              <a:lnTo>
                                <a:pt x="419" y="106"/>
                              </a:lnTo>
                              <a:lnTo>
                                <a:pt x="413" y="111"/>
                              </a:lnTo>
                              <a:lnTo>
                                <a:pt x="405" y="116"/>
                              </a:lnTo>
                              <a:lnTo>
                                <a:pt x="392" y="122"/>
                              </a:lnTo>
                              <a:lnTo>
                                <a:pt x="392" y="122"/>
                              </a:lnTo>
                              <a:lnTo>
                                <a:pt x="377" y="131"/>
                              </a:lnTo>
                              <a:lnTo>
                                <a:pt x="362" y="141"/>
                              </a:lnTo>
                              <a:lnTo>
                                <a:pt x="350" y="151"/>
                              </a:lnTo>
                              <a:lnTo>
                                <a:pt x="340" y="163"/>
                              </a:lnTo>
                              <a:lnTo>
                                <a:pt x="340" y="163"/>
                              </a:lnTo>
                              <a:lnTo>
                                <a:pt x="333" y="173"/>
                              </a:lnTo>
                              <a:lnTo>
                                <a:pt x="330" y="183"/>
                              </a:lnTo>
                              <a:lnTo>
                                <a:pt x="328" y="191"/>
                              </a:lnTo>
                              <a:lnTo>
                                <a:pt x="326" y="196"/>
                              </a:lnTo>
                              <a:lnTo>
                                <a:pt x="326" y="196"/>
                              </a:lnTo>
                              <a:lnTo>
                                <a:pt x="326" y="204"/>
                              </a:lnTo>
                              <a:lnTo>
                                <a:pt x="325" y="213"/>
                              </a:lnTo>
                              <a:lnTo>
                                <a:pt x="325" y="213"/>
                              </a:lnTo>
                              <a:lnTo>
                                <a:pt x="321" y="218"/>
                              </a:lnTo>
                              <a:lnTo>
                                <a:pt x="320" y="229"/>
                              </a:lnTo>
                              <a:lnTo>
                                <a:pt x="320" y="229"/>
                              </a:lnTo>
                              <a:lnTo>
                                <a:pt x="318" y="241"/>
                              </a:lnTo>
                              <a:lnTo>
                                <a:pt x="316" y="248"/>
                              </a:lnTo>
                              <a:lnTo>
                                <a:pt x="316" y="248"/>
                              </a:lnTo>
                              <a:lnTo>
                                <a:pt x="313" y="255"/>
                              </a:lnTo>
                              <a:lnTo>
                                <a:pt x="311" y="260"/>
                              </a:lnTo>
                              <a:lnTo>
                                <a:pt x="311" y="260"/>
                              </a:lnTo>
                              <a:lnTo>
                                <a:pt x="310" y="263"/>
                              </a:lnTo>
                              <a:lnTo>
                                <a:pt x="306" y="268"/>
                              </a:lnTo>
                              <a:lnTo>
                                <a:pt x="306" y="268"/>
                              </a:lnTo>
                              <a:lnTo>
                                <a:pt x="298" y="281"/>
                              </a:lnTo>
                              <a:lnTo>
                                <a:pt x="291" y="290"/>
                              </a:lnTo>
                              <a:lnTo>
                                <a:pt x="291" y="290"/>
                              </a:lnTo>
                              <a:lnTo>
                                <a:pt x="290" y="286"/>
                              </a:lnTo>
                              <a:lnTo>
                                <a:pt x="290" y="280"/>
                              </a:lnTo>
                              <a:lnTo>
                                <a:pt x="293" y="271"/>
                              </a:lnTo>
                              <a:lnTo>
                                <a:pt x="293" y="271"/>
                              </a:lnTo>
                              <a:lnTo>
                                <a:pt x="300" y="256"/>
                              </a:lnTo>
                              <a:lnTo>
                                <a:pt x="305" y="243"/>
                              </a:lnTo>
                              <a:lnTo>
                                <a:pt x="306" y="231"/>
                              </a:lnTo>
                              <a:lnTo>
                                <a:pt x="308" y="221"/>
                              </a:lnTo>
                              <a:lnTo>
                                <a:pt x="308" y="221"/>
                              </a:lnTo>
                              <a:lnTo>
                                <a:pt x="306" y="211"/>
                              </a:lnTo>
                              <a:lnTo>
                                <a:pt x="305" y="201"/>
                              </a:lnTo>
                              <a:lnTo>
                                <a:pt x="300" y="181"/>
                              </a:lnTo>
                              <a:lnTo>
                                <a:pt x="300" y="181"/>
                              </a:lnTo>
                              <a:lnTo>
                                <a:pt x="286" y="144"/>
                              </a:lnTo>
                              <a:lnTo>
                                <a:pt x="286" y="144"/>
                              </a:lnTo>
                              <a:lnTo>
                                <a:pt x="286" y="152"/>
                              </a:lnTo>
                              <a:lnTo>
                                <a:pt x="281" y="171"/>
                              </a:lnTo>
                              <a:lnTo>
                                <a:pt x="281" y="171"/>
                              </a:lnTo>
                              <a:lnTo>
                                <a:pt x="271" y="199"/>
                              </a:lnTo>
                              <a:lnTo>
                                <a:pt x="268" y="214"/>
                              </a:lnTo>
                              <a:lnTo>
                                <a:pt x="266" y="229"/>
                              </a:lnTo>
                              <a:lnTo>
                                <a:pt x="266" y="229"/>
                              </a:lnTo>
                              <a:lnTo>
                                <a:pt x="268" y="245"/>
                              </a:lnTo>
                              <a:lnTo>
                                <a:pt x="271" y="258"/>
                              </a:lnTo>
                              <a:lnTo>
                                <a:pt x="276" y="270"/>
                              </a:lnTo>
                              <a:lnTo>
                                <a:pt x="280" y="276"/>
                              </a:lnTo>
                              <a:lnTo>
                                <a:pt x="280" y="276"/>
                              </a:lnTo>
                              <a:lnTo>
                                <a:pt x="283" y="281"/>
                              </a:lnTo>
                              <a:lnTo>
                                <a:pt x="285" y="285"/>
                              </a:lnTo>
                              <a:lnTo>
                                <a:pt x="285" y="295"/>
                              </a:lnTo>
                              <a:lnTo>
                                <a:pt x="285" y="295"/>
                              </a:lnTo>
                              <a:lnTo>
                                <a:pt x="283" y="303"/>
                              </a:lnTo>
                              <a:lnTo>
                                <a:pt x="278" y="311"/>
                              </a:lnTo>
                              <a:lnTo>
                                <a:pt x="278" y="311"/>
                              </a:lnTo>
                              <a:lnTo>
                                <a:pt x="276" y="316"/>
                              </a:lnTo>
                              <a:lnTo>
                                <a:pt x="273" y="327"/>
                              </a:lnTo>
                              <a:lnTo>
                                <a:pt x="273" y="327"/>
                              </a:lnTo>
                              <a:lnTo>
                                <a:pt x="269" y="340"/>
                              </a:lnTo>
                              <a:lnTo>
                                <a:pt x="263" y="348"/>
                              </a:lnTo>
                              <a:lnTo>
                                <a:pt x="256" y="355"/>
                              </a:lnTo>
                              <a:lnTo>
                                <a:pt x="249" y="360"/>
                              </a:lnTo>
                              <a:lnTo>
                                <a:pt x="249" y="360"/>
                              </a:lnTo>
                              <a:lnTo>
                                <a:pt x="246" y="363"/>
                              </a:lnTo>
                              <a:lnTo>
                                <a:pt x="251" y="179"/>
                              </a:lnTo>
                              <a:lnTo>
                                <a:pt x="251" y="179"/>
                              </a:lnTo>
                              <a:lnTo>
                                <a:pt x="253" y="154"/>
                              </a:lnTo>
                              <a:lnTo>
                                <a:pt x="258" y="122"/>
                              </a:lnTo>
                              <a:lnTo>
                                <a:pt x="261" y="106"/>
                              </a:lnTo>
                              <a:lnTo>
                                <a:pt x="266" y="89"/>
                              </a:lnTo>
                              <a:lnTo>
                                <a:pt x="273" y="74"/>
                              </a:lnTo>
                              <a:lnTo>
                                <a:pt x="281" y="59"/>
                              </a:lnTo>
                              <a:lnTo>
                                <a:pt x="281" y="59"/>
                              </a:lnTo>
                              <a:lnTo>
                                <a:pt x="286" y="52"/>
                              </a:lnTo>
                              <a:lnTo>
                                <a:pt x="286" y="52"/>
                              </a:lnTo>
                              <a:lnTo>
                                <a:pt x="293" y="44"/>
                              </a:lnTo>
                              <a:lnTo>
                                <a:pt x="300" y="37"/>
                              </a:lnTo>
                              <a:lnTo>
                                <a:pt x="308" y="30"/>
                              </a:lnTo>
                              <a:lnTo>
                                <a:pt x="315" y="25"/>
                              </a:lnTo>
                              <a:lnTo>
                                <a:pt x="331" y="19"/>
                              </a:lnTo>
                              <a:lnTo>
                                <a:pt x="348" y="15"/>
                              </a:lnTo>
                              <a:lnTo>
                                <a:pt x="348" y="0"/>
                              </a:lnTo>
                              <a:lnTo>
                                <a:pt x="348" y="0"/>
                              </a:lnTo>
                              <a:lnTo>
                                <a:pt x="211" y="0"/>
                              </a:lnTo>
                              <a:lnTo>
                                <a:pt x="211" y="0"/>
                              </a:lnTo>
                              <a:lnTo>
                                <a:pt x="211" y="0"/>
                              </a:lnTo>
                              <a:lnTo>
                                <a:pt x="84" y="0"/>
                              </a:lnTo>
                              <a:lnTo>
                                <a:pt x="84" y="15"/>
                              </a:lnTo>
                              <a:lnTo>
                                <a:pt x="84" y="15"/>
                              </a:lnTo>
                              <a:lnTo>
                                <a:pt x="100" y="19"/>
                              </a:lnTo>
                              <a:lnTo>
                                <a:pt x="117" y="25"/>
                              </a:lnTo>
                              <a:lnTo>
                                <a:pt x="125" y="30"/>
                              </a:lnTo>
                              <a:lnTo>
                                <a:pt x="134" y="37"/>
                              </a:lnTo>
                              <a:lnTo>
                                <a:pt x="141" y="44"/>
                              </a:lnTo>
                              <a:lnTo>
                                <a:pt x="147" y="52"/>
                              </a:lnTo>
                              <a:lnTo>
                                <a:pt x="147" y="52"/>
                              </a:lnTo>
                              <a:lnTo>
                                <a:pt x="161" y="72"/>
                              </a:lnTo>
                              <a:lnTo>
                                <a:pt x="166" y="82"/>
                              </a:lnTo>
                              <a:lnTo>
                                <a:pt x="171" y="96"/>
                              </a:lnTo>
                              <a:lnTo>
                                <a:pt x="176" y="111"/>
                              </a:lnTo>
                              <a:lnTo>
                                <a:pt x="179" y="129"/>
                              </a:lnTo>
                              <a:lnTo>
                                <a:pt x="181" y="152"/>
                              </a:lnTo>
                              <a:lnTo>
                                <a:pt x="182" y="183"/>
                              </a:lnTo>
                              <a:lnTo>
                                <a:pt x="189" y="392"/>
                              </a:lnTo>
                              <a:lnTo>
                                <a:pt x="189" y="392"/>
                              </a:lnTo>
                              <a:lnTo>
                                <a:pt x="184" y="395"/>
                              </a:lnTo>
                              <a:lnTo>
                                <a:pt x="181" y="400"/>
                              </a:lnTo>
                              <a:lnTo>
                                <a:pt x="176" y="409"/>
                              </a:lnTo>
                              <a:lnTo>
                                <a:pt x="172" y="415"/>
                              </a:lnTo>
                              <a:lnTo>
                                <a:pt x="172" y="419"/>
                              </a:lnTo>
                              <a:lnTo>
                                <a:pt x="172" y="419"/>
                              </a:lnTo>
                              <a:lnTo>
                                <a:pt x="169" y="412"/>
                              </a:lnTo>
                              <a:lnTo>
                                <a:pt x="169" y="407"/>
                              </a:lnTo>
                              <a:lnTo>
                                <a:pt x="171" y="405"/>
                              </a:lnTo>
                              <a:lnTo>
                                <a:pt x="171" y="405"/>
                              </a:lnTo>
                              <a:lnTo>
                                <a:pt x="172" y="400"/>
                              </a:lnTo>
                              <a:lnTo>
                                <a:pt x="176" y="390"/>
                              </a:lnTo>
                              <a:lnTo>
                                <a:pt x="177" y="378"/>
                              </a:lnTo>
                              <a:lnTo>
                                <a:pt x="176" y="365"/>
                              </a:lnTo>
                              <a:lnTo>
                                <a:pt x="176" y="365"/>
                              </a:lnTo>
                              <a:lnTo>
                                <a:pt x="171" y="350"/>
                              </a:lnTo>
                              <a:lnTo>
                                <a:pt x="162" y="333"/>
                              </a:lnTo>
                              <a:lnTo>
                                <a:pt x="152" y="318"/>
                              </a:lnTo>
                              <a:lnTo>
                                <a:pt x="146" y="310"/>
                              </a:lnTo>
                              <a:lnTo>
                                <a:pt x="146" y="310"/>
                              </a:lnTo>
                              <a:lnTo>
                                <a:pt x="134" y="293"/>
                              </a:lnTo>
                              <a:lnTo>
                                <a:pt x="127" y="283"/>
                              </a:lnTo>
                              <a:lnTo>
                                <a:pt x="127" y="283"/>
                              </a:lnTo>
                              <a:lnTo>
                                <a:pt x="127" y="293"/>
                              </a:lnTo>
                              <a:lnTo>
                                <a:pt x="127" y="313"/>
                              </a:lnTo>
                              <a:lnTo>
                                <a:pt x="127" y="313"/>
                              </a:lnTo>
                              <a:lnTo>
                                <a:pt x="125" y="338"/>
                              </a:lnTo>
                              <a:lnTo>
                                <a:pt x="125" y="353"/>
                              </a:lnTo>
                              <a:lnTo>
                                <a:pt x="129" y="370"/>
                              </a:lnTo>
                              <a:lnTo>
                                <a:pt x="129" y="370"/>
                              </a:lnTo>
                              <a:lnTo>
                                <a:pt x="132" y="377"/>
                              </a:lnTo>
                              <a:lnTo>
                                <a:pt x="137" y="385"/>
                              </a:lnTo>
                              <a:lnTo>
                                <a:pt x="146" y="395"/>
                              </a:lnTo>
                              <a:lnTo>
                                <a:pt x="154" y="403"/>
                              </a:lnTo>
                              <a:lnTo>
                                <a:pt x="157" y="407"/>
                              </a:lnTo>
                              <a:lnTo>
                                <a:pt x="157" y="407"/>
                              </a:lnTo>
                              <a:lnTo>
                                <a:pt x="162" y="412"/>
                              </a:lnTo>
                              <a:lnTo>
                                <a:pt x="166" y="420"/>
                              </a:lnTo>
                              <a:lnTo>
                                <a:pt x="166" y="420"/>
                              </a:lnTo>
                              <a:lnTo>
                                <a:pt x="166" y="427"/>
                              </a:lnTo>
                              <a:lnTo>
                                <a:pt x="164" y="434"/>
                              </a:lnTo>
                              <a:lnTo>
                                <a:pt x="164" y="434"/>
                              </a:lnTo>
                              <a:lnTo>
                                <a:pt x="164" y="440"/>
                              </a:lnTo>
                              <a:lnTo>
                                <a:pt x="162" y="449"/>
                              </a:lnTo>
                              <a:lnTo>
                                <a:pt x="162" y="449"/>
                              </a:lnTo>
                              <a:lnTo>
                                <a:pt x="159" y="454"/>
                              </a:lnTo>
                              <a:lnTo>
                                <a:pt x="157" y="460"/>
                              </a:lnTo>
                              <a:lnTo>
                                <a:pt x="157" y="460"/>
                              </a:lnTo>
                              <a:lnTo>
                                <a:pt x="154" y="472"/>
                              </a:lnTo>
                              <a:lnTo>
                                <a:pt x="152" y="480"/>
                              </a:lnTo>
                              <a:lnTo>
                                <a:pt x="152" y="480"/>
                              </a:lnTo>
                              <a:lnTo>
                                <a:pt x="149" y="485"/>
                              </a:lnTo>
                              <a:lnTo>
                                <a:pt x="146" y="490"/>
                              </a:lnTo>
                              <a:lnTo>
                                <a:pt x="146" y="490"/>
                              </a:lnTo>
                              <a:lnTo>
                                <a:pt x="144" y="496"/>
                              </a:lnTo>
                              <a:lnTo>
                                <a:pt x="144" y="499"/>
                              </a:lnTo>
                              <a:lnTo>
                                <a:pt x="144" y="499"/>
                              </a:lnTo>
                              <a:lnTo>
                                <a:pt x="136" y="490"/>
                              </a:lnTo>
                              <a:lnTo>
                                <a:pt x="129" y="485"/>
                              </a:lnTo>
                              <a:lnTo>
                                <a:pt x="125" y="480"/>
                              </a:lnTo>
                              <a:lnTo>
                                <a:pt x="125" y="480"/>
                              </a:lnTo>
                              <a:lnTo>
                                <a:pt x="120" y="470"/>
                              </a:lnTo>
                              <a:lnTo>
                                <a:pt x="115" y="462"/>
                              </a:lnTo>
                              <a:lnTo>
                                <a:pt x="109" y="455"/>
                              </a:lnTo>
                              <a:lnTo>
                                <a:pt x="104" y="450"/>
                              </a:lnTo>
                              <a:lnTo>
                                <a:pt x="90" y="445"/>
                              </a:lnTo>
                              <a:lnTo>
                                <a:pt x="80" y="442"/>
                              </a:lnTo>
                              <a:lnTo>
                                <a:pt x="80" y="442"/>
                              </a:lnTo>
                              <a:lnTo>
                                <a:pt x="69" y="440"/>
                              </a:lnTo>
                              <a:lnTo>
                                <a:pt x="57" y="439"/>
                              </a:lnTo>
                              <a:lnTo>
                                <a:pt x="37" y="440"/>
                              </a:lnTo>
                              <a:lnTo>
                                <a:pt x="37" y="440"/>
                              </a:lnTo>
                              <a:lnTo>
                                <a:pt x="27" y="440"/>
                              </a:lnTo>
                              <a:lnTo>
                                <a:pt x="15" y="439"/>
                              </a:lnTo>
                              <a:lnTo>
                                <a:pt x="0" y="437"/>
                              </a:lnTo>
                              <a:lnTo>
                                <a:pt x="0" y="437"/>
                              </a:lnTo>
                              <a:lnTo>
                                <a:pt x="8" y="440"/>
                              </a:lnTo>
                              <a:lnTo>
                                <a:pt x="17" y="445"/>
                              </a:lnTo>
                              <a:lnTo>
                                <a:pt x="27" y="454"/>
                              </a:lnTo>
                              <a:lnTo>
                                <a:pt x="27" y="454"/>
                              </a:lnTo>
                              <a:lnTo>
                                <a:pt x="38" y="465"/>
                              </a:lnTo>
                              <a:lnTo>
                                <a:pt x="50" y="475"/>
                              </a:lnTo>
                              <a:lnTo>
                                <a:pt x="62" y="482"/>
                              </a:lnTo>
                              <a:lnTo>
                                <a:pt x="74" y="487"/>
                              </a:lnTo>
                              <a:lnTo>
                                <a:pt x="74" y="487"/>
                              </a:lnTo>
                              <a:lnTo>
                                <a:pt x="84" y="490"/>
                              </a:lnTo>
                              <a:lnTo>
                                <a:pt x="94" y="490"/>
                              </a:lnTo>
                              <a:lnTo>
                                <a:pt x="109" y="487"/>
                              </a:lnTo>
                              <a:lnTo>
                                <a:pt x="109" y="487"/>
                              </a:lnTo>
                              <a:lnTo>
                                <a:pt x="115" y="485"/>
                              </a:lnTo>
                              <a:lnTo>
                                <a:pt x="119" y="485"/>
                              </a:lnTo>
                              <a:lnTo>
                                <a:pt x="120" y="485"/>
                              </a:lnTo>
                              <a:lnTo>
                                <a:pt x="120" y="485"/>
                              </a:lnTo>
                              <a:lnTo>
                                <a:pt x="127" y="490"/>
                              </a:lnTo>
                              <a:lnTo>
                                <a:pt x="131" y="494"/>
                              </a:lnTo>
                              <a:lnTo>
                                <a:pt x="131" y="494"/>
                              </a:lnTo>
                              <a:lnTo>
                                <a:pt x="117" y="501"/>
                              </a:lnTo>
                              <a:lnTo>
                                <a:pt x="117" y="501"/>
                              </a:lnTo>
                              <a:lnTo>
                                <a:pt x="104" y="509"/>
                              </a:lnTo>
                              <a:lnTo>
                                <a:pt x="90" y="516"/>
                              </a:lnTo>
                              <a:lnTo>
                                <a:pt x="79" y="526"/>
                              </a:lnTo>
                              <a:lnTo>
                                <a:pt x="70" y="539"/>
                              </a:lnTo>
                              <a:lnTo>
                                <a:pt x="70" y="539"/>
                              </a:lnTo>
                              <a:lnTo>
                                <a:pt x="65" y="547"/>
                              </a:lnTo>
                              <a:lnTo>
                                <a:pt x="62" y="562"/>
                              </a:lnTo>
                              <a:lnTo>
                                <a:pt x="57" y="584"/>
                              </a:lnTo>
                              <a:lnTo>
                                <a:pt x="57" y="584"/>
                              </a:lnTo>
                              <a:lnTo>
                                <a:pt x="52" y="599"/>
                              </a:lnTo>
                              <a:lnTo>
                                <a:pt x="50" y="609"/>
                              </a:lnTo>
                              <a:lnTo>
                                <a:pt x="50" y="609"/>
                              </a:lnTo>
                              <a:lnTo>
                                <a:pt x="57" y="604"/>
                              </a:lnTo>
                              <a:lnTo>
                                <a:pt x="70" y="594"/>
                              </a:lnTo>
                              <a:lnTo>
                                <a:pt x="70" y="594"/>
                              </a:lnTo>
                              <a:lnTo>
                                <a:pt x="87" y="583"/>
                              </a:lnTo>
                              <a:lnTo>
                                <a:pt x="97" y="572"/>
                              </a:lnTo>
                              <a:lnTo>
                                <a:pt x="109" y="561"/>
                              </a:lnTo>
                              <a:lnTo>
                                <a:pt x="109" y="561"/>
                              </a:lnTo>
                              <a:lnTo>
                                <a:pt x="114" y="552"/>
                              </a:lnTo>
                              <a:lnTo>
                                <a:pt x="117" y="544"/>
                              </a:lnTo>
                              <a:lnTo>
                                <a:pt x="122" y="529"/>
                              </a:lnTo>
                              <a:lnTo>
                                <a:pt x="125" y="514"/>
                              </a:lnTo>
                              <a:lnTo>
                                <a:pt x="125" y="506"/>
                              </a:lnTo>
                              <a:lnTo>
                                <a:pt x="125" y="506"/>
                              </a:lnTo>
                              <a:lnTo>
                                <a:pt x="127" y="502"/>
                              </a:lnTo>
                              <a:lnTo>
                                <a:pt x="129" y="501"/>
                              </a:lnTo>
                              <a:lnTo>
                                <a:pt x="132" y="499"/>
                              </a:lnTo>
                              <a:lnTo>
                                <a:pt x="132" y="499"/>
                              </a:lnTo>
                              <a:lnTo>
                                <a:pt x="137" y="501"/>
                              </a:lnTo>
                              <a:lnTo>
                                <a:pt x="139" y="504"/>
                              </a:lnTo>
                              <a:lnTo>
                                <a:pt x="139" y="507"/>
                              </a:lnTo>
                              <a:lnTo>
                                <a:pt x="139" y="507"/>
                              </a:lnTo>
                              <a:lnTo>
                                <a:pt x="141" y="516"/>
                              </a:lnTo>
                              <a:lnTo>
                                <a:pt x="144" y="521"/>
                              </a:lnTo>
                              <a:lnTo>
                                <a:pt x="144" y="521"/>
                              </a:lnTo>
                              <a:lnTo>
                                <a:pt x="154" y="534"/>
                              </a:lnTo>
                              <a:lnTo>
                                <a:pt x="154" y="534"/>
                              </a:lnTo>
                              <a:lnTo>
                                <a:pt x="157" y="539"/>
                              </a:lnTo>
                              <a:lnTo>
                                <a:pt x="161" y="546"/>
                              </a:lnTo>
                              <a:lnTo>
                                <a:pt x="164" y="557"/>
                              </a:lnTo>
                              <a:lnTo>
                                <a:pt x="164" y="557"/>
                              </a:lnTo>
                              <a:lnTo>
                                <a:pt x="167" y="562"/>
                              </a:lnTo>
                              <a:lnTo>
                                <a:pt x="172" y="569"/>
                              </a:lnTo>
                              <a:lnTo>
                                <a:pt x="172" y="569"/>
                              </a:lnTo>
                              <a:lnTo>
                                <a:pt x="176" y="578"/>
                              </a:lnTo>
                              <a:lnTo>
                                <a:pt x="179" y="586"/>
                              </a:lnTo>
                              <a:lnTo>
                                <a:pt x="179" y="586"/>
                              </a:lnTo>
                              <a:lnTo>
                                <a:pt x="182" y="591"/>
                              </a:lnTo>
                              <a:lnTo>
                                <a:pt x="184" y="591"/>
                              </a:lnTo>
                              <a:lnTo>
                                <a:pt x="182" y="556"/>
                              </a:lnTo>
                              <a:lnTo>
                                <a:pt x="182" y="556"/>
                              </a:lnTo>
                              <a:lnTo>
                                <a:pt x="179" y="554"/>
                              </a:lnTo>
                              <a:lnTo>
                                <a:pt x="179" y="554"/>
                              </a:lnTo>
                              <a:lnTo>
                                <a:pt x="176" y="547"/>
                              </a:lnTo>
                              <a:lnTo>
                                <a:pt x="176" y="547"/>
                              </a:lnTo>
                              <a:lnTo>
                                <a:pt x="186" y="541"/>
                              </a:lnTo>
                              <a:lnTo>
                                <a:pt x="186" y="541"/>
                              </a:lnTo>
                              <a:lnTo>
                                <a:pt x="191" y="541"/>
                              </a:lnTo>
                              <a:lnTo>
                                <a:pt x="196" y="542"/>
                              </a:lnTo>
                              <a:lnTo>
                                <a:pt x="196" y="542"/>
                              </a:lnTo>
                              <a:lnTo>
                                <a:pt x="201" y="546"/>
                              </a:lnTo>
                              <a:lnTo>
                                <a:pt x="209" y="551"/>
                              </a:lnTo>
                              <a:lnTo>
                                <a:pt x="223" y="557"/>
                              </a:lnTo>
                              <a:lnTo>
                                <a:pt x="229" y="559"/>
                              </a:lnTo>
                              <a:lnTo>
                                <a:pt x="238" y="559"/>
                              </a:lnTo>
                              <a:lnTo>
                                <a:pt x="238" y="559"/>
                              </a:lnTo>
                              <a:lnTo>
                                <a:pt x="246" y="557"/>
                              </a:lnTo>
                              <a:lnTo>
                                <a:pt x="256" y="556"/>
                              </a:lnTo>
                              <a:lnTo>
                                <a:pt x="278" y="547"/>
                              </a:lnTo>
                              <a:lnTo>
                                <a:pt x="308" y="532"/>
                              </a:lnTo>
                              <a:lnTo>
                                <a:pt x="308" y="532"/>
                              </a:lnTo>
                              <a:lnTo>
                                <a:pt x="325" y="526"/>
                              </a:lnTo>
                              <a:lnTo>
                                <a:pt x="336" y="522"/>
                              </a:lnTo>
                              <a:lnTo>
                                <a:pt x="336" y="522"/>
                              </a:lnTo>
                              <a:lnTo>
                                <a:pt x="325" y="521"/>
                              </a:lnTo>
                              <a:lnTo>
                                <a:pt x="306" y="519"/>
                              </a:lnTo>
                              <a:lnTo>
                                <a:pt x="306" y="519"/>
                              </a:lnTo>
                              <a:lnTo>
                                <a:pt x="280" y="514"/>
                              </a:lnTo>
                              <a:lnTo>
                                <a:pt x="256" y="511"/>
                              </a:lnTo>
                              <a:lnTo>
                                <a:pt x="256" y="511"/>
                              </a:lnTo>
                              <a:lnTo>
                                <a:pt x="246" y="511"/>
                              </a:lnTo>
                              <a:lnTo>
                                <a:pt x="243" y="512"/>
                              </a:lnTo>
                              <a:lnTo>
                                <a:pt x="244" y="501"/>
                              </a:lnTo>
                              <a:lnTo>
                                <a:pt x="244" y="501"/>
                              </a:lnTo>
                              <a:lnTo>
                                <a:pt x="231" y="511"/>
                              </a:lnTo>
                              <a:lnTo>
                                <a:pt x="231" y="511"/>
                              </a:lnTo>
                              <a:lnTo>
                                <a:pt x="224" y="516"/>
                              </a:lnTo>
                              <a:lnTo>
                                <a:pt x="209" y="522"/>
                              </a:lnTo>
                              <a:lnTo>
                                <a:pt x="209" y="522"/>
                              </a:lnTo>
                              <a:lnTo>
                                <a:pt x="199" y="526"/>
                              </a:lnTo>
                              <a:lnTo>
                                <a:pt x="194" y="526"/>
                              </a:lnTo>
                              <a:lnTo>
                                <a:pt x="194" y="526"/>
                              </a:lnTo>
                              <a:lnTo>
                                <a:pt x="192" y="526"/>
                              </a:lnTo>
                              <a:lnTo>
                                <a:pt x="191" y="531"/>
                              </a:lnTo>
                              <a:lnTo>
                                <a:pt x="191" y="531"/>
                              </a:lnTo>
                              <a:lnTo>
                                <a:pt x="189" y="534"/>
                              </a:lnTo>
                              <a:lnTo>
                                <a:pt x="184" y="536"/>
                              </a:lnTo>
                              <a:lnTo>
                                <a:pt x="184" y="536"/>
                              </a:lnTo>
                              <a:lnTo>
                                <a:pt x="172" y="539"/>
                              </a:lnTo>
                              <a:lnTo>
                                <a:pt x="172" y="539"/>
                              </a:lnTo>
                              <a:lnTo>
                                <a:pt x="179" y="526"/>
                              </a:lnTo>
                              <a:lnTo>
                                <a:pt x="179" y="526"/>
                              </a:lnTo>
                              <a:lnTo>
                                <a:pt x="181" y="522"/>
                              </a:lnTo>
                              <a:lnTo>
                                <a:pt x="187" y="521"/>
                              </a:lnTo>
                              <a:lnTo>
                                <a:pt x="187" y="521"/>
                              </a:lnTo>
                              <a:lnTo>
                                <a:pt x="194" y="519"/>
                              </a:lnTo>
                              <a:lnTo>
                                <a:pt x="206" y="514"/>
                              </a:lnTo>
                              <a:lnTo>
                                <a:pt x="219" y="507"/>
                              </a:lnTo>
                              <a:lnTo>
                                <a:pt x="234" y="496"/>
                              </a:lnTo>
                              <a:lnTo>
                                <a:pt x="234" y="496"/>
                              </a:lnTo>
                              <a:lnTo>
                                <a:pt x="248" y="480"/>
                              </a:lnTo>
                              <a:lnTo>
                                <a:pt x="258" y="467"/>
                              </a:lnTo>
                              <a:lnTo>
                                <a:pt x="266" y="454"/>
                              </a:lnTo>
                              <a:lnTo>
                                <a:pt x="269" y="445"/>
                              </a:lnTo>
                              <a:lnTo>
                                <a:pt x="269" y="445"/>
                              </a:lnTo>
                              <a:lnTo>
                                <a:pt x="276" y="435"/>
                              </a:lnTo>
                              <a:lnTo>
                                <a:pt x="283" y="427"/>
                              </a:lnTo>
                              <a:lnTo>
                                <a:pt x="293" y="417"/>
                              </a:lnTo>
                              <a:lnTo>
                                <a:pt x="293" y="417"/>
                              </a:lnTo>
                              <a:lnTo>
                                <a:pt x="249" y="432"/>
                              </a:lnTo>
                              <a:lnTo>
                                <a:pt x="249" y="432"/>
                              </a:lnTo>
                              <a:lnTo>
                                <a:pt x="244" y="434"/>
                              </a:lnTo>
                              <a:lnTo>
                                <a:pt x="246" y="395"/>
                              </a:lnTo>
                              <a:lnTo>
                                <a:pt x="246" y="395"/>
                              </a:lnTo>
                              <a:lnTo>
                                <a:pt x="246" y="393"/>
                              </a:lnTo>
                              <a:lnTo>
                                <a:pt x="246" y="393"/>
                              </a:lnTo>
                              <a:lnTo>
                                <a:pt x="244" y="393"/>
                              </a:lnTo>
                              <a:lnTo>
                                <a:pt x="244" y="393"/>
                              </a:lnTo>
                              <a:lnTo>
                                <a:pt x="221" y="402"/>
                              </a:lnTo>
                              <a:lnTo>
                                <a:pt x="221" y="402"/>
                              </a:lnTo>
                              <a:lnTo>
                                <a:pt x="214" y="407"/>
                              </a:lnTo>
                              <a:lnTo>
                                <a:pt x="209" y="412"/>
                              </a:lnTo>
                              <a:lnTo>
                                <a:pt x="209" y="412"/>
                              </a:lnTo>
                              <a:lnTo>
                                <a:pt x="201" y="415"/>
                              </a:lnTo>
                              <a:lnTo>
                                <a:pt x="196" y="419"/>
                              </a:lnTo>
                              <a:lnTo>
                                <a:pt x="189" y="424"/>
                              </a:lnTo>
                              <a:lnTo>
                                <a:pt x="191" y="429"/>
                              </a:lnTo>
                              <a:lnTo>
                                <a:pt x="191" y="429"/>
                              </a:lnTo>
                              <a:lnTo>
                                <a:pt x="191" y="470"/>
                              </a:lnTo>
                              <a:lnTo>
                                <a:pt x="191" y="470"/>
                              </a:lnTo>
                              <a:lnTo>
                                <a:pt x="184" y="480"/>
                              </a:lnTo>
                              <a:lnTo>
                                <a:pt x="181" y="490"/>
                              </a:lnTo>
                              <a:lnTo>
                                <a:pt x="177" y="504"/>
                              </a:lnTo>
                              <a:lnTo>
                                <a:pt x="177" y="504"/>
                              </a:lnTo>
                              <a:lnTo>
                                <a:pt x="174" y="519"/>
                              </a:lnTo>
                              <a:lnTo>
                                <a:pt x="174" y="519"/>
                              </a:lnTo>
                              <a:lnTo>
                                <a:pt x="169" y="532"/>
                              </a:lnTo>
                              <a:lnTo>
                                <a:pt x="169" y="532"/>
                              </a:lnTo>
                              <a:lnTo>
                                <a:pt x="166" y="527"/>
                              </a:lnTo>
                              <a:lnTo>
                                <a:pt x="159" y="516"/>
                              </a:lnTo>
                              <a:lnTo>
                                <a:pt x="159" y="516"/>
                              </a:lnTo>
                              <a:lnTo>
                                <a:pt x="156" y="511"/>
                              </a:lnTo>
                              <a:lnTo>
                                <a:pt x="154" y="507"/>
                              </a:lnTo>
                              <a:lnTo>
                                <a:pt x="156" y="501"/>
                              </a:lnTo>
                              <a:lnTo>
                                <a:pt x="156" y="501"/>
                              </a:lnTo>
                              <a:lnTo>
                                <a:pt x="157" y="492"/>
                              </a:lnTo>
                              <a:lnTo>
                                <a:pt x="162" y="482"/>
                              </a:lnTo>
                              <a:lnTo>
                                <a:pt x="162" y="482"/>
                              </a:lnTo>
                              <a:lnTo>
                                <a:pt x="167" y="469"/>
                              </a:lnTo>
                              <a:lnTo>
                                <a:pt x="171" y="455"/>
                              </a:lnTo>
                              <a:lnTo>
                                <a:pt x="171" y="455"/>
                              </a:lnTo>
                              <a:lnTo>
                                <a:pt x="174" y="452"/>
                              </a:lnTo>
                              <a:lnTo>
                                <a:pt x="177" y="432"/>
                              </a:lnTo>
                              <a:lnTo>
                                <a:pt x="177" y="432"/>
                              </a:lnTo>
                              <a:lnTo>
                                <a:pt x="181" y="424"/>
                              </a:lnTo>
                              <a:lnTo>
                                <a:pt x="184" y="415"/>
                              </a:lnTo>
                              <a:lnTo>
                                <a:pt x="189" y="410"/>
                              </a:lnTo>
                              <a:lnTo>
                                <a:pt x="194" y="405"/>
                              </a:lnTo>
                              <a:lnTo>
                                <a:pt x="203" y="398"/>
                              </a:lnTo>
                              <a:lnTo>
                                <a:pt x="209" y="397"/>
                              </a:lnTo>
                              <a:lnTo>
                                <a:pt x="209" y="397"/>
                              </a:lnTo>
                              <a:lnTo>
                                <a:pt x="214" y="392"/>
                              </a:lnTo>
                              <a:lnTo>
                                <a:pt x="221" y="387"/>
                              </a:lnTo>
                              <a:lnTo>
                                <a:pt x="221" y="387"/>
                              </a:lnTo>
                              <a:lnTo>
                                <a:pt x="244" y="378"/>
                              </a:lnTo>
                              <a:lnTo>
                                <a:pt x="244" y="378"/>
                              </a:lnTo>
                              <a:lnTo>
                                <a:pt x="256" y="373"/>
                              </a:lnTo>
                              <a:lnTo>
                                <a:pt x="263" y="368"/>
                              </a:lnTo>
                              <a:lnTo>
                                <a:pt x="269" y="362"/>
                              </a:lnTo>
                              <a:lnTo>
                                <a:pt x="269" y="362"/>
                              </a:lnTo>
                              <a:lnTo>
                                <a:pt x="276" y="353"/>
                              </a:lnTo>
                              <a:lnTo>
                                <a:pt x="283" y="348"/>
                              </a:lnTo>
                              <a:lnTo>
                                <a:pt x="283" y="348"/>
                              </a:lnTo>
                              <a:lnTo>
                                <a:pt x="293" y="347"/>
                              </a:lnTo>
                              <a:lnTo>
                                <a:pt x="306" y="345"/>
                              </a:lnTo>
                              <a:lnTo>
                                <a:pt x="306" y="345"/>
                              </a:lnTo>
                              <a:lnTo>
                                <a:pt x="313" y="347"/>
                              </a:lnTo>
                              <a:lnTo>
                                <a:pt x="316" y="350"/>
                              </a:lnTo>
                              <a:lnTo>
                                <a:pt x="321" y="357"/>
                              </a:lnTo>
                              <a:lnTo>
                                <a:pt x="321" y="357"/>
                              </a:lnTo>
                              <a:lnTo>
                                <a:pt x="323" y="362"/>
                              </a:lnTo>
                              <a:lnTo>
                                <a:pt x="325" y="367"/>
                              </a:lnTo>
                              <a:lnTo>
                                <a:pt x="325" y="367"/>
                              </a:lnTo>
                              <a:lnTo>
                                <a:pt x="325" y="372"/>
                              </a:lnTo>
                              <a:lnTo>
                                <a:pt x="326" y="382"/>
                              </a:lnTo>
                              <a:lnTo>
                                <a:pt x="328" y="388"/>
                              </a:lnTo>
                              <a:lnTo>
                                <a:pt x="331" y="395"/>
                              </a:lnTo>
                              <a:lnTo>
                                <a:pt x="336" y="403"/>
                              </a:lnTo>
                              <a:lnTo>
                                <a:pt x="345" y="410"/>
                              </a:lnTo>
                              <a:lnTo>
                                <a:pt x="345" y="410"/>
                              </a:lnTo>
                              <a:lnTo>
                                <a:pt x="353" y="417"/>
                              </a:lnTo>
                              <a:lnTo>
                                <a:pt x="362" y="422"/>
                              </a:lnTo>
                              <a:lnTo>
                                <a:pt x="378" y="429"/>
                              </a:lnTo>
                              <a:lnTo>
                                <a:pt x="393" y="432"/>
                              </a:lnTo>
                              <a:lnTo>
                                <a:pt x="403" y="434"/>
                              </a:lnTo>
                              <a:lnTo>
                                <a:pt x="403" y="434"/>
                              </a:lnTo>
                              <a:lnTo>
                                <a:pt x="425" y="442"/>
                              </a:lnTo>
                              <a:lnTo>
                                <a:pt x="439" y="447"/>
                              </a:lnTo>
                              <a:lnTo>
                                <a:pt x="439" y="447"/>
                              </a:lnTo>
                              <a:lnTo>
                                <a:pt x="435" y="444"/>
                              </a:lnTo>
                              <a:lnTo>
                                <a:pt x="429" y="435"/>
                              </a:lnTo>
                              <a:lnTo>
                                <a:pt x="419" y="419"/>
                              </a:lnTo>
                              <a:lnTo>
                                <a:pt x="419" y="419"/>
                              </a:lnTo>
                              <a:lnTo>
                                <a:pt x="405" y="402"/>
                              </a:lnTo>
                              <a:lnTo>
                                <a:pt x="393" y="387"/>
                              </a:lnTo>
                              <a:lnTo>
                                <a:pt x="383" y="377"/>
                              </a:lnTo>
                              <a:lnTo>
                                <a:pt x="373" y="372"/>
                              </a:lnTo>
                              <a:lnTo>
                                <a:pt x="373" y="372"/>
                              </a:lnTo>
                              <a:lnTo>
                                <a:pt x="365" y="367"/>
                              </a:lnTo>
                              <a:lnTo>
                                <a:pt x="355" y="363"/>
                              </a:lnTo>
                              <a:lnTo>
                                <a:pt x="340" y="360"/>
                              </a:lnTo>
                              <a:lnTo>
                                <a:pt x="340" y="360"/>
                              </a:lnTo>
                              <a:lnTo>
                                <a:pt x="335" y="358"/>
                              </a:lnTo>
                              <a:lnTo>
                                <a:pt x="330" y="355"/>
                              </a:lnTo>
                              <a:lnTo>
                                <a:pt x="330" y="355"/>
                              </a:lnTo>
                              <a:lnTo>
                                <a:pt x="321" y="345"/>
                              </a:lnTo>
                              <a:lnTo>
                                <a:pt x="321" y="345"/>
                              </a:lnTo>
                              <a:lnTo>
                                <a:pt x="325" y="345"/>
                              </a:lnTo>
                              <a:lnTo>
                                <a:pt x="325" y="345"/>
                              </a:lnTo>
                              <a:lnTo>
                                <a:pt x="335" y="348"/>
                              </a:lnTo>
                              <a:lnTo>
                                <a:pt x="345" y="350"/>
                              </a:lnTo>
                              <a:lnTo>
                                <a:pt x="358" y="352"/>
                              </a:lnTo>
                              <a:lnTo>
                                <a:pt x="358" y="352"/>
                              </a:lnTo>
                              <a:lnTo>
                                <a:pt x="373" y="350"/>
                              </a:lnTo>
                              <a:lnTo>
                                <a:pt x="385" y="347"/>
                              </a:lnTo>
                              <a:lnTo>
                                <a:pt x="398" y="342"/>
                              </a:lnTo>
                              <a:lnTo>
                                <a:pt x="398" y="342"/>
                              </a:lnTo>
                              <a:lnTo>
                                <a:pt x="403" y="340"/>
                              </a:lnTo>
                              <a:lnTo>
                                <a:pt x="410" y="343"/>
                              </a:lnTo>
                              <a:lnTo>
                                <a:pt x="410" y="343"/>
                              </a:lnTo>
                              <a:lnTo>
                                <a:pt x="432" y="357"/>
                              </a:lnTo>
                              <a:lnTo>
                                <a:pt x="432" y="357"/>
                              </a:lnTo>
                              <a:lnTo>
                                <a:pt x="440" y="362"/>
                              </a:lnTo>
                              <a:lnTo>
                                <a:pt x="452" y="367"/>
                              </a:lnTo>
                              <a:lnTo>
                                <a:pt x="467" y="372"/>
                              </a:lnTo>
                              <a:lnTo>
                                <a:pt x="480" y="373"/>
                              </a:lnTo>
                              <a:lnTo>
                                <a:pt x="480" y="373"/>
                              </a:lnTo>
                              <a:lnTo>
                                <a:pt x="497" y="372"/>
                              </a:lnTo>
                              <a:lnTo>
                                <a:pt x="516" y="368"/>
                              </a:lnTo>
                              <a:lnTo>
                                <a:pt x="532" y="363"/>
                              </a:lnTo>
                              <a:lnTo>
                                <a:pt x="544" y="360"/>
                              </a:lnTo>
                              <a:lnTo>
                                <a:pt x="544" y="360"/>
                              </a:lnTo>
                              <a:lnTo>
                                <a:pt x="561" y="353"/>
                              </a:lnTo>
                              <a:lnTo>
                                <a:pt x="569" y="352"/>
                              </a:lnTo>
                              <a:lnTo>
                                <a:pt x="569" y="352"/>
                              </a:lnTo>
                              <a:lnTo>
                                <a:pt x="544" y="347"/>
                              </a:lnTo>
                              <a:lnTo>
                                <a:pt x="544" y="347"/>
                              </a:lnTo>
                              <a:lnTo>
                                <a:pt x="517" y="338"/>
                              </a:lnTo>
                              <a:lnTo>
                                <a:pt x="501" y="335"/>
                              </a:lnTo>
                              <a:lnTo>
                                <a:pt x="482" y="333"/>
                              </a:lnTo>
                              <a:lnTo>
                                <a:pt x="482" y="333"/>
                              </a:lnTo>
                              <a:lnTo>
                                <a:pt x="467" y="335"/>
                              </a:lnTo>
                              <a:lnTo>
                                <a:pt x="455" y="338"/>
                              </a:lnTo>
                              <a:lnTo>
                                <a:pt x="447" y="342"/>
                              </a:lnTo>
                              <a:lnTo>
                                <a:pt x="444" y="345"/>
                              </a:lnTo>
                              <a:lnTo>
                                <a:pt x="444" y="345"/>
                              </a:lnTo>
                              <a:lnTo>
                                <a:pt x="440" y="347"/>
                              </a:lnTo>
                              <a:lnTo>
                                <a:pt x="435" y="348"/>
                              </a:lnTo>
                              <a:lnTo>
                                <a:pt x="430" y="347"/>
                              </a:lnTo>
                              <a:lnTo>
                                <a:pt x="430" y="347"/>
                              </a:lnTo>
                              <a:lnTo>
                                <a:pt x="425" y="345"/>
                              </a:lnTo>
                              <a:lnTo>
                                <a:pt x="422" y="342"/>
                              </a:lnTo>
                              <a:lnTo>
                                <a:pt x="420" y="338"/>
                              </a:lnTo>
                              <a:lnTo>
                                <a:pt x="420" y="338"/>
                              </a:lnTo>
                              <a:lnTo>
                                <a:pt x="435" y="335"/>
                              </a:lnTo>
                              <a:lnTo>
                                <a:pt x="444" y="332"/>
                              </a:lnTo>
                              <a:lnTo>
                                <a:pt x="450" y="328"/>
                              </a:lnTo>
                              <a:lnTo>
                                <a:pt x="457" y="323"/>
                              </a:lnTo>
                              <a:lnTo>
                                <a:pt x="457" y="323"/>
                              </a:lnTo>
                              <a:lnTo>
                                <a:pt x="465" y="318"/>
                              </a:lnTo>
                              <a:lnTo>
                                <a:pt x="472" y="311"/>
                              </a:lnTo>
                              <a:lnTo>
                                <a:pt x="482" y="300"/>
                              </a:lnTo>
                              <a:lnTo>
                                <a:pt x="482" y="300"/>
                              </a:lnTo>
                              <a:lnTo>
                                <a:pt x="489" y="291"/>
                              </a:lnTo>
                              <a:lnTo>
                                <a:pt x="499" y="281"/>
                              </a:lnTo>
                              <a:lnTo>
                                <a:pt x="499" y="281"/>
                              </a:lnTo>
                              <a:lnTo>
                                <a:pt x="504" y="278"/>
                              </a:lnTo>
                              <a:lnTo>
                                <a:pt x="509" y="276"/>
                              </a:lnTo>
                              <a:lnTo>
                                <a:pt x="517" y="275"/>
                              </a:lnTo>
                              <a:lnTo>
                                <a:pt x="524" y="276"/>
                              </a:lnTo>
                              <a:lnTo>
                                <a:pt x="526" y="276"/>
                              </a:lnTo>
                              <a:lnTo>
                                <a:pt x="526" y="276"/>
                              </a:lnTo>
                              <a:close/>
                              <a:moveTo>
                                <a:pt x="574" y="241"/>
                              </a:moveTo>
                              <a:lnTo>
                                <a:pt x="574" y="241"/>
                              </a:lnTo>
                              <a:lnTo>
                                <a:pt x="596" y="239"/>
                              </a:lnTo>
                              <a:lnTo>
                                <a:pt x="619" y="238"/>
                              </a:lnTo>
                              <a:lnTo>
                                <a:pt x="636" y="238"/>
                              </a:lnTo>
                              <a:lnTo>
                                <a:pt x="640" y="239"/>
                              </a:lnTo>
                              <a:lnTo>
                                <a:pt x="640" y="239"/>
                              </a:lnTo>
                              <a:lnTo>
                                <a:pt x="616" y="248"/>
                              </a:lnTo>
                              <a:lnTo>
                                <a:pt x="596" y="256"/>
                              </a:lnTo>
                              <a:lnTo>
                                <a:pt x="578" y="261"/>
                              </a:lnTo>
                              <a:lnTo>
                                <a:pt x="578" y="261"/>
                              </a:lnTo>
                              <a:lnTo>
                                <a:pt x="559" y="265"/>
                              </a:lnTo>
                              <a:lnTo>
                                <a:pt x="544" y="268"/>
                              </a:lnTo>
                              <a:lnTo>
                                <a:pt x="527" y="270"/>
                              </a:lnTo>
                              <a:lnTo>
                                <a:pt x="527" y="268"/>
                              </a:lnTo>
                              <a:lnTo>
                                <a:pt x="527" y="268"/>
                              </a:lnTo>
                              <a:lnTo>
                                <a:pt x="531" y="265"/>
                              </a:lnTo>
                              <a:lnTo>
                                <a:pt x="541" y="258"/>
                              </a:lnTo>
                              <a:lnTo>
                                <a:pt x="556" y="248"/>
                              </a:lnTo>
                              <a:lnTo>
                                <a:pt x="564" y="245"/>
                              </a:lnTo>
                              <a:lnTo>
                                <a:pt x="574" y="241"/>
                              </a:lnTo>
                              <a:lnTo>
                                <a:pt x="574" y="241"/>
                              </a:lnTo>
                              <a:close/>
                              <a:moveTo>
                                <a:pt x="524" y="194"/>
                              </a:moveTo>
                              <a:lnTo>
                                <a:pt x="524" y="194"/>
                              </a:lnTo>
                              <a:lnTo>
                                <a:pt x="531" y="184"/>
                              </a:lnTo>
                              <a:lnTo>
                                <a:pt x="539" y="176"/>
                              </a:lnTo>
                              <a:lnTo>
                                <a:pt x="549" y="168"/>
                              </a:lnTo>
                              <a:lnTo>
                                <a:pt x="559" y="161"/>
                              </a:lnTo>
                              <a:lnTo>
                                <a:pt x="574" y="152"/>
                              </a:lnTo>
                              <a:lnTo>
                                <a:pt x="581" y="151"/>
                              </a:lnTo>
                              <a:lnTo>
                                <a:pt x="581" y="151"/>
                              </a:lnTo>
                              <a:lnTo>
                                <a:pt x="542" y="201"/>
                              </a:lnTo>
                              <a:lnTo>
                                <a:pt x="542" y="201"/>
                              </a:lnTo>
                              <a:lnTo>
                                <a:pt x="511" y="248"/>
                              </a:lnTo>
                              <a:lnTo>
                                <a:pt x="511" y="248"/>
                              </a:lnTo>
                              <a:lnTo>
                                <a:pt x="511" y="243"/>
                              </a:lnTo>
                              <a:lnTo>
                                <a:pt x="511" y="231"/>
                              </a:lnTo>
                              <a:lnTo>
                                <a:pt x="514" y="214"/>
                              </a:lnTo>
                              <a:lnTo>
                                <a:pt x="519" y="204"/>
                              </a:lnTo>
                              <a:lnTo>
                                <a:pt x="524" y="194"/>
                              </a:lnTo>
                              <a:lnTo>
                                <a:pt x="524" y="194"/>
                              </a:lnTo>
                              <a:close/>
                              <a:moveTo>
                                <a:pt x="430" y="280"/>
                              </a:moveTo>
                              <a:lnTo>
                                <a:pt x="430" y="280"/>
                              </a:lnTo>
                              <a:lnTo>
                                <a:pt x="437" y="270"/>
                              </a:lnTo>
                              <a:lnTo>
                                <a:pt x="445" y="261"/>
                              </a:lnTo>
                              <a:lnTo>
                                <a:pt x="460" y="248"/>
                              </a:lnTo>
                              <a:lnTo>
                                <a:pt x="474" y="239"/>
                              </a:lnTo>
                              <a:lnTo>
                                <a:pt x="479" y="236"/>
                              </a:lnTo>
                              <a:lnTo>
                                <a:pt x="479" y="236"/>
                              </a:lnTo>
                              <a:lnTo>
                                <a:pt x="467" y="255"/>
                              </a:lnTo>
                              <a:lnTo>
                                <a:pt x="447" y="286"/>
                              </a:lnTo>
                              <a:lnTo>
                                <a:pt x="447" y="286"/>
                              </a:lnTo>
                              <a:lnTo>
                                <a:pt x="430" y="308"/>
                              </a:lnTo>
                              <a:lnTo>
                                <a:pt x="420" y="320"/>
                              </a:lnTo>
                              <a:lnTo>
                                <a:pt x="420" y="320"/>
                              </a:lnTo>
                              <a:lnTo>
                                <a:pt x="420" y="316"/>
                              </a:lnTo>
                              <a:lnTo>
                                <a:pt x="419" y="310"/>
                              </a:lnTo>
                              <a:lnTo>
                                <a:pt x="422" y="296"/>
                              </a:lnTo>
                              <a:lnTo>
                                <a:pt x="425" y="290"/>
                              </a:lnTo>
                              <a:lnTo>
                                <a:pt x="430" y="280"/>
                              </a:lnTo>
                              <a:lnTo>
                                <a:pt x="430" y="280"/>
                              </a:lnTo>
                              <a:close/>
                              <a:moveTo>
                                <a:pt x="343" y="263"/>
                              </a:moveTo>
                              <a:lnTo>
                                <a:pt x="343" y="263"/>
                              </a:lnTo>
                              <a:lnTo>
                                <a:pt x="358" y="255"/>
                              </a:lnTo>
                              <a:lnTo>
                                <a:pt x="378" y="246"/>
                              </a:lnTo>
                              <a:lnTo>
                                <a:pt x="402" y="236"/>
                              </a:lnTo>
                              <a:lnTo>
                                <a:pt x="402" y="236"/>
                              </a:lnTo>
                              <a:lnTo>
                                <a:pt x="383" y="253"/>
                              </a:lnTo>
                              <a:lnTo>
                                <a:pt x="350" y="280"/>
                              </a:lnTo>
                              <a:lnTo>
                                <a:pt x="350" y="280"/>
                              </a:lnTo>
                              <a:lnTo>
                                <a:pt x="338" y="288"/>
                              </a:lnTo>
                              <a:lnTo>
                                <a:pt x="325" y="295"/>
                              </a:lnTo>
                              <a:lnTo>
                                <a:pt x="313" y="301"/>
                              </a:lnTo>
                              <a:lnTo>
                                <a:pt x="313" y="301"/>
                              </a:lnTo>
                              <a:lnTo>
                                <a:pt x="315" y="296"/>
                              </a:lnTo>
                              <a:lnTo>
                                <a:pt x="320" y="288"/>
                              </a:lnTo>
                              <a:lnTo>
                                <a:pt x="328" y="275"/>
                              </a:lnTo>
                              <a:lnTo>
                                <a:pt x="335" y="270"/>
                              </a:lnTo>
                              <a:lnTo>
                                <a:pt x="343" y="263"/>
                              </a:lnTo>
                              <a:lnTo>
                                <a:pt x="343" y="263"/>
                              </a:lnTo>
                              <a:close/>
                              <a:moveTo>
                                <a:pt x="398" y="194"/>
                              </a:moveTo>
                              <a:lnTo>
                                <a:pt x="398" y="194"/>
                              </a:lnTo>
                              <a:lnTo>
                                <a:pt x="413" y="191"/>
                              </a:lnTo>
                              <a:lnTo>
                                <a:pt x="434" y="189"/>
                              </a:lnTo>
                              <a:lnTo>
                                <a:pt x="459" y="188"/>
                              </a:lnTo>
                              <a:lnTo>
                                <a:pt x="459" y="188"/>
                              </a:lnTo>
                              <a:lnTo>
                                <a:pt x="403" y="208"/>
                              </a:lnTo>
                              <a:lnTo>
                                <a:pt x="403" y="208"/>
                              </a:lnTo>
                              <a:lnTo>
                                <a:pt x="388" y="211"/>
                              </a:lnTo>
                              <a:lnTo>
                                <a:pt x="375" y="214"/>
                              </a:lnTo>
                              <a:lnTo>
                                <a:pt x="358" y="216"/>
                              </a:lnTo>
                              <a:lnTo>
                                <a:pt x="358" y="216"/>
                              </a:lnTo>
                              <a:lnTo>
                                <a:pt x="370" y="208"/>
                              </a:lnTo>
                              <a:lnTo>
                                <a:pt x="383" y="201"/>
                              </a:lnTo>
                              <a:lnTo>
                                <a:pt x="398" y="194"/>
                              </a:lnTo>
                              <a:lnTo>
                                <a:pt x="398" y="194"/>
                              </a:lnTo>
                              <a:close/>
                              <a:moveTo>
                                <a:pt x="345" y="166"/>
                              </a:moveTo>
                              <a:lnTo>
                                <a:pt x="345" y="166"/>
                              </a:lnTo>
                              <a:lnTo>
                                <a:pt x="352" y="158"/>
                              </a:lnTo>
                              <a:lnTo>
                                <a:pt x="360" y="151"/>
                              </a:lnTo>
                              <a:lnTo>
                                <a:pt x="380" y="136"/>
                              </a:lnTo>
                              <a:lnTo>
                                <a:pt x="403" y="122"/>
                              </a:lnTo>
                              <a:lnTo>
                                <a:pt x="403" y="122"/>
                              </a:lnTo>
                              <a:lnTo>
                                <a:pt x="388" y="137"/>
                              </a:lnTo>
                              <a:lnTo>
                                <a:pt x="360" y="169"/>
                              </a:lnTo>
                              <a:lnTo>
                                <a:pt x="360" y="169"/>
                              </a:lnTo>
                              <a:lnTo>
                                <a:pt x="331" y="204"/>
                              </a:lnTo>
                              <a:lnTo>
                                <a:pt x="330" y="204"/>
                              </a:lnTo>
                              <a:lnTo>
                                <a:pt x="330" y="204"/>
                              </a:lnTo>
                              <a:lnTo>
                                <a:pt x="333" y="193"/>
                              </a:lnTo>
                              <a:lnTo>
                                <a:pt x="338" y="179"/>
                              </a:lnTo>
                              <a:lnTo>
                                <a:pt x="345" y="166"/>
                              </a:lnTo>
                              <a:lnTo>
                                <a:pt x="345" y="166"/>
                              </a:lnTo>
                              <a:close/>
                              <a:moveTo>
                                <a:pt x="285" y="273"/>
                              </a:moveTo>
                              <a:lnTo>
                                <a:pt x="285" y="273"/>
                              </a:lnTo>
                              <a:lnTo>
                                <a:pt x="283" y="270"/>
                              </a:lnTo>
                              <a:lnTo>
                                <a:pt x="278" y="261"/>
                              </a:lnTo>
                              <a:lnTo>
                                <a:pt x="275" y="246"/>
                              </a:lnTo>
                              <a:lnTo>
                                <a:pt x="273" y="238"/>
                              </a:lnTo>
                              <a:lnTo>
                                <a:pt x="271" y="228"/>
                              </a:lnTo>
                              <a:lnTo>
                                <a:pt x="271" y="228"/>
                              </a:lnTo>
                              <a:lnTo>
                                <a:pt x="273" y="218"/>
                              </a:lnTo>
                              <a:lnTo>
                                <a:pt x="275" y="208"/>
                              </a:lnTo>
                              <a:lnTo>
                                <a:pt x="280" y="188"/>
                              </a:lnTo>
                              <a:lnTo>
                                <a:pt x="285" y="174"/>
                              </a:lnTo>
                              <a:lnTo>
                                <a:pt x="288" y="169"/>
                              </a:lnTo>
                              <a:lnTo>
                                <a:pt x="288" y="169"/>
                              </a:lnTo>
                              <a:lnTo>
                                <a:pt x="288" y="189"/>
                              </a:lnTo>
                              <a:lnTo>
                                <a:pt x="288" y="221"/>
                              </a:lnTo>
                              <a:lnTo>
                                <a:pt x="288" y="221"/>
                              </a:lnTo>
                              <a:lnTo>
                                <a:pt x="288" y="238"/>
                              </a:lnTo>
                              <a:lnTo>
                                <a:pt x="286" y="255"/>
                              </a:lnTo>
                              <a:lnTo>
                                <a:pt x="285" y="273"/>
                              </a:lnTo>
                              <a:lnTo>
                                <a:pt x="285" y="273"/>
                              </a:lnTo>
                              <a:close/>
                              <a:moveTo>
                                <a:pt x="69" y="467"/>
                              </a:moveTo>
                              <a:lnTo>
                                <a:pt x="69" y="467"/>
                              </a:lnTo>
                              <a:lnTo>
                                <a:pt x="55" y="460"/>
                              </a:lnTo>
                              <a:lnTo>
                                <a:pt x="43" y="454"/>
                              </a:lnTo>
                              <a:lnTo>
                                <a:pt x="28" y="445"/>
                              </a:lnTo>
                              <a:lnTo>
                                <a:pt x="28" y="445"/>
                              </a:lnTo>
                              <a:lnTo>
                                <a:pt x="52" y="444"/>
                              </a:lnTo>
                              <a:lnTo>
                                <a:pt x="72" y="444"/>
                              </a:lnTo>
                              <a:lnTo>
                                <a:pt x="80" y="445"/>
                              </a:lnTo>
                              <a:lnTo>
                                <a:pt x="87" y="449"/>
                              </a:lnTo>
                              <a:lnTo>
                                <a:pt x="87" y="449"/>
                              </a:lnTo>
                              <a:lnTo>
                                <a:pt x="97" y="454"/>
                              </a:lnTo>
                              <a:lnTo>
                                <a:pt x="104" y="459"/>
                              </a:lnTo>
                              <a:lnTo>
                                <a:pt x="109" y="464"/>
                              </a:lnTo>
                              <a:lnTo>
                                <a:pt x="114" y="470"/>
                              </a:lnTo>
                              <a:lnTo>
                                <a:pt x="117" y="479"/>
                              </a:lnTo>
                              <a:lnTo>
                                <a:pt x="119" y="482"/>
                              </a:lnTo>
                              <a:lnTo>
                                <a:pt x="119" y="482"/>
                              </a:lnTo>
                              <a:lnTo>
                                <a:pt x="100" y="475"/>
                              </a:lnTo>
                              <a:lnTo>
                                <a:pt x="69" y="467"/>
                              </a:lnTo>
                              <a:lnTo>
                                <a:pt x="69" y="467"/>
                              </a:lnTo>
                              <a:close/>
                              <a:moveTo>
                                <a:pt x="62" y="593"/>
                              </a:moveTo>
                              <a:lnTo>
                                <a:pt x="62" y="593"/>
                              </a:lnTo>
                              <a:lnTo>
                                <a:pt x="65" y="569"/>
                              </a:lnTo>
                              <a:lnTo>
                                <a:pt x="72" y="551"/>
                              </a:lnTo>
                              <a:lnTo>
                                <a:pt x="75" y="541"/>
                              </a:lnTo>
                              <a:lnTo>
                                <a:pt x="79" y="534"/>
                              </a:lnTo>
                              <a:lnTo>
                                <a:pt x="79" y="534"/>
                              </a:lnTo>
                              <a:lnTo>
                                <a:pt x="85" y="527"/>
                              </a:lnTo>
                              <a:lnTo>
                                <a:pt x="92" y="522"/>
                              </a:lnTo>
                              <a:lnTo>
                                <a:pt x="104" y="514"/>
                              </a:lnTo>
                              <a:lnTo>
                                <a:pt x="112" y="511"/>
                              </a:lnTo>
                              <a:lnTo>
                                <a:pt x="115" y="511"/>
                              </a:lnTo>
                              <a:lnTo>
                                <a:pt x="62" y="593"/>
                              </a:lnTo>
                              <a:close/>
                              <a:moveTo>
                                <a:pt x="251" y="517"/>
                              </a:moveTo>
                              <a:lnTo>
                                <a:pt x="251" y="517"/>
                              </a:lnTo>
                              <a:lnTo>
                                <a:pt x="266" y="517"/>
                              </a:lnTo>
                              <a:lnTo>
                                <a:pt x="286" y="521"/>
                              </a:lnTo>
                              <a:lnTo>
                                <a:pt x="308" y="526"/>
                              </a:lnTo>
                              <a:lnTo>
                                <a:pt x="308" y="526"/>
                              </a:lnTo>
                              <a:lnTo>
                                <a:pt x="283" y="531"/>
                              </a:lnTo>
                              <a:lnTo>
                                <a:pt x="261" y="534"/>
                              </a:lnTo>
                              <a:lnTo>
                                <a:pt x="241" y="537"/>
                              </a:lnTo>
                              <a:lnTo>
                                <a:pt x="241" y="537"/>
                              </a:lnTo>
                              <a:lnTo>
                                <a:pt x="213" y="537"/>
                              </a:lnTo>
                              <a:lnTo>
                                <a:pt x="199" y="537"/>
                              </a:lnTo>
                              <a:lnTo>
                                <a:pt x="199" y="537"/>
                              </a:lnTo>
                              <a:lnTo>
                                <a:pt x="201" y="534"/>
                              </a:lnTo>
                              <a:lnTo>
                                <a:pt x="209" y="529"/>
                              </a:lnTo>
                              <a:lnTo>
                                <a:pt x="216" y="526"/>
                              </a:lnTo>
                              <a:lnTo>
                                <a:pt x="226" y="522"/>
                              </a:lnTo>
                              <a:lnTo>
                                <a:pt x="238" y="519"/>
                              </a:lnTo>
                              <a:lnTo>
                                <a:pt x="251" y="517"/>
                              </a:lnTo>
                              <a:lnTo>
                                <a:pt x="251" y="517"/>
                              </a:lnTo>
                              <a:close/>
                              <a:moveTo>
                                <a:pt x="208" y="462"/>
                              </a:moveTo>
                              <a:lnTo>
                                <a:pt x="208" y="462"/>
                              </a:lnTo>
                              <a:lnTo>
                                <a:pt x="214" y="455"/>
                              </a:lnTo>
                              <a:lnTo>
                                <a:pt x="224" y="450"/>
                              </a:lnTo>
                              <a:lnTo>
                                <a:pt x="246" y="440"/>
                              </a:lnTo>
                              <a:lnTo>
                                <a:pt x="271" y="432"/>
                              </a:lnTo>
                              <a:lnTo>
                                <a:pt x="271" y="432"/>
                              </a:lnTo>
                              <a:lnTo>
                                <a:pt x="218" y="477"/>
                              </a:lnTo>
                              <a:lnTo>
                                <a:pt x="218" y="477"/>
                              </a:lnTo>
                              <a:lnTo>
                                <a:pt x="206" y="489"/>
                              </a:lnTo>
                              <a:lnTo>
                                <a:pt x="194" y="501"/>
                              </a:lnTo>
                              <a:lnTo>
                                <a:pt x="182" y="514"/>
                              </a:lnTo>
                              <a:lnTo>
                                <a:pt x="182" y="514"/>
                              </a:lnTo>
                              <a:lnTo>
                                <a:pt x="182" y="511"/>
                              </a:lnTo>
                              <a:lnTo>
                                <a:pt x="184" y="499"/>
                              </a:lnTo>
                              <a:lnTo>
                                <a:pt x="187" y="490"/>
                              </a:lnTo>
                              <a:lnTo>
                                <a:pt x="192" y="482"/>
                              </a:lnTo>
                              <a:lnTo>
                                <a:pt x="199" y="472"/>
                              </a:lnTo>
                              <a:lnTo>
                                <a:pt x="208" y="462"/>
                              </a:lnTo>
                              <a:lnTo>
                                <a:pt x="208" y="462"/>
                              </a:lnTo>
                              <a:close/>
                              <a:moveTo>
                                <a:pt x="166" y="403"/>
                              </a:moveTo>
                              <a:lnTo>
                                <a:pt x="166" y="403"/>
                              </a:lnTo>
                              <a:lnTo>
                                <a:pt x="159" y="392"/>
                              </a:lnTo>
                              <a:lnTo>
                                <a:pt x="152" y="378"/>
                              </a:lnTo>
                              <a:lnTo>
                                <a:pt x="147" y="362"/>
                              </a:lnTo>
                              <a:lnTo>
                                <a:pt x="147" y="362"/>
                              </a:lnTo>
                              <a:lnTo>
                                <a:pt x="139" y="327"/>
                              </a:lnTo>
                              <a:lnTo>
                                <a:pt x="136" y="305"/>
                              </a:lnTo>
                              <a:lnTo>
                                <a:pt x="136" y="305"/>
                              </a:lnTo>
                              <a:lnTo>
                                <a:pt x="151" y="325"/>
                              </a:lnTo>
                              <a:lnTo>
                                <a:pt x="161" y="343"/>
                              </a:lnTo>
                              <a:lnTo>
                                <a:pt x="167" y="357"/>
                              </a:lnTo>
                              <a:lnTo>
                                <a:pt x="167" y="357"/>
                              </a:lnTo>
                              <a:lnTo>
                                <a:pt x="169" y="365"/>
                              </a:lnTo>
                              <a:lnTo>
                                <a:pt x="171" y="373"/>
                              </a:lnTo>
                              <a:lnTo>
                                <a:pt x="169" y="388"/>
                              </a:lnTo>
                              <a:lnTo>
                                <a:pt x="166" y="400"/>
                              </a:lnTo>
                              <a:lnTo>
                                <a:pt x="166" y="403"/>
                              </a:lnTo>
                              <a:lnTo>
                                <a:pt x="166" y="403"/>
                              </a:lnTo>
                              <a:close/>
                              <a:moveTo>
                                <a:pt x="331" y="362"/>
                              </a:moveTo>
                              <a:lnTo>
                                <a:pt x="331" y="362"/>
                              </a:lnTo>
                              <a:lnTo>
                                <a:pt x="347" y="367"/>
                              </a:lnTo>
                              <a:lnTo>
                                <a:pt x="360" y="372"/>
                              </a:lnTo>
                              <a:lnTo>
                                <a:pt x="373" y="378"/>
                              </a:lnTo>
                              <a:lnTo>
                                <a:pt x="373" y="378"/>
                              </a:lnTo>
                              <a:lnTo>
                                <a:pt x="382" y="385"/>
                              </a:lnTo>
                              <a:lnTo>
                                <a:pt x="392" y="393"/>
                              </a:lnTo>
                              <a:lnTo>
                                <a:pt x="405" y="412"/>
                              </a:lnTo>
                              <a:lnTo>
                                <a:pt x="413" y="425"/>
                              </a:lnTo>
                              <a:lnTo>
                                <a:pt x="417" y="432"/>
                              </a:lnTo>
                              <a:lnTo>
                                <a:pt x="417" y="432"/>
                              </a:lnTo>
                              <a:lnTo>
                                <a:pt x="400" y="422"/>
                              </a:lnTo>
                              <a:lnTo>
                                <a:pt x="385" y="414"/>
                              </a:lnTo>
                              <a:lnTo>
                                <a:pt x="368" y="402"/>
                              </a:lnTo>
                              <a:lnTo>
                                <a:pt x="368" y="402"/>
                              </a:lnTo>
                              <a:lnTo>
                                <a:pt x="355" y="388"/>
                              </a:lnTo>
                              <a:lnTo>
                                <a:pt x="341" y="377"/>
                              </a:lnTo>
                              <a:lnTo>
                                <a:pt x="331" y="363"/>
                              </a:lnTo>
                              <a:lnTo>
                                <a:pt x="331" y="362"/>
                              </a:lnTo>
                              <a:close/>
                              <a:moveTo>
                                <a:pt x="480" y="338"/>
                              </a:moveTo>
                              <a:lnTo>
                                <a:pt x="480" y="338"/>
                              </a:lnTo>
                              <a:lnTo>
                                <a:pt x="501" y="342"/>
                              </a:lnTo>
                              <a:lnTo>
                                <a:pt x="521" y="345"/>
                              </a:lnTo>
                              <a:lnTo>
                                <a:pt x="542" y="352"/>
                              </a:lnTo>
                              <a:lnTo>
                                <a:pt x="542" y="352"/>
                              </a:lnTo>
                              <a:lnTo>
                                <a:pt x="516" y="355"/>
                              </a:lnTo>
                              <a:lnTo>
                                <a:pt x="480" y="358"/>
                              </a:lnTo>
                              <a:lnTo>
                                <a:pt x="480" y="358"/>
                              </a:lnTo>
                              <a:lnTo>
                                <a:pt x="454" y="355"/>
                              </a:lnTo>
                              <a:lnTo>
                                <a:pt x="440" y="353"/>
                              </a:lnTo>
                              <a:lnTo>
                                <a:pt x="440" y="353"/>
                              </a:lnTo>
                              <a:lnTo>
                                <a:pt x="452" y="347"/>
                              </a:lnTo>
                              <a:lnTo>
                                <a:pt x="465" y="342"/>
                              </a:lnTo>
                              <a:lnTo>
                                <a:pt x="472" y="340"/>
                              </a:lnTo>
                              <a:lnTo>
                                <a:pt x="480" y="338"/>
                              </a:lnTo>
                              <a:lnTo>
                                <a:pt x="480" y="33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1"/>
                      <wps:cNvSpPr>
                        <a:spLocks/>
                      </wps:cNvSpPr>
                      <wps:spPr bwMode="auto">
                        <a:xfrm>
                          <a:off x="8451" y="14150"/>
                          <a:ext cx="24" cy="29"/>
                        </a:xfrm>
                        <a:custGeom>
                          <a:avLst/>
                          <a:gdLst>
                            <a:gd name="T0" fmla="*/ 9 w 24"/>
                            <a:gd name="T1" fmla="*/ 0 h 29"/>
                            <a:gd name="T2" fmla="*/ 9 w 24"/>
                            <a:gd name="T3" fmla="*/ 0 h 29"/>
                            <a:gd name="T4" fmla="*/ 9 w 24"/>
                            <a:gd name="T5" fmla="*/ 2 h 29"/>
                            <a:gd name="T6" fmla="*/ 5 w 24"/>
                            <a:gd name="T7" fmla="*/ 6 h 29"/>
                            <a:gd name="T8" fmla="*/ 2 w 24"/>
                            <a:gd name="T9" fmla="*/ 11 h 29"/>
                            <a:gd name="T10" fmla="*/ 0 w 24"/>
                            <a:gd name="T11" fmla="*/ 19 h 29"/>
                            <a:gd name="T12" fmla="*/ 0 w 24"/>
                            <a:gd name="T13" fmla="*/ 19 h 29"/>
                            <a:gd name="T14" fmla="*/ 0 w 24"/>
                            <a:gd name="T15" fmla="*/ 22 h 29"/>
                            <a:gd name="T16" fmla="*/ 2 w 24"/>
                            <a:gd name="T17" fmla="*/ 26 h 29"/>
                            <a:gd name="T18" fmla="*/ 4 w 24"/>
                            <a:gd name="T19" fmla="*/ 27 h 29"/>
                            <a:gd name="T20" fmla="*/ 7 w 24"/>
                            <a:gd name="T21" fmla="*/ 29 h 29"/>
                            <a:gd name="T22" fmla="*/ 10 w 24"/>
                            <a:gd name="T23" fmla="*/ 29 h 29"/>
                            <a:gd name="T24" fmla="*/ 12 w 24"/>
                            <a:gd name="T25" fmla="*/ 29 h 29"/>
                            <a:gd name="T26" fmla="*/ 12 w 24"/>
                            <a:gd name="T27" fmla="*/ 29 h 29"/>
                            <a:gd name="T28" fmla="*/ 14 w 24"/>
                            <a:gd name="T29" fmla="*/ 27 h 29"/>
                            <a:gd name="T30" fmla="*/ 17 w 24"/>
                            <a:gd name="T31" fmla="*/ 26 h 29"/>
                            <a:gd name="T32" fmla="*/ 22 w 24"/>
                            <a:gd name="T33" fmla="*/ 21 h 29"/>
                            <a:gd name="T34" fmla="*/ 22 w 24"/>
                            <a:gd name="T35" fmla="*/ 17 h 29"/>
                            <a:gd name="T36" fmla="*/ 24 w 24"/>
                            <a:gd name="T37" fmla="*/ 12 h 29"/>
                            <a:gd name="T38" fmla="*/ 24 w 24"/>
                            <a:gd name="T39" fmla="*/ 12 h 29"/>
                            <a:gd name="T40" fmla="*/ 22 w 24"/>
                            <a:gd name="T41" fmla="*/ 9 h 29"/>
                            <a:gd name="T42" fmla="*/ 21 w 24"/>
                            <a:gd name="T43" fmla="*/ 6 h 29"/>
                            <a:gd name="T44" fmla="*/ 19 w 24"/>
                            <a:gd name="T45" fmla="*/ 4 h 29"/>
                            <a:gd name="T46" fmla="*/ 17 w 24"/>
                            <a:gd name="T47" fmla="*/ 2 h 29"/>
                            <a:gd name="T48" fmla="*/ 12 w 24"/>
                            <a:gd name="T49" fmla="*/ 0 h 29"/>
                            <a:gd name="T50" fmla="*/ 9 w 24"/>
                            <a:gd name="T51" fmla="*/ 0 h 29"/>
                            <a:gd name="T52" fmla="*/ 9 w 24"/>
                            <a:gd name="T5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4" h="29">
                              <a:moveTo>
                                <a:pt x="9" y="0"/>
                              </a:moveTo>
                              <a:lnTo>
                                <a:pt x="9" y="0"/>
                              </a:lnTo>
                              <a:lnTo>
                                <a:pt x="9" y="2"/>
                              </a:lnTo>
                              <a:lnTo>
                                <a:pt x="5" y="6"/>
                              </a:lnTo>
                              <a:lnTo>
                                <a:pt x="2" y="11"/>
                              </a:lnTo>
                              <a:lnTo>
                                <a:pt x="0" y="19"/>
                              </a:lnTo>
                              <a:lnTo>
                                <a:pt x="0" y="19"/>
                              </a:lnTo>
                              <a:lnTo>
                                <a:pt x="0" y="22"/>
                              </a:lnTo>
                              <a:lnTo>
                                <a:pt x="2" y="26"/>
                              </a:lnTo>
                              <a:lnTo>
                                <a:pt x="4" y="27"/>
                              </a:lnTo>
                              <a:lnTo>
                                <a:pt x="7" y="29"/>
                              </a:lnTo>
                              <a:lnTo>
                                <a:pt x="10" y="29"/>
                              </a:lnTo>
                              <a:lnTo>
                                <a:pt x="12" y="29"/>
                              </a:lnTo>
                              <a:lnTo>
                                <a:pt x="12" y="29"/>
                              </a:lnTo>
                              <a:lnTo>
                                <a:pt x="14" y="27"/>
                              </a:lnTo>
                              <a:lnTo>
                                <a:pt x="17" y="26"/>
                              </a:lnTo>
                              <a:lnTo>
                                <a:pt x="22" y="21"/>
                              </a:lnTo>
                              <a:lnTo>
                                <a:pt x="22" y="17"/>
                              </a:lnTo>
                              <a:lnTo>
                                <a:pt x="24" y="12"/>
                              </a:lnTo>
                              <a:lnTo>
                                <a:pt x="24" y="12"/>
                              </a:lnTo>
                              <a:lnTo>
                                <a:pt x="22" y="9"/>
                              </a:lnTo>
                              <a:lnTo>
                                <a:pt x="21" y="6"/>
                              </a:lnTo>
                              <a:lnTo>
                                <a:pt x="19" y="4"/>
                              </a:lnTo>
                              <a:lnTo>
                                <a:pt x="17" y="2"/>
                              </a:lnTo>
                              <a:lnTo>
                                <a:pt x="12" y="0"/>
                              </a:lnTo>
                              <a:lnTo>
                                <a:pt x="9" y="0"/>
                              </a:lnTo>
                              <a:lnTo>
                                <a:pt x="9"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52"/>
                      <wps:cNvSpPr>
                        <a:spLocks/>
                      </wps:cNvSpPr>
                      <wps:spPr bwMode="auto">
                        <a:xfrm>
                          <a:off x="8617" y="14201"/>
                          <a:ext cx="24" cy="28"/>
                        </a:xfrm>
                        <a:custGeom>
                          <a:avLst/>
                          <a:gdLst>
                            <a:gd name="T0" fmla="*/ 9 w 24"/>
                            <a:gd name="T1" fmla="*/ 0 h 28"/>
                            <a:gd name="T2" fmla="*/ 9 w 24"/>
                            <a:gd name="T3" fmla="*/ 0 h 28"/>
                            <a:gd name="T4" fmla="*/ 5 w 24"/>
                            <a:gd name="T5" fmla="*/ 5 h 28"/>
                            <a:gd name="T6" fmla="*/ 2 w 24"/>
                            <a:gd name="T7" fmla="*/ 10 h 28"/>
                            <a:gd name="T8" fmla="*/ 0 w 24"/>
                            <a:gd name="T9" fmla="*/ 18 h 28"/>
                            <a:gd name="T10" fmla="*/ 0 w 24"/>
                            <a:gd name="T11" fmla="*/ 18 h 28"/>
                            <a:gd name="T12" fmla="*/ 0 w 24"/>
                            <a:gd name="T13" fmla="*/ 21 h 28"/>
                            <a:gd name="T14" fmla="*/ 2 w 24"/>
                            <a:gd name="T15" fmla="*/ 25 h 28"/>
                            <a:gd name="T16" fmla="*/ 4 w 24"/>
                            <a:gd name="T17" fmla="*/ 26 h 28"/>
                            <a:gd name="T18" fmla="*/ 7 w 24"/>
                            <a:gd name="T19" fmla="*/ 28 h 28"/>
                            <a:gd name="T20" fmla="*/ 10 w 24"/>
                            <a:gd name="T21" fmla="*/ 28 h 28"/>
                            <a:gd name="T22" fmla="*/ 12 w 24"/>
                            <a:gd name="T23" fmla="*/ 28 h 28"/>
                            <a:gd name="T24" fmla="*/ 12 w 24"/>
                            <a:gd name="T25" fmla="*/ 28 h 28"/>
                            <a:gd name="T26" fmla="*/ 14 w 24"/>
                            <a:gd name="T27" fmla="*/ 26 h 28"/>
                            <a:gd name="T28" fmla="*/ 17 w 24"/>
                            <a:gd name="T29" fmla="*/ 25 h 28"/>
                            <a:gd name="T30" fmla="*/ 22 w 24"/>
                            <a:gd name="T31" fmla="*/ 20 h 28"/>
                            <a:gd name="T32" fmla="*/ 22 w 24"/>
                            <a:gd name="T33" fmla="*/ 16 h 28"/>
                            <a:gd name="T34" fmla="*/ 24 w 24"/>
                            <a:gd name="T35" fmla="*/ 11 h 28"/>
                            <a:gd name="T36" fmla="*/ 24 w 24"/>
                            <a:gd name="T37" fmla="*/ 11 h 28"/>
                            <a:gd name="T38" fmla="*/ 22 w 24"/>
                            <a:gd name="T39" fmla="*/ 8 h 28"/>
                            <a:gd name="T40" fmla="*/ 20 w 24"/>
                            <a:gd name="T41" fmla="*/ 5 h 28"/>
                            <a:gd name="T42" fmla="*/ 17 w 24"/>
                            <a:gd name="T43" fmla="*/ 1 h 28"/>
                            <a:gd name="T44" fmla="*/ 12 w 24"/>
                            <a:gd name="T45" fmla="*/ 0 h 28"/>
                            <a:gd name="T46" fmla="*/ 9 w 24"/>
                            <a:gd name="T47" fmla="*/ 0 h 28"/>
                            <a:gd name="T48" fmla="*/ 9 w 24"/>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9" y="0"/>
                              </a:moveTo>
                              <a:lnTo>
                                <a:pt x="9" y="0"/>
                              </a:lnTo>
                              <a:lnTo>
                                <a:pt x="5" y="5"/>
                              </a:lnTo>
                              <a:lnTo>
                                <a:pt x="2" y="10"/>
                              </a:lnTo>
                              <a:lnTo>
                                <a:pt x="0" y="18"/>
                              </a:lnTo>
                              <a:lnTo>
                                <a:pt x="0" y="18"/>
                              </a:lnTo>
                              <a:lnTo>
                                <a:pt x="0" y="21"/>
                              </a:lnTo>
                              <a:lnTo>
                                <a:pt x="2" y="25"/>
                              </a:lnTo>
                              <a:lnTo>
                                <a:pt x="4" y="26"/>
                              </a:lnTo>
                              <a:lnTo>
                                <a:pt x="7" y="28"/>
                              </a:lnTo>
                              <a:lnTo>
                                <a:pt x="10" y="28"/>
                              </a:lnTo>
                              <a:lnTo>
                                <a:pt x="12" y="28"/>
                              </a:lnTo>
                              <a:lnTo>
                                <a:pt x="12" y="28"/>
                              </a:lnTo>
                              <a:lnTo>
                                <a:pt x="14" y="26"/>
                              </a:lnTo>
                              <a:lnTo>
                                <a:pt x="17" y="25"/>
                              </a:lnTo>
                              <a:lnTo>
                                <a:pt x="22" y="20"/>
                              </a:lnTo>
                              <a:lnTo>
                                <a:pt x="22" y="16"/>
                              </a:lnTo>
                              <a:lnTo>
                                <a:pt x="24" y="11"/>
                              </a:lnTo>
                              <a:lnTo>
                                <a:pt x="24" y="11"/>
                              </a:lnTo>
                              <a:lnTo>
                                <a:pt x="22" y="8"/>
                              </a:lnTo>
                              <a:lnTo>
                                <a:pt x="20" y="5"/>
                              </a:lnTo>
                              <a:lnTo>
                                <a:pt x="17" y="1"/>
                              </a:lnTo>
                              <a:lnTo>
                                <a:pt x="12" y="0"/>
                              </a:lnTo>
                              <a:lnTo>
                                <a:pt x="9" y="0"/>
                              </a:lnTo>
                              <a:lnTo>
                                <a:pt x="9"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3"/>
                      <wps:cNvSpPr>
                        <a:spLocks/>
                      </wps:cNvSpPr>
                      <wps:spPr bwMode="auto">
                        <a:xfrm>
                          <a:off x="8336" y="14358"/>
                          <a:ext cx="23" cy="28"/>
                        </a:xfrm>
                        <a:custGeom>
                          <a:avLst/>
                          <a:gdLst>
                            <a:gd name="T0" fmla="*/ 10 w 23"/>
                            <a:gd name="T1" fmla="*/ 0 h 28"/>
                            <a:gd name="T2" fmla="*/ 10 w 23"/>
                            <a:gd name="T3" fmla="*/ 0 h 28"/>
                            <a:gd name="T4" fmla="*/ 5 w 23"/>
                            <a:gd name="T5" fmla="*/ 5 h 28"/>
                            <a:gd name="T6" fmla="*/ 2 w 23"/>
                            <a:gd name="T7" fmla="*/ 10 h 28"/>
                            <a:gd name="T8" fmla="*/ 0 w 23"/>
                            <a:gd name="T9" fmla="*/ 18 h 28"/>
                            <a:gd name="T10" fmla="*/ 0 w 23"/>
                            <a:gd name="T11" fmla="*/ 18 h 28"/>
                            <a:gd name="T12" fmla="*/ 2 w 23"/>
                            <a:gd name="T13" fmla="*/ 22 h 28"/>
                            <a:gd name="T14" fmla="*/ 3 w 23"/>
                            <a:gd name="T15" fmla="*/ 25 h 28"/>
                            <a:gd name="T16" fmla="*/ 5 w 23"/>
                            <a:gd name="T17" fmla="*/ 27 h 28"/>
                            <a:gd name="T18" fmla="*/ 7 w 23"/>
                            <a:gd name="T19" fmla="*/ 28 h 28"/>
                            <a:gd name="T20" fmla="*/ 12 w 23"/>
                            <a:gd name="T21" fmla="*/ 28 h 28"/>
                            <a:gd name="T22" fmla="*/ 13 w 23"/>
                            <a:gd name="T23" fmla="*/ 28 h 28"/>
                            <a:gd name="T24" fmla="*/ 13 w 23"/>
                            <a:gd name="T25" fmla="*/ 28 h 28"/>
                            <a:gd name="T26" fmla="*/ 15 w 23"/>
                            <a:gd name="T27" fmla="*/ 27 h 28"/>
                            <a:gd name="T28" fmla="*/ 18 w 23"/>
                            <a:gd name="T29" fmla="*/ 25 h 28"/>
                            <a:gd name="T30" fmla="*/ 22 w 23"/>
                            <a:gd name="T31" fmla="*/ 20 h 28"/>
                            <a:gd name="T32" fmla="*/ 23 w 23"/>
                            <a:gd name="T33" fmla="*/ 17 h 28"/>
                            <a:gd name="T34" fmla="*/ 23 w 23"/>
                            <a:gd name="T35" fmla="*/ 12 h 28"/>
                            <a:gd name="T36" fmla="*/ 23 w 23"/>
                            <a:gd name="T37" fmla="*/ 12 h 28"/>
                            <a:gd name="T38" fmla="*/ 23 w 23"/>
                            <a:gd name="T39" fmla="*/ 8 h 28"/>
                            <a:gd name="T40" fmla="*/ 22 w 23"/>
                            <a:gd name="T41" fmla="*/ 5 h 28"/>
                            <a:gd name="T42" fmla="*/ 17 w 23"/>
                            <a:gd name="T43" fmla="*/ 2 h 28"/>
                            <a:gd name="T44" fmla="*/ 12 w 23"/>
                            <a:gd name="T45" fmla="*/ 0 h 28"/>
                            <a:gd name="T46" fmla="*/ 10 w 23"/>
                            <a:gd name="T47" fmla="*/ 0 h 28"/>
                            <a:gd name="T48" fmla="*/ 10 w 23"/>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 h="28">
                              <a:moveTo>
                                <a:pt x="10" y="0"/>
                              </a:moveTo>
                              <a:lnTo>
                                <a:pt x="10" y="0"/>
                              </a:lnTo>
                              <a:lnTo>
                                <a:pt x="5" y="5"/>
                              </a:lnTo>
                              <a:lnTo>
                                <a:pt x="2" y="10"/>
                              </a:lnTo>
                              <a:lnTo>
                                <a:pt x="0" y="18"/>
                              </a:lnTo>
                              <a:lnTo>
                                <a:pt x="0" y="18"/>
                              </a:lnTo>
                              <a:lnTo>
                                <a:pt x="2" y="22"/>
                              </a:lnTo>
                              <a:lnTo>
                                <a:pt x="3" y="25"/>
                              </a:lnTo>
                              <a:lnTo>
                                <a:pt x="5" y="27"/>
                              </a:lnTo>
                              <a:lnTo>
                                <a:pt x="7" y="28"/>
                              </a:lnTo>
                              <a:lnTo>
                                <a:pt x="12" y="28"/>
                              </a:lnTo>
                              <a:lnTo>
                                <a:pt x="13" y="28"/>
                              </a:lnTo>
                              <a:lnTo>
                                <a:pt x="13" y="28"/>
                              </a:lnTo>
                              <a:lnTo>
                                <a:pt x="15" y="27"/>
                              </a:lnTo>
                              <a:lnTo>
                                <a:pt x="18" y="25"/>
                              </a:lnTo>
                              <a:lnTo>
                                <a:pt x="22" y="20"/>
                              </a:lnTo>
                              <a:lnTo>
                                <a:pt x="23" y="17"/>
                              </a:lnTo>
                              <a:lnTo>
                                <a:pt x="23" y="12"/>
                              </a:lnTo>
                              <a:lnTo>
                                <a:pt x="23" y="12"/>
                              </a:lnTo>
                              <a:lnTo>
                                <a:pt x="23" y="8"/>
                              </a:lnTo>
                              <a:lnTo>
                                <a:pt x="22" y="5"/>
                              </a:lnTo>
                              <a:lnTo>
                                <a:pt x="17" y="2"/>
                              </a:lnTo>
                              <a:lnTo>
                                <a:pt x="12" y="0"/>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4"/>
                      <wps:cNvSpPr>
                        <a:spLocks/>
                      </wps:cNvSpPr>
                      <wps:spPr bwMode="auto">
                        <a:xfrm>
                          <a:off x="8542" y="14293"/>
                          <a:ext cx="25" cy="26"/>
                        </a:xfrm>
                        <a:custGeom>
                          <a:avLst/>
                          <a:gdLst>
                            <a:gd name="T0" fmla="*/ 0 w 25"/>
                            <a:gd name="T1" fmla="*/ 13 h 26"/>
                            <a:gd name="T2" fmla="*/ 0 w 25"/>
                            <a:gd name="T3" fmla="*/ 13 h 26"/>
                            <a:gd name="T4" fmla="*/ 0 w 25"/>
                            <a:gd name="T5" fmla="*/ 18 h 26"/>
                            <a:gd name="T6" fmla="*/ 0 w 25"/>
                            <a:gd name="T7" fmla="*/ 21 h 26"/>
                            <a:gd name="T8" fmla="*/ 2 w 25"/>
                            <a:gd name="T9" fmla="*/ 23 h 26"/>
                            <a:gd name="T10" fmla="*/ 3 w 25"/>
                            <a:gd name="T11" fmla="*/ 25 h 26"/>
                            <a:gd name="T12" fmla="*/ 7 w 25"/>
                            <a:gd name="T13" fmla="*/ 26 h 26"/>
                            <a:gd name="T14" fmla="*/ 8 w 25"/>
                            <a:gd name="T15" fmla="*/ 26 h 26"/>
                            <a:gd name="T16" fmla="*/ 8 w 25"/>
                            <a:gd name="T17" fmla="*/ 26 h 26"/>
                            <a:gd name="T18" fmla="*/ 10 w 25"/>
                            <a:gd name="T19" fmla="*/ 26 h 26"/>
                            <a:gd name="T20" fmla="*/ 15 w 25"/>
                            <a:gd name="T21" fmla="*/ 25 h 26"/>
                            <a:gd name="T22" fmla="*/ 20 w 25"/>
                            <a:gd name="T23" fmla="*/ 21 h 26"/>
                            <a:gd name="T24" fmla="*/ 22 w 25"/>
                            <a:gd name="T25" fmla="*/ 18 h 26"/>
                            <a:gd name="T26" fmla="*/ 23 w 25"/>
                            <a:gd name="T27" fmla="*/ 15 h 26"/>
                            <a:gd name="T28" fmla="*/ 23 w 25"/>
                            <a:gd name="T29" fmla="*/ 15 h 26"/>
                            <a:gd name="T30" fmla="*/ 25 w 25"/>
                            <a:gd name="T31" fmla="*/ 10 h 26"/>
                            <a:gd name="T32" fmla="*/ 23 w 25"/>
                            <a:gd name="T33" fmla="*/ 6 h 26"/>
                            <a:gd name="T34" fmla="*/ 22 w 25"/>
                            <a:gd name="T35" fmla="*/ 3 h 26"/>
                            <a:gd name="T36" fmla="*/ 20 w 25"/>
                            <a:gd name="T37" fmla="*/ 1 h 26"/>
                            <a:gd name="T38" fmla="*/ 17 w 25"/>
                            <a:gd name="T39" fmla="*/ 0 h 26"/>
                            <a:gd name="T40" fmla="*/ 13 w 25"/>
                            <a:gd name="T41" fmla="*/ 0 h 26"/>
                            <a:gd name="T42" fmla="*/ 13 w 25"/>
                            <a:gd name="T43" fmla="*/ 0 h 26"/>
                            <a:gd name="T44" fmla="*/ 8 w 25"/>
                            <a:gd name="T45" fmla="*/ 1 h 26"/>
                            <a:gd name="T46" fmla="*/ 3 w 25"/>
                            <a:gd name="T47" fmla="*/ 5 h 26"/>
                            <a:gd name="T48" fmla="*/ 0 w 25"/>
                            <a:gd name="T49" fmla="*/ 13 h 26"/>
                            <a:gd name="T50" fmla="*/ 0 w 25"/>
                            <a:gd name="T5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 h="26">
                              <a:moveTo>
                                <a:pt x="0" y="13"/>
                              </a:moveTo>
                              <a:lnTo>
                                <a:pt x="0" y="13"/>
                              </a:lnTo>
                              <a:lnTo>
                                <a:pt x="0" y="18"/>
                              </a:lnTo>
                              <a:lnTo>
                                <a:pt x="0" y="21"/>
                              </a:lnTo>
                              <a:lnTo>
                                <a:pt x="2" y="23"/>
                              </a:lnTo>
                              <a:lnTo>
                                <a:pt x="3" y="25"/>
                              </a:lnTo>
                              <a:lnTo>
                                <a:pt x="7" y="26"/>
                              </a:lnTo>
                              <a:lnTo>
                                <a:pt x="8" y="26"/>
                              </a:lnTo>
                              <a:lnTo>
                                <a:pt x="8" y="26"/>
                              </a:lnTo>
                              <a:lnTo>
                                <a:pt x="10" y="26"/>
                              </a:lnTo>
                              <a:lnTo>
                                <a:pt x="15" y="25"/>
                              </a:lnTo>
                              <a:lnTo>
                                <a:pt x="20" y="21"/>
                              </a:lnTo>
                              <a:lnTo>
                                <a:pt x="22" y="18"/>
                              </a:lnTo>
                              <a:lnTo>
                                <a:pt x="23" y="15"/>
                              </a:lnTo>
                              <a:lnTo>
                                <a:pt x="23" y="15"/>
                              </a:lnTo>
                              <a:lnTo>
                                <a:pt x="25" y="10"/>
                              </a:lnTo>
                              <a:lnTo>
                                <a:pt x="23" y="6"/>
                              </a:lnTo>
                              <a:lnTo>
                                <a:pt x="22" y="3"/>
                              </a:lnTo>
                              <a:lnTo>
                                <a:pt x="20" y="1"/>
                              </a:lnTo>
                              <a:lnTo>
                                <a:pt x="17" y="0"/>
                              </a:lnTo>
                              <a:lnTo>
                                <a:pt x="13" y="0"/>
                              </a:lnTo>
                              <a:lnTo>
                                <a:pt x="13" y="0"/>
                              </a:lnTo>
                              <a:lnTo>
                                <a:pt x="8" y="1"/>
                              </a:lnTo>
                              <a:lnTo>
                                <a:pt x="3" y="5"/>
                              </a:lnTo>
                              <a:lnTo>
                                <a:pt x="0" y="13"/>
                              </a:lnTo>
                              <a:lnTo>
                                <a:pt x="0" y="1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5"/>
                      <wps:cNvSpPr>
                        <a:spLocks/>
                      </wps:cNvSpPr>
                      <wps:spPr bwMode="auto">
                        <a:xfrm>
                          <a:off x="8448" y="14358"/>
                          <a:ext cx="24" cy="28"/>
                        </a:xfrm>
                        <a:custGeom>
                          <a:avLst/>
                          <a:gdLst>
                            <a:gd name="T0" fmla="*/ 10 w 24"/>
                            <a:gd name="T1" fmla="*/ 0 h 28"/>
                            <a:gd name="T2" fmla="*/ 10 w 24"/>
                            <a:gd name="T3" fmla="*/ 0 h 28"/>
                            <a:gd name="T4" fmla="*/ 5 w 24"/>
                            <a:gd name="T5" fmla="*/ 5 h 28"/>
                            <a:gd name="T6" fmla="*/ 2 w 24"/>
                            <a:gd name="T7" fmla="*/ 10 h 28"/>
                            <a:gd name="T8" fmla="*/ 0 w 24"/>
                            <a:gd name="T9" fmla="*/ 18 h 28"/>
                            <a:gd name="T10" fmla="*/ 0 w 24"/>
                            <a:gd name="T11" fmla="*/ 18 h 28"/>
                            <a:gd name="T12" fmla="*/ 2 w 24"/>
                            <a:gd name="T13" fmla="*/ 22 h 28"/>
                            <a:gd name="T14" fmla="*/ 2 w 24"/>
                            <a:gd name="T15" fmla="*/ 25 h 28"/>
                            <a:gd name="T16" fmla="*/ 5 w 24"/>
                            <a:gd name="T17" fmla="*/ 27 h 28"/>
                            <a:gd name="T18" fmla="*/ 7 w 24"/>
                            <a:gd name="T19" fmla="*/ 28 h 28"/>
                            <a:gd name="T20" fmla="*/ 10 w 24"/>
                            <a:gd name="T21" fmla="*/ 28 h 28"/>
                            <a:gd name="T22" fmla="*/ 12 w 24"/>
                            <a:gd name="T23" fmla="*/ 28 h 28"/>
                            <a:gd name="T24" fmla="*/ 12 w 24"/>
                            <a:gd name="T25" fmla="*/ 28 h 28"/>
                            <a:gd name="T26" fmla="*/ 13 w 24"/>
                            <a:gd name="T27" fmla="*/ 27 h 28"/>
                            <a:gd name="T28" fmla="*/ 18 w 24"/>
                            <a:gd name="T29" fmla="*/ 25 h 28"/>
                            <a:gd name="T30" fmla="*/ 22 w 24"/>
                            <a:gd name="T31" fmla="*/ 20 h 28"/>
                            <a:gd name="T32" fmla="*/ 24 w 24"/>
                            <a:gd name="T33" fmla="*/ 17 h 28"/>
                            <a:gd name="T34" fmla="*/ 24 w 24"/>
                            <a:gd name="T35" fmla="*/ 12 h 28"/>
                            <a:gd name="T36" fmla="*/ 24 w 24"/>
                            <a:gd name="T37" fmla="*/ 12 h 28"/>
                            <a:gd name="T38" fmla="*/ 22 w 24"/>
                            <a:gd name="T39" fmla="*/ 8 h 28"/>
                            <a:gd name="T40" fmla="*/ 22 w 24"/>
                            <a:gd name="T41" fmla="*/ 5 h 28"/>
                            <a:gd name="T42" fmla="*/ 17 w 24"/>
                            <a:gd name="T43" fmla="*/ 2 h 28"/>
                            <a:gd name="T44" fmla="*/ 12 w 24"/>
                            <a:gd name="T45" fmla="*/ 0 h 28"/>
                            <a:gd name="T46" fmla="*/ 10 w 24"/>
                            <a:gd name="T47" fmla="*/ 0 h 28"/>
                            <a:gd name="T48" fmla="*/ 10 w 24"/>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10" y="0"/>
                              </a:moveTo>
                              <a:lnTo>
                                <a:pt x="10" y="0"/>
                              </a:lnTo>
                              <a:lnTo>
                                <a:pt x="5" y="5"/>
                              </a:lnTo>
                              <a:lnTo>
                                <a:pt x="2" y="10"/>
                              </a:lnTo>
                              <a:lnTo>
                                <a:pt x="0" y="18"/>
                              </a:lnTo>
                              <a:lnTo>
                                <a:pt x="0" y="18"/>
                              </a:lnTo>
                              <a:lnTo>
                                <a:pt x="2" y="22"/>
                              </a:lnTo>
                              <a:lnTo>
                                <a:pt x="2" y="25"/>
                              </a:lnTo>
                              <a:lnTo>
                                <a:pt x="5" y="27"/>
                              </a:lnTo>
                              <a:lnTo>
                                <a:pt x="7" y="28"/>
                              </a:lnTo>
                              <a:lnTo>
                                <a:pt x="10" y="28"/>
                              </a:lnTo>
                              <a:lnTo>
                                <a:pt x="12" y="28"/>
                              </a:lnTo>
                              <a:lnTo>
                                <a:pt x="12" y="28"/>
                              </a:lnTo>
                              <a:lnTo>
                                <a:pt x="13" y="27"/>
                              </a:lnTo>
                              <a:lnTo>
                                <a:pt x="18" y="25"/>
                              </a:lnTo>
                              <a:lnTo>
                                <a:pt x="22" y="20"/>
                              </a:lnTo>
                              <a:lnTo>
                                <a:pt x="24" y="17"/>
                              </a:lnTo>
                              <a:lnTo>
                                <a:pt x="24" y="12"/>
                              </a:lnTo>
                              <a:lnTo>
                                <a:pt x="24" y="12"/>
                              </a:lnTo>
                              <a:lnTo>
                                <a:pt x="22" y="8"/>
                              </a:lnTo>
                              <a:lnTo>
                                <a:pt x="22" y="5"/>
                              </a:lnTo>
                              <a:lnTo>
                                <a:pt x="17" y="2"/>
                              </a:lnTo>
                              <a:lnTo>
                                <a:pt x="12" y="0"/>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56"/>
                      <wps:cNvSpPr>
                        <a:spLocks/>
                      </wps:cNvSpPr>
                      <wps:spPr bwMode="auto">
                        <a:xfrm>
                          <a:off x="8316" y="14473"/>
                          <a:ext cx="22" cy="27"/>
                        </a:xfrm>
                        <a:custGeom>
                          <a:avLst/>
                          <a:gdLst>
                            <a:gd name="T0" fmla="*/ 8 w 22"/>
                            <a:gd name="T1" fmla="*/ 0 h 27"/>
                            <a:gd name="T2" fmla="*/ 8 w 22"/>
                            <a:gd name="T3" fmla="*/ 0 h 27"/>
                            <a:gd name="T4" fmla="*/ 3 w 22"/>
                            <a:gd name="T5" fmla="*/ 4 h 27"/>
                            <a:gd name="T6" fmla="*/ 0 w 22"/>
                            <a:gd name="T7" fmla="*/ 9 h 27"/>
                            <a:gd name="T8" fmla="*/ 0 w 22"/>
                            <a:gd name="T9" fmla="*/ 17 h 27"/>
                            <a:gd name="T10" fmla="*/ 0 w 22"/>
                            <a:gd name="T11" fmla="*/ 17 h 27"/>
                            <a:gd name="T12" fmla="*/ 0 w 22"/>
                            <a:gd name="T13" fmla="*/ 22 h 27"/>
                            <a:gd name="T14" fmla="*/ 1 w 22"/>
                            <a:gd name="T15" fmla="*/ 24 h 27"/>
                            <a:gd name="T16" fmla="*/ 3 w 22"/>
                            <a:gd name="T17" fmla="*/ 27 h 27"/>
                            <a:gd name="T18" fmla="*/ 5 w 22"/>
                            <a:gd name="T19" fmla="*/ 27 h 27"/>
                            <a:gd name="T20" fmla="*/ 10 w 22"/>
                            <a:gd name="T21" fmla="*/ 27 h 27"/>
                            <a:gd name="T22" fmla="*/ 12 w 22"/>
                            <a:gd name="T23" fmla="*/ 27 h 27"/>
                            <a:gd name="T24" fmla="*/ 12 w 22"/>
                            <a:gd name="T25" fmla="*/ 27 h 27"/>
                            <a:gd name="T26" fmla="*/ 13 w 22"/>
                            <a:gd name="T27" fmla="*/ 27 h 27"/>
                            <a:gd name="T28" fmla="*/ 17 w 22"/>
                            <a:gd name="T29" fmla="*/ 24 h 27"/>
                            <a:gd name="T30" fmla="*/ 20 w 22"/>
                            <a:gd name="T31" fmla="*/ 19 h 27"/>
                            <a:gd name="T32" fmla="*/ 22 w 22"/>
                            <a:gd name="T33" fmla="*/ 15 h 27"/>
                            <a:gd name="T34" fmla="*/ 22 w 22"/>
                            <a:gd name="T35" fmla="*/ 12 h 27"/>
                            <a:gd name="T36" fmla="*/ 22 w 22"/>
                            <a:gd name="T37" fmla="*/ 12 h 27"/>
                            <a:gd name="T38" fmla="*/ 22 w 22"/>
                            <a:gd name="T39" fmla="*/ 7 h 27"/>
                            <a:gd name="T40" fmla="*/ 20 w 22"/>
                            <a:gd name="T41" fmla="*/ 4 h 27"/>
                            <a:gd name="T42" fmla="*/ 15 w 22"/>
                            <a:gd name="T43" fmla="*/ 0 h 27"/>
                            <a:gd name="T44" fmla="*/ 10 w 22"/>
                            <a:gd name="T45" fmla="*/ 0 h 27"/>
                            <a:gd name="T46" fmla="*/ 8 w 22"/>
                            <a:gd name="T47" fmla="*/ 0 h 27"/>
                            <a:gd name="T48" fmla="*/ 8 w 22"/>
                            <a:gd name="T49"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2" h="27">
                              <a:moveTo>
                                <a:pt x="8" y="0"/>
                              </a:moveTo>
                              <a:lnTo>
                                <a:pt x="8" y="0"/>
                              </a:lnTo>
                              <a:lnTo>
                                <a:pt x="3" y="4"/>
                              </a:lnTo>
                              <a:lnTo>
                                <a:pt x="0" y="9"/>
                              </a:lnTo>
                              <a:lnTo>
                                <a:pt x="0" y="17"/>
                              </a:lnTo>
                              <a:lnTo>
                                <a:pt x="0" y="17"/>
                              </a:lnTo>
                              <a:lnTo>
                                <a:pt x="0" y="22"/>
                              </a:lnTo>
                              <a:lnTo>
                                <a:pt x="1" y="24"/>
                              </a:lnTo>
                              <a:lnTo>
                                <a:pt x="3" y="27"/>
                              </a:lnTo>
                              <a:lnTo>
                                <a:pt x="5" y="27"/>
                              </a:lnTo>
                              <a:lnTo>
                                <a:pt x="10" y="27"/>
                              </a:lnTo>
                              <a:lnTo>
                                <a:pt x="12" y="27"/>
                              </a:lnTo>
                              <a:lnTo>
                                <a:pt x="12" y="27"/>
                              </a:lnTo>
                              <a:lnTo>
                                <a:pt x="13" y="27"/>
                              </a:lnTo>
                              <a:lnTo>
                                <a:pt x="17" y="24"/>
                              </a:lnTo>
                              <a:lnTo>
                                <a:pt x="20" y="19"/>
                              </a:lnTo>
                              <a:lnTo>
                                <a:pt x="22" y="15"/>
                              </a:lnTo>
                              <a:lnTo>
                                <a:pt x="22" y="12"/>
                              </a:lnTo>
                              <a:lnTo>
                                <a:pt x="22" y="12"/>
                              </a:lnTo>
                              <a:lnTo>
                                <a:pt x="22" y="7"/>
                              </a:lnTo>
                              <a:lnTo>
                                <a:pt x="20" y="4"/>
                              </a:lnTo>
                              <a:lnTo>
                                <a:pt x="15" y="0"/>
                              </a:lnTo>
                              <a:lnTo>
                                <a:pt x="10" y="0"/>
                              </a:lnTo>
                              <a:lnTo>
                                <a:pt x="8" y="0"/>
                              </a:lnTo>
                              <a:lnTo>
                                <a:pt x="8"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7"/>
                      <wps:cNvSpPr>
                        <a:spLocks/>
                      </wps:cNvSpPr>
                      <wps:spPr bwMode="auto">
                        <a:xfrm>
                          <a:off x="8103" y="14494"/>
                          <a:ext cx="24" cy="28"/>
                        </a:xfrm>
                        <a:custGeom>
                          <a:avLst/>
                          <a:gdLst>
                            <a:gd name="T0" fmla="*/ 14 w 24"/>
                            <a:gd name="T1" fmla="*/ 28 h 28"/>
                            <a:gd name="T2" fmla="*/ 14 w 24"/>
                            <a:gd name="T3" fmla="*/ 28 h 28"/>
                            <a:gd name="T4" fmla="*/ 15 w 24"/>
                            <a:gd name="T5" fmla="*/ 26 h 28"/>
                            <a:gd name="T6" fmla="*/ 19 w 24"/>
                            <a:gd name="T7" fmla="*/ 25 h 28"/>
                            <a:gd name="T8" fmla="*/ 22 w 24"/>
                            <a:gd name="T9" fmla="*/ 20 h 28"/>
                            <a:gd name="T10" fmla="*/ 24 w 24"/>
                            <a:gd name="T11" fmla="*/ 16 h 28"/>
                            <a:gd name="T12" fmla="*/ 24 w 24"/>
                            <a:gd name="T13" fmla="*/ 11 h 28"/>
                            <a:gd name="T14" fmla="*/ 24 w 24"/>
                            <a:gd name="T15" fmla="*/ 11 h 28"/>
                            <a:gd name="T16" fmla="*/ 24 w 24"/>
                            <a:gd name="T17" fmla="*/ 8 h 28"/>
                            <a:gd name="T18" fmla="*/ 22 w 24"/>
                            <a:gd name="T19" fmla="*/ 5 h 28"/>
                            <a:gd name="T20" fmla="*/ 17 w 24"/>
                            <a:gd name="T21" fmla="*/ 1 h 28"/>
                            <a:gd name="T22" fmla="*/ 12 w 24"/>
                            <a:gd name="T23" fmla="*/ 0 h 28"/>
                            <a:gd name="T24" fmla="*/ 10 w 24"/>
                            <a:gd name="T25" fmla="*/ 0 h 28"/>
                            <a:gd name="T26" fmla="*/ 10 w 24"/>
                            <a:gd name="T27" fmla="*/ 0 h 28"/>
                            <a:gd name="T28" fmla="*/ 5 w 24"/>
                            <a:gd name="T29" fmla="*/ 5 h 28"/>
                            <a:gd name="T30" fmla="*/ 2 w 24"/>
                            <a:gd name="T31" fmla="*/ 10 h 28"/>
                            <a:gd name="T32" fmla="*/ 0 w 24"/>
                            <a:gd name="T33" fmla="*/ 18 h 28"/>
                            <a:gd name="T34" fmla="*/ 0 w 24"/>
                            <a:gd name="T35" fmla="*/ 18 h 28"/>
                            <a:gd name="T36" fmla="*/ 2 w 24"/>
                            <a:gd name="T37" fmla="*/ 21 h 28"/>
                            <a:gd name="T38" fmla="*/ 3 w 24"/>
                            <a:gd name="T39" fmla="*/ 25 h 28"/>
                            <a:gd name="T40" fmla="*/ 5 w 24"/>
                            <a:gd name="T41" fmla="*/ 26 h 28"/>
                            <a:gd name="T42" fmla="*/ 7 w 24"/>
                            <a:gd name="T43" fmla="*/ 28 h 28"/>
                            <a:gd name="T44" fmla="*/ 12 w 24"/>
                            <a:gd name="T45" fmla="*/ 28 h 28"/>
                            <a:gd name="T46" fmla="*/ 14 w 24"/>
                            <a:gd name="T47" fmla="*/ 28 h 28"/>
                            <a:gd name="T48" fmla="*/ 14 w 24"/>
                            <a:gd name="T4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14" y="28"/>
                              </a:moveTo>
                              <a:lnTo>
                                <a:pt x="14" y="28"/>
                              </a:lnTo>
                              <a:lnTo>
                                <a:pt x="15" y="26"/>
                              </a:lnTo>
                              <a:lnTo>
                                <a:pt x="19" y="25"/>
                              </a:lnTo>
                              <a:lnTo>
                                <a:pt x="22" y="20"/>
                              </a:lnTo>
                              <a:lnTo>
                                <a:pt x="24" y="16"/>
                              </a:lnTo>
                              <a:lnTo>
                                <a:pt x="24" y="11"/>
                              </a:lnTo>
                              <a:lnTo>
                                <a:pt x="24" y="11"/>
                              </a:lnTo>
                              <a:lnTo>
                                <a:pt x="24" y="8"/>
                              </a:lnTo>
                              <a:lnTo>
                                <a:pt x="22" y="5"/>
                              </a:lnTo>
                              <a:lnTo>
                                <a:pt x="17" y="1"/>
                              </a:lnTo>
                              <a:lnTo>
                                <a:pt x="12" y="0"/>
                              </a:lnTo>
                              <a:lnTo>
                                <a:pt x="10" y="0"/>
                              </a:lnTo>
                              <a:lnTo>
                                <a:pt x="10" y="0"/>
                              </a:lnTo>
                              <a:lnTo>
                                <a:pt x="5" y="5"/>
                              </a:lnTo>
                              <a:lnTo>
                                <a:pt x="2" y="10"/>
                              </a:lnTo>
                              <a:lnTo>
                                <a:pt x="0" y="18"/>
                              </a:lnTo>
                              <a:lnTo>
                                <a:pt x="0" y="18"/>
                              </a:lnTo>
                              <a:lnTo>
                                <a:pt x="2" y="21"/>
                              </a:lnTo>
                              <a:lnTo>
                                <a:pt x="3" y="25"/>
                              </a:lnTo>
                              <a:lnTo>
                                <a:pt x="5" y="26"/>
                              </a:lnTo>
                              <a:lnTo>
                                <a:pt x="7" y="28"/>
                              </a:lnTo>
                              <a:lnTo>
                                <a:pt x="12" y="28"/>
                              </a:lnTo>
                              <a:lnTo>
                                <a:pt x="14" y="28"/>
                              </a:lnTo>
                              <a:lnTo>
                                <a:pt x="14"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8"/>
                      <wps:cNvSpPr>
                        <a:spLocks/>
                      </wps:cNvSpPr>
                      <wps:spPr bwMode="auto">
                        <a:xfrm>
                          <a:off x="8153" y="13717"/>
                          <a:ext cx="109" cy="263"/>
                        </a:xfrm>
                        <a:custGeom>
                          <a:avLst/>
                          <a:gdLst>
                            <a:gd name="T0" fmla="*/ 86 w 109"/>
                            <a:gd name="T1" fmla="*/ 221 h 263"/>
                            <a:gd name="T2" fmla="*/ 72 w 109"/>
                            <a:gd name="T3" fmla="*/ 201 h 263"/>
                            <a:gd name="T4" fmla="*/ 64 w 109"/>
                            <a:gd name="T5" fmla="*/ 182 h 263"/>
                            <a:gd name="T6" fmla="*/ 61 w 109"/>
                            <a:gd name="T7" fmla="*/ 151 h 263"/>
                            <a:gd name="T8" fmla="*/ 62 w 109"/>
                            <a:gd name="T9" fmla="*/ 137 h 263"/>
                            <a:gd name="T10" fmla="*/ 71 w 109"/>
                            <a:gd name="T11" fmla="*/ 117 h 263"/>
                            <a:gd name="T12" fmla="*/ 84 w 109"/>
                            <a:gd name="T13" fmla="*/ 100 h 263"/>
                            <a:gd name="T14" fmla="*/ 92 w 109"/>
                            <a:gd name="T15" fmla="*/ 90 h 263"/>
                            <a:gd name="T16" fmla="*/ 104 w 109"/>
                            <a:gd name="T17" fmla="*/ 70 h 263"/>
                            <a:gd name="T18" fmla="*/ 108 w 109"/>
                            <a:gd name="T19" fmla="*/ 52 h 263"/>
                            <a:gd name="T20" fmla="*/ 109 w 109"/>
                            <a:gd name="T21" fmla="*/ 42 h 263"/>
                            <a:gd name="T22" fmla="*/ 108 w 109"/>
                            <a:gd name="T23" fmla="*/ 13 h 263"/>
                            <a:gd name="T24" fmla="*/ 104 w 109"/>
                            <a:gd name="T25" fmla="*/ 0 h 263"/>
                            <a:gd name="T26" fmla="*/ 97 w 109"/>
                            <a:gd name="T27" fmla="*/ 30 h 263"/>
                            <a:gd name="T28" fmla="*/ 84 w 109"/>
                            <a:gd name="T29" fmla="*/ 60 h 263"/>
                            <a:gd name="T30" fmla="*/ 59 w 109"/>
                            <a:gd name="T31" fmla="*/ 95 h 263"/>
                            <a:gd name="T32" fmla="*/ 42 w 109"/>
                            <a:gd name="T33" fmla="*/ 112 h 263"/>
                            <a:gd name="T34" fmla="*/ 15 w 109"/>
                            <a:gd name="T35" fmla="*/ 139 h 263"/>
                            <a:gd name="T36" fmla="*/ 4 w 109"/>
                            <a:gd name="T37" fmla="*/ 157 h 263"/>
                            <a:gd name="T38" fmla="*/ 0 w 109"/>
                            <a:gd name="T39" fmla="*/ 177 h 263"/>
                            <a:gd name="T40" fmla="*/ 0 w 109"/>
                            <a:gd name="T41" fmla="*/ 193 h 263"/>
                            <a:gd name="T42" fmla="*/ 9 w 109"/>
                            <a:gd name="T43" fmla="*/ 219 h 263"/>
                            <a:gd name="T44" fmla="*/ 25 w 109"/>
                            <a:gd name="T45" fmla="*/ 251 h 263"/>
                            <a:gd name="T46" fmla="*/ 36 w 109"/>
                            <a:gd name="T47" fmla="*/ 263 h 263"/>
                            <a:gd name="T48" fmla="*/ 27 w 109"/>
                            <a:gd name="T49" fmla="*/ 236 h 263"/>
                            <a:gd name="T50" fmla="*/ 25 w 109"/>
                            <a:gd name="T51" fmla="*/ 213 h 263"/>
                            <a:gd name="T52" fmla="*/ 25 w 109"/>
                            <a:gd name="T53" fmla="*/ 198 h 263"/>
                            <a:gd name="T54" fmla="*/ 29 w 109"/>
                            <a:gd name="T55" fmla="*/ 177 h 263"/>
                            <a:gd name="T56" fmla="*/ 31 w 109"/>
                            <a:gd name="T57" fmla="*/ 177 h 263"/>
                            <a:gd name="T58" fmla="*/ 39 w 109"/>
                            <a:gd name="T59" fmla="*/ 188 h 263"/>
                            <a:gd name="T60" fmla="*/ 54 w 109"/>
                            <a:gd name="T61" fmla="*/ 204 h 263"/>
                            <a:gd name="T62" fmla="*/ 76 w 109"/>
                            <a:gd name="T63" fmla="*/ 218 h 263"/>
                            <a:gd name="T64" fmla="*/ 86 w 109"/>
                            <a:gd name="T65" fmla="*/ 221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9" h="263">
                              <a:moveTo>
                                <a:pt x="86" y="221"/>
                              </a:moveTo>
                              <a:lnTo>
                                <a:pt x="86" y="221"/>
                              </a:lnTo>
                              <a:lnTo>
                                <a:pt x="79" y="211"/>
                              </a:lnTo>
                              <a:lnTo>
                                <a:pt x="72" y="201"/>
                              </a:lnTo>
                              <a:lnTo>
                                <a:pt x="67" y="191"/>
                              </a:lnTo>
                              <a:lnTo>
                                <a:pt x="64" y="182"/>
                              </a:lnTo>
                              <a:lnTo>
                                <a:pt x="61" y="164"/>
                              </a:lnTo>
                              <a:lnTo>
                                <a:pt x="61" y="151"/>
                              </a:lnTo>
                              <a:lnTo>
                                <a:pt x="61" y="151"/>
                              </a:lnTo>
                              <a:lnTo>
                                <a:pt x="62" y="137"/>
                              </a:lnTo>
                              <a:lnTo>
                                <a:pt x="66" y="127"/>
                              </a:lnTo>
                              <a:lnTo>
                                <a:pt x="71" y="117"/>
                              </a:lnTo>
                              <a:lnTo>
                                <a:pt x="77" y="107"/>
                              </a:lnTo>
                              <a:lnTo>
                                <a:pt x="84" y="100"/>
                              </a:lnTo>
                              <a:lnTo>
                                <a:pt x="84" y="100"/>
                              </a:lnTo>
                              <a:lnTo>
                                <a:pt x="92" y="90"/>
                              </a:lnTo>
                              <a:lnTo>
                                <a:pt x="101" y="77"/>
                              </a:lnTo>
                              <a:lnTo>
                                <a:pt x="104" y="70"/>
                              </a:lnTo>
                              <a:lnTo>
                                <a:pt x="106" y="62"/>
                              </a:lnTo>
                              <a:lnTo>
                                <a:pt x="108" y="52"/>
                              </a:lnTo>
                              <a:lnTo>
                                <a:pt x="109" y="42"/>
                              </a:lnTo>
                              <a:lnTo>
                                <a:pt x="109" y="42"/>
                              </a:lnTo>
                              <a:lnTo>
                                <a:pt x="108" y="25"/>
                              </a:lnTo>
                              <a:lnTo>
                                <a:pt x="108" y="13"/>
                              </a:lnTo>
                              <a:lnTo>
                                <a:pt x="104" y="0"/>
                              </a:lnTo>
                              <a:lnTo>
                                <a:pt x="104" y="0"/>
                              </a:lnTo>
                              <a:lnTo>
                                <a:pt x="101" y="17"/>
                              </a:lnTo>
                              <a:lnTo>
                                <a:pt x="97" y="30"/>
                              </a:lnTo>
                              <a:lnTo>
                                <a:pt x="92" y="44"/>
                              </a:lnTo>
                              <a:lnTo>
                                <a:pt x="84" y="60"/>
                              </a:lnTo>
                              <a:lnTo>
                                <a:pt x="74" y="77"/>
                              </a:lnTo>
                              <a:lnTo>
                                <a:pt x="59" y="95"/>
                              </a:lnTo>
                              <a:lnTo>
                                <a:pt x="42" y="112"/>
                              </a:lnTo>
                              <a:lnTo>
                                <a:pt x="42" y="112"/>
                              </a:lnTo>
                              <a:lnTo>
                                <a:pt x="29" y="126"/>
                              </a:lnTo>
                              <a:lnTo>
                                <a:pt x="15" y="139"/>
                              </a:lnTo>
                              <a:lnTo>
                                <a:pt x="9" y="147"/>
                              </a:lnTo>
                              <a:lnTo>
                                <a:pt x="4" y="157"/>
                              </a:lnTo>
                              <a:lnTo>
                                <a:pt x="0" y="167"/>
                              </a:lnTo>
                              <a:lnTo>
                                <a:pt x="0" y="177"/>
                              </a:lnTo>
                              <a:lnTo>
                                <a:pt x="0" y="177"/>
                              </a:lnTo>
                              <a:lnTo>
                                <a:pt x="0" y="193"/>
                              </a:lnTo>
                              <a:lnTo>
                                <a:pt x="4" y="208"/>
                              </a:lnTo>
                              <a:lnTo>
                                <a:pt x="9" y="219"/>
                              </a:lnTo>
                              <a:lnTo>
                                <a:pt x="14" y="233"/>
                              </a:lnTo>
                              <a:lnTo>
                                <a:pt x="25" y="251"/>
                              </a:lnTo>
                              <a:lnTo>
                                <a:pt x="36" y="263"/>
                              </a:lnTo>
                              <a:lnTo>
                                <a:pt x="36" y="263"/>
                              </a:lnTo>
                              <a:lnTo>
                                <a:pt x="31" y="249"/>
                              </a:lnTo>
                              <a:lnTo>
                                <a:pt x="27" y="236"/>
                              </a:lnTo>
                              <a:lnTo>
                                <a:pt x="25" y="224"/>
                              </a:lnTo>
                              <a:lnTo>
                                <a:pt x="25" y="213"/>
                              </a:lnTo>
                              <a:lnTo>
                                <a:pt x="25" y="213"/>
                              </a:lnTo>
                              <a:lnTo>
                                <a:pt x="25" y="198"/>
                              </a:lnTo>
                              <a:lnTo>
                                <a:pt x="27" y="188"/>
                              </a:lnTo>
                              <a:lnTo>
                                <a:pt x="29" y="177"/>
                              </a:lnTo>
                              <a:lnTo>
                                <a:pt x="31" y="176"/>
                              </a:lnTo>
                              <a:lnTo>
                                <a:pt x="31" y="177"/>
                              </a:lnTo>
                              <a:lnTo>
                                <a:pt x="31" y="177"/>
                              </a:lnTo>
                              <a:lnTo>
                                <a:pt x="39" y="188"/>
                              </a:lnTo>
                              <a:lnTo>
                                <a:pt x="46" y="198"/>
                              </a:lnTo>
                              <a:lnTo>
                                <a:pt x="54" y="204"/>
                              </a:lnTo>
                              <a:lnTo>
                                <a:pt x="62" y="211"/>
                              </a:lnTo>
                              <a:lnTo>
                                <a:pt x="76" y="218"/>
                              </a:lnTo>
                              <a:lnTo>
                                <a:pt x="86" y="221"/>
                              </a:lnTo>
                              <a:lnTo>
                                <a:pt x="86" y="22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9"/>
                      <wps:cNvSpPr>
                        <a:spLocks/>
                      </wps:cNvSpPr>
                      <wps:spPr bwMode="auto">
                        <a:xfrm>
                          <a:off x="8247" y="13697"/>
                          <a:ext cx="62" cy="120"/>
                        </a:xfrm>
                        <a:custGeom>
                          <a:avLst/>
                          <a:gdLst>
                            <a:gd name="T0" fmla="*/ 0 w 62"/>
                            <a:gd name="T1" fmla="*/ 120 h 120"/>
                            <a:gd name="T2" fmla="*/ 0 w 62"/>
                            <a:gd name="T3" fmla="*/ 120 h 120"/>
                            <a:gd name="T4" fmla="*/ 15 w 62"/>
                            <a:gd name="T5" fmla="*/ 112 h 120"/>
                            <a:gd name="T6" fmla="*/ 25 w 62"/>
                            <a:gd name="T7" fmla="*/ 107 h 120"/>
                            <a:gd name="T8" fmla="*/ 37 w 62"/>
                            <a:gd name="T9" fmla="*/ 100 h 120"/>
                            <a:gd name="T10" fmla="*/ 47 w 62"/>
                            <a:gd name="T11" fmla="*/ 92 h 120"/>
                            <a:gd name="T12" fmla="*/ 55 w 62"/>
                            <a:gd name="T13" fmla="*/ 82 h 120"/>
                            <a:gd name="T14" fmla="*/ 60 w 62"/>
                            <a:gd name="T15" fmla="*/ 70 h 120"/>
                            <a:gd name="T16" fmla="*/ 62 w 62"/>
                            <a:gd name="T17" fmla="*/ 65 h 120"/>
                            <a:gd name="T18" fmla="*/ 62 w 62"/>
                            <a:gd name="T19" fmla="*/ 59 h 120"/>
                            <a:gd name="T20" fmla="*/ 62 w 62"/>
                            <a:gd name="T21" fmla="*/ 59 h 120"/>
                            <a:gd name="T22" fmla="*/ 62 w 62"/>
                            <a:gd name="T23" fmla="*/ 49 h 120"/>
                            <a:gd name="T24" fmla="*/ 59 w 62"/>
                            <a:gd name="T25" fmla="*/ 39 h 120"/>
                            <a:gd name="T26" fmla="*/ 55 w 62"/>
                            <a:gd name="T27" fmla="*/ 30 h 120"/>
                            <a:gd name="T28" fmla="*/ 52 w 62"/>
                            <a:gd name="T29" fmla="*/ 22 h 120"/>
                            <a:gd name="T30" fmla="*/ 44 w 62"/>
                            <a:gd name="T31" fmla="*/ 8 h 120"/>
                            <a:gd name="T32" fmla="*/ 35 w 62"/>
                            <a:gd name="T33" fmla="*/ 0 h 120"/>
                            <a:gd name="T34" fmla="*/ 35 w 62"/>
                            <a:gd name="T35" fmla="*/ 0 h 120"/>
                            <a:gd name="T36" fmla="*/ 40 w 62"/>
                            <a:gd name="T37" fmla="*/ 15 h 120"/>
                            <a:gd name="T38" fmla="*/ 40 w 62"/>
                            <a:gd name="T39" fmla="*/ 25 h 120"/>
                            <a:gd name="T40" fmla="*/ 42 w 62"/>
                            <a:gd name="T41" fmla="*/ 37 h 120"/>
                            <a:gd name="T42" fmla="*/ 42 w 62"/>
                            <a:gd name="T43" fmla="*/ 37 h 120"/>
                            <a:gd name="T44" fmla="*/ 40 w 62"/>
                            <a:gd name="T45" fmla="*/ 52 h 120"/>
                            <a:gd name="T46" fmla="*/ 37 w 62"/>
                            <a:gd name="T47" fmla="*/ 65 h 120"/>
                            <a:gd name="T48" fmla="*/ 30 w 62"/>
                            <a:gd name="T49" fmla="*/ 79 h 120"/>
                            <a:gd name="T50" fmla="*/ 24 w 62"/>
                            <a:gd name="T51" fmla="*/ 90 h 120"/>
                            <a:gd name="T52" fmla="*/ 10 w 62"/>
                            <a:gd name="T53" fmla="*/ 109 h 120"/>
                            <a:gd name="T54" fmla="*/ 0 w 62"/>
                            <a:gd name="T55" fmla="*/ 120 h 120"/>
                            <a:gd name="T56" fmla="*/ 0 w 62"/>
                            <a:gd name="T57"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 h="120">
                              <a:moveTo>
                                <a:pt x="0" y="120"/>
                              </a:moveTo>
                              <a:lnTo>
                                <a:pt x="0" y="120"/>
                              </a:lnTo>
                              <a:lnTo>
                                <a:pt x="15" y="112"/>
                              </a:lnTo>
                              <a:lnTo>
                                <a:pt x="25" y="107"/>
                              </a:lnTo>
                              <a:lnTo>
                                <a:pt x="37" y="100"/>
                              </a:lnTo>
                              <a:lnTo>
                                <a:pt x="47" y="92"/>
                              </a:lnTo>
                              <a:lnTo>
                                <a:pt x="55" y="82"/>
                              </a:lnTo>
                              <a:lnTo>
                                <a:pt x="60" y="70"/>
                              </a:lnTo>
                              <a:lnTo>
                                <a:pt x="62" y="65"/>
                              </a:lnTo>
                              <a:lnTo>
                                <a:pt x="62" y="59"/>
                              </a:lnTo>
                              <a:lnTo>
                                <a:pt x="62" y="59"/>
                              </a:lnTo>
                              <a:lnTo>
                                <a:pt x="62" y="49"/>
                              </a:lnTo>
                              <a:lnTo>
                                <a:pt x="59" y="39"/>
                              </a:lnTo>
                              <a:lnTo>
                                <a:pt x="55" y="30"/>
                              </a:lnTo>
                              <a:lnTo>
                                <a:pt x="52" y="22"/>
                              </a:lnTo>
                              <a:lnTo>
                                <a:pt x="44" y="8"/>
                              </a:lnTo>
                              <a:lnTo>
                                <a:pt x="35" y="0"/>
                              </a:lnTo>
                              <a:lnTo>
                                <a:pt x="35" y="0"/>
                              </a:lnTo>
                              <a:lnTo>
                                <a:pt x="40" y="15"/>
                              </a:lnTo>
                              <a:lnTo>
                                <a:pt x="40" y="25"/>
                              </a:lnTo>
                              <a:lnTo>
                                <a:pt x="42" y="37"/>
                              </a:lnTo>
                              <a:lnTo>
                                <a:pt x="42" y="37"/>
                              </a:lnTo>
                              <a:lnTo>
                                <a:pt x="40" y="52"/>
                              </a:lnTo>
                              <a:lnTo>
                                <a:pt x="37" y="65"/>
                              </a:lnTo>
                              <a:lnTo>
                                <a:pt x="30" y="79"/>
                              </a:lnTo>
                              <a:lnTo>
                                <a:pt x="24" y="90"/>
                              </a:lnTo>
                              <a:lnTo>
                                <a:pt x="10" y="109"/>
                              </a:lnTo>
                              <a:lnTo>
                                <a:pt x="0" y="120"/>
                              </a:lnTo>
                              <a:lnTo>
                                <a:pt x="0" y="1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60"/>
                      <wps:cNvSpPr>
                        <a:spLocks/>
                      </wps:cNvSpPr>
                      <wps:spPr bwMode="auto">
                        <a:xfrm>
                          <a:off x="8230" y="13705"/>
                          <a:ext cx="201" cy="235"/>
                        </a:xfrm>
                        <a:custGeom>
                          <a:avLst/>
                          <a:gdLst>
                            <a:gd name="T0" fmla="*/ 201 w 201"/>
                            <a:gd name="T1" fmla="*/ 46 h 235"/>
                            <a:gd name="T2" fmla="*/ 186 w 201"/>
                            <a:gd name="T3" fmla="*/ 61 h 235"/>
                            <a:gd name="T4" fmla="*/ 146 w 201"/>
                            <a:gd name="T5" fmla="*/ 81 h 235"/>
                            <a:gd name="T6" fmla="*/ 136 w 201"/>
                            <a:gd name="T7" fmla="*/ 84 h 235"/>
                            <a:gd name="T8" fmla="*/ 146 w 201"/>
                            <a:gd name="T9" fmla="*/ 72 h 235"/>
                            <a:gd name="T10" fmla="*/ 159 w 201"/>
                            <a:gd name="T11" fmla="*/ 49 h 235"/>
                            <a:gd name="T12" fmla="*/ 171 w 201"/>
                            <a:gd name="T13" fmla="*/ 15 h 235"/>
                            <a:gd name="T14" fmla="*/ 173 w 201"/>
                            <a:gd name="T15" fmla="*/ 0 h 235"/>
                            <a:gd name="T16" fmla="*/ 146 w 201"/>
                            <a:gd name="T17" fmla="*/ 37 h 235"/>
                            <a:gd name="T18" fmla="*/ 124 w 201"/>
                            <a:gd name="T19" fmla="*/ 61 h 235"/>
                            <a:gd name="T20" fmla="*/ 103 w 201"/>
                            <a:gd name="T21" fmla="*/ 74 h 235"/>
                            <a:gd name="T22" fmla="*/ 71 w 201"/>
                            <a:gd name="T23" fmla="*/ 89 h 235"/>
                            <a:gd name="T24" fmla="*/ 46 w 201"/>
                            <a:gd name="T25" fmla="*/ 102 h 235"/>
                            <a:gd name="T26" fmla="*/ 24 w 201"/>
                            <a:gd name="T27" fmla="*/ 119 h 235"/>
                            <a:gd name="T28" fmla="*/ 7 w 201"/>
                            <a:gd name="T29" fmla="*/ 138 h 235"/>
                            <a:gd name="T30" fmla="*/ 0 w 201"/>
                            <a:gd name="T31" fmla="*/ 163 h 235"/>
                            <a:gd name="T32" fmla="*/ 2 w 201"/>
                            <a:gd name="T33" fmla="*/ 178 h 235"/>
                            <a:gd name="T34" fmla="*/ 5 w 201"/>
                            <a:gd name="T35" fmla="*/ 203 h 235"/>
                            <a:gd name="T36" fmla="*/ 15 w 201"/>
                            <a:gd name="T37" fmla="*/ 226 h 235"/>
                            <a:gd name="T38" fmla="*/ 22 w 201"/>
                            <a:gd name="T39" fmla="*/ 233 h 235"/>
                            <a:gd name="T40" fmla="*/ 17 w 201"/>
                            <a:gd name="T41" fmla="*/ 201 h 235"/>
                            <a:gd name="T42" fmla="*/ 19 w 201"/>
                            <a:gd name="T43" fmla="*/ 186 h 235"/>
                            <a:gd name="T44" fmla="*/ 20 w 201"/>
                            <a:gd name="T45" fmla="*/ 178 h 235"/>
                            <a:gd name="T46" fmla="*/ 22 w 201"/>
                            <a:gd name="T47" fmla="*/ 181 h 235"/>
                            <a:gd name="T48" fmla="*/ 29 w 201"/>
                            <a:gd name="T49" fmla="*/ 200 h 235"/>
                            <a:gd name="T50" fmla="*/ 41 w 201"/>
                            <a:gd name="T51" fmla="*/ 216 h 235"/>
                            <a:gd name="T52" fmla="*/ 62 w 201"/>
                            <a:gd name="T53" fmla="*/ 235 h 235"/>
                            <a:gd name="T54" fmla="*/ 61 w 201"/>
                            <a:gd name="T55" fmla="*/ 218 h 235"/>
                            <a:gd name="T56" fmla="*/ 62 w 201"/>
                            <a:gd name="T57" fmla="*/ 196 h 235"/>
                            <a:gd name="T58" fmla="*/ 69 w 201"/>
                            <a:gd name="T59" fmla="*/ 171 h 235"/>
                            <a:gd name="T60" fmla="*/ 82 w 201"/>
                            <a:gd name="T61" fmla="*/ 148 h 235"/>
                            <a:gd name="T62" fmla="*/ 108 w 201"/>
                            <a:gd name="T63" fmla="*/ 131 h 235"/>
                            <a:gd name="T64" fmla="*/ 131 w 201"/>
                            <a:gd name="T65" fmla="*/ 119 h 235"/>
                            <a:gd name="T66" fmla="*/ 168 w 201"/>
                            <a:gd name="T67" fmla="*/ 94 h 235"/>
                            <a:gd name="T68" fmla="*/ 188 w 201"/>
                            <a:gd name="T69" fmla="*/ 71 h 235"/>
                            <a:gd name="T70" fmla="*/ 198 w 201"/>
                            <a:gd name="T71" fmla="*/ 52 h 235"/>
                            <a:gd name="T72" fmla="*/ 201 w 201"/>
                            <a:gd name="T73" fmla="*/ 46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1" h="235">
                              <a:moveTo>
                                <a:pt x="201" y="46"/>
                              </a:moveTo>
                              <a:lnTo>
                                <a:pt x="201" y="46"/>
                              </a:lnTo>
                              <a:lnTo>
                                <a:pt x="195" y="52"/>
                              </a:lnTo>
                              <a:lnTo>
                                <a:pt x="186" y="61"/>
                              </a:lnTo>
                              <a:lnTo>
                                <a:pt x="164" y="72"/>
                              </a:lnTo>
                              <a:lnTo>
                                <a:pt x="146" y="81"/>
                              </a:lnTo>
                              <a:lnTo>
                                <a:pt x="138" y="86"/>
                              </a:lnTo>
                              <a:lnTo>
                                <a:pt x="136" y="84"/>
                              </a:lnTo>
                              <a:lnTo>
                                <a:pt x="136" y="84"/>
                              </a:lnTo>
                              <a:lnTo>
                                <a:pt x="146" y="72"/>
                              </a:lnTo>
                              <a:lnTo>
                                <a:pt x="153" y="61"/>
                              </a:lnTo>
                              <a:lnTo>
                                <a:pt x="159" y="49"/>
                              </a:lnTo>
                              <a:lnTo>
                                <a:pt x="164" y="36"/>
                              </a:lnTo>
                              <a:lnTo>
                                <a:pt x="171" y="15"/>
                              </a:lnTo>
                              <a:lnTo>
                                <a:pt x="173" y="0"/>
                              </a:lnTo>
                              <a:lnTo>
                                <a:pt x="173" y="0"/>
                              </a:lnTo>
                              <a:lnTo>
                                <a:pt x="159" y="22"/>
                              </a:lnTo>
                              <a:lnTo>
                                <a:pt x="146" y="37"/>
                              </a:lnTo>
                              <a:lnTo>
                                <a:pt x="134" y="51"/>
                              </a:lnTo>
                              <a:lnTo>
                                <a:pt x="124" y="61"/>
                              </a:lnTo>
                              <a:lnTo>
                                <a:pt x="113" y="69"/>
                              </a:lnTo>
                              <a:lnTo>
                                <a:pt x="103" y="74"/>
                              </a:lnTo>
                              <a:lnTo>
                                <a:pt x="82" y="84"/>
                              </a:lnTo>
                              <a:lnTo>
                                <a:pt x="71" y="89"/>
                              </a:lnTo>
                              <a:lnTo>
                                <a:pt x="71" y="89"/>
                              </a:lnTo>
                              <a:lnTo>
                                <a:pt x="46" y="102"/>
                              </a:lnTo>
                              <a:lnTo>
                                <a:pt x="34" y="111"/>
                              </a:lnTo>
                              <a:lnTo>
                                <a:pt x="24" y="119"/>
                              </a:lnTo>
                              <a:lnTo>
                                <a:pt x="14" y="128"/>
                              </a:lnTo>
                              <a:lnTo>
                                <a:pt x="7" y="138"/>
                              </a:lnTo>
                              <a:lnTo>
                                <a:pt x="2" y="149"/>
                              </a:lnTo>
                              <a:lnTo>
                                <a:pt x="0" y="163"/>
                              </a:lnTo>
                              <a:lnTo>
                                <a:pt x="0" y="163"/>
                              </a:lnTo>
                              <a:lnTo>
                                <a:pt x="2" y="178"/>
                              </a:lnTo>
                              <a:lnTo>
                                <a:pt x="4" y="191"/>
                              </a:lnTo>
                              <a:lnTo>
                                <a:pt x="5" y="203"/>
                              </a:lnTo>
                              <a:lnTo>
                                <a:pt x="9" y="213"/>
                              </a:lnTo>
                              <a:lnTo>
                                <a:pt x="15" y="226"/>
                              </a:lnTo>
                              <a:lnTo>
                                <a:pt x="22" y="233"/>
                              </a:lnTo>
                              <a:lnTo>
                                <a:pt x="22" y="233"/>
                              </a:lnTo>
                              <a:lnTo>
                                <a:pt x="19" y="216"/>
                              </a:lnTo>
                              <a:lnTo>
                                <a:pt x="17" y="201"/>
                              </a:lnTo>
                              <a:lnTo>
                                <a:pt x="17" y="201"/>
                              </a:lnTo>
                              <a:lnTo>
                                <a:pt x="19" y="186"/>
                              </a:lnTo>
                              <a:lnTo>
                                <a:pt x="20" y="181"/>
                              </a:lnTo>
                              <a:lnTo>
                                <a:pt x="20" y="178"/>
                              </a:lnTo>
                              <a:lnTo>
                                <a:pt x="22" y="181"/>
                              </a:lnTo>
                              <a:lnTo>
                                <a:pt x="22" y="181"/>
                              </a:lnTo>
                              <a:lnTo>
                                <a:pt x="24" y="191"/>
                              </a:lnTo>
                              <a:lnTo>
                                <a:pt x="29" y="200"/>
                              </a:lnTo>
                              <a:lnTo>
                                <a:pt x="34" y="208"/>
                              </a:lnTo>
                              <a:lnTo>
                                <a:pt x="41" y="216"/>
                              </a:lnTo>
                              <a:lnTo>
                                <a:pt x="54" y="228"/>
                              </a:lnTo>
                              <a:lnTo>
                                <a:pt x="62" y="235"/>
                              </a:lnTo>
                              <a:lnTo>
                                <a:pt x="62" y="235"/>
                              </a:lnTo>
                              <a:lnTo>
                                <a:pt x="61" y="218"/>
                              </a:lnTo>
                              <a:lnTo>
                                <a:pt x="61" y="218"/>
                              </a:lnTo>
                              <a:lnTo>
                                <a:pt x="62" y="196"/>
                              </a:lnTo>
                              <a:lnTo>
                                <a:pt x="66" y="184"/>
                              </a:lnTo>
                              <a:lnTo>
                                <a:pt x="69" y="171"/>
                              </a:lnTo>
                              <a:lnTo>
                                <a:pt x="76" y="159"/>
                              </a:lnTo>
                              <a:lnTo>
                                <a:pt x="82" y="148"/>
                              </a:lnTo>
                              <a:lnTo>
                                <a:pt x="94" y="138"/>
                              </a:lnTo>
                              <a:lnTo>
                                <a:pt x="108" y="131"/>
                              </a:lnTo>
                              <a:lnTo>
                                <a:pt x="108" y="131"/>
                              </a:lnTo>
                              <a:lnTo>
                                <a:pt x="131" y="119"/>
                              </a:lnTo>
                              <a:lnTo>
                                <a:pt x="151" y="106"/>
                              </a:lnTo>
                              <a:lnTo>
                                <a:pt x="168" y="94"/>
                              </a:lnTo>
                              <a:lnTo>
                                <a:pt x="180" y="82"/>
                              </a:lnTo>
                              <a:lnTo>
                                <a:pt x="188" y="71"/>
                              </a:lnTo>
                              <a:lnTo>
                                <a:pt x="195" y="61"/>
                              </a:lnTo>
                              <a:lnTo>
                                <a:pt x="198" y="52"/>
                              </a:lnTo>
                              <a:lnTo>
                                <a:pt x="201" y="46"/>
                              </a:lnTo>
                              <a:lnTo>
                                <a:pt x="201" y="4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61"/>
                      <wps:cNvSpPr>
                        <a:spLocks/>
                      </wps:cNvSpPr>
                      <wps:spPr bwMode="auto">
                        <a:xfrm>
                          <a:off x="8299" y="13821"/>
                          <a:ext cx="87" cy="132"/>
                        </a:xfrm>
                        <a:custGeom>
                          <a:avLst/>
                          <a:gdLst>
                            <a:gd name="T0" fmla="*/ 72 w 87"/>
                            <a:gd name="T1" fmla="*/ 72 h 132"/>
                            <a:gd name="T2" fmla="*/ 72 w 87"/>
                            <a:gd name="T3" fmla="*/ 72 h 132"/>
                            <a:gd name="T4" fmla="*/ 74 w 87"/>
                            <a:gd name="T5" fmla="*/ 42 h 132"/>
                            <a:gd name="T6" fmla="*/ 77 w 87"/>
                            <a:gd name="T7" fmla="*/ 22 h 132"/>
                            <a:gd name="T8" fmla="*/ 82 w 87"/>
                            <a:gd name="T9" fmla="*/ 8 h 132"/>
                            <a:gd name="T10" fmla="*/ 87 w 87"/>
                            <a:gd name="T11" fmla="*/ 0 h 132"/>
                            <a:gd name="T12" fmla="*/ 87 w 87"/>
                            <a:gd name="T13" fmla="*/ 0 h 132"/>
                            <a:gd name="T14" fmla="*/ 72 w 87"/>
                            <a:gd name="T15" fmla="*/ 7 h 132"/>
                            <a:gd name="T16" fmla="*/ 60 w 87"/>
                            <a:gd name="T17" fmla="*/ 15 h 132"/>
                            <a:gd name="T18" fmla="*/ 50 w 87"/>
                            <a:gd name="T19" fmla="*/ 23 h 132"/>
                            <a:gd name="T20" fmla="*/ 40 w 87"/>
                            <a:gd name="T21" fmla="*/ 32 h 132"/>
                            <a:gd name="T22" fmla="*/ 32 w 87"/>
                            <a:gd name="T23" fmla="*/ 40 h 132"/>
                            <a:gd name="T24" fmla="*/ 25 w 87"/>
                            <a:gd name="T25" fmla="*/ 48 h 132"/>
                            <a:gd name="T26" fmla="*/ 15 w 87"/>
                            <a:gd name="T27" fmla="*/ 67 h 132"/>
                            <a:gd name="T28" fmla="*/ 7 w 87"/>
                            <a:gd name="T29" fmla="*/ 84 h 132"/>
                            <a:gd name="T30" fmla="*/ 3 w 87"/>
                            <a:gd name="T31" fmla="*/ 99 h 132"/>
                            <a:gd name="T32" fmla="*/ 2 w 87"/>
                            <a:gd name="T33" fmla="*/ 114 h 132"/>
                            <a:gd name="T34" fmla="*/ 0 w 87"/>
                            <a:gd name="T35" fmla="*/ 124 h 132"/>
                            <a:gd name="T36" fmla="*/ 0 w 87"/>
                            <a:gd name="T37" fmla="*/ 124 h 132"/>
                            <a:gd name="T38" fmla="*/ 2 w 87"/>
                            <a:gd name="T39" fmla="*/ 132 h 132"/>
                            <a:gd name="T40" fmla="*/ 2 w 87"/>
                            <a:gd name="T41" fmla="*/ 132 h 132"/>
                            <a:gd name="T42" fmla="*/ 5 w 87"/>
                            <a:gd name="T43" fmla="*/ 122 h 132"/>
                            <a:gd name="T44" fmla="*/ 13 w 87"/>
                            <a:gd name="T45" fmla="*/ 105 h 132"/>
                            <a:gd name="T46" fmla="*/ 27 w 87"/>
                            <a:gd name="T47" fmla="*/ 89 h 132"/>
                            <a:gd name="T48" fmla="*/ 35 w 87"/>
                            <a:gd name="T49" fmla="*/ 78 h 132"/>
                            <a:gd name="T50" fmla="*/ 45 w 87"/>
                            <a:gd name="T51" fmla="*/ 68 h 132"/>
                            <a:gd name="T52" fmla="*/ 45 w 87"/>
                            <a:gd name="T53" fmla="*/ 68 h 132"/>
                            <a:gd name="T54" fmla="*/ 45 w 87"/>
                            <a:gd name="T55" fmla="*/ 68 h 132"/>
                            <a:gd name="T56" fmla="*/ 45 w 87"/>
                            <a:gd name="T57" fmla="*/ 68 h 132"/>
                            <a:gd name="T58" fmla="*/ 45 w 87"/>
                            <a:gd name="T59" fmla="*/ 70 h 132"/>
                            <a:gd name="T60" fmla="*/ 45 w 87"/>
                            <a:gd name="T61" fmla="*/ 70 h 132"/>
                            <a:gd name="T62" fmla="*/ 44 w 87"/>
                            <a:gd name="T63" fmla="*/ 84 h 132"/>
                            <a:gd name="T64" fmla="*/ 34 w 87"/>
                            <a:gd name="T65" fmla="*/ 127 h 132"/>
                            <a:gd name="T66" fmla="*/ 34 w 87"/>
                            <a:gd name="T67" fmla="*/ 127 h 132"/>
                            <a:gd name="T68" fmla="*/ 44 w 87"/>
                            <a:gd name="T69" fmla="*/ 120 h 132"/>
                            <a:gd name="T70" fmla="*/ 55 w 87"/>
                            <a:gd name="T71" fmla="*/ 109 h 132"/>
                            <a:gd name="T72" fmla="*/ 62 w 87"/>
                            <a:gd name="T73" fmla="*/ 100 h 132"/>
                            <a:gd name="T74" fmla="*/ 67 w 87"/>
                            <a:gd name="T75" fmla="*/ 92 h 132"/>
                            <a:gd name="T76" fmla="*/ 70 w 87"/>
                            <a:gd name="T77" fmla="*/ 82 h 132"/>
                            <a:gd name="T78" fmla="*/ 72 w 87"/>
                            <a:gd name="T79" fmla="*/ 72 h 132"/>
                            <a:gd name="T80" fmla="*/ 72 w 87"/>
                            <a:gd name="T81" fmla="*/ 7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7" h="132">
                              <a:moveTo>
                                <a:pt x="72" y="72"/>
                              </a:moveTo>
                              <a:lnTo>
                                <a:pt x="72" y="72"/>
                              </a:lnTo>
                              <a:lnTo>
                                <a:pt x="74" y="42"/>
                              </a:lnTo>
                              <a:lnTo>
                                <a:pt x="77" y="22"/>
                              </a:lnTo>
                              <a:lnTo>
                                <a:pt x="82" y="8"/>
                              </a:lnTo>
                              <a:lnTo>
                                <a:pt x="87" y="0"/>
                              </a:lnTo>
                              <a:lnTo>
                                <a:pt x="87" y="0"/>
                              </a:lnTo>
                              <a:lnTo>
                                <a:pt x="72" y="7"/>
                              </a:lnTo>
                              <a:lnTo>
                                <a:pt x="60" y="15"/>
                              </a:lnTo>
                              <a:lnTo>
                                <a:pt x="50" y="23"/>
                              </a:lnTo>
                              <a:lnTo>
                                <a:pt x="40" y="32"/>
                              </a:lnTo>
                              <a:lnTo>
                                <a:pt x="32" y="40"/>
                              </a:lnTo>
                              <a:lnTo>
                                <a:pt x="25" y="48"/>
                              </a:lnTo>
                              <a:lnTo>
                                <a:pt x="15" y="67"/>
                              </a:lnTo>
                              <a:lnTo>
                                <a:pt x="7" y="84"/>
                              </a:lnTo>
                              <a:lnTo>
                                <a:pt x="3" y="99"/>
                              </a:lnTo>
                              <a:lnTo>
                                <a:pt x="2" y="114"/>
                              </a:lnTo>
                              <a:lnTo>
                                <a:pt x="0" y="124"/>
                              </a:lnTo>
                              <a:lnTo>
                                <a:pt x="0" y="124"/>
                              </a:lnTo>
                              <a:lnTo>
                                <a:pt x="2" y="132"/>
                              </a:lnTo>
                              <a:lnTo>
                                <a:pt x="2" y="132"/>
                              </a:lnTo>
                              <a:lnTo>
                                <a:pt x="5" y="122"/>
                              </a:lnTo>
                              <a:lnTo>
                                <a:pt x="13" y="105"/>
                              </a:lnTo>
                              <a:lnTo>
                                <a:pt x="27" y="89"/>
                              </a:lnTo>
                              <a:lnTo>
                                <a:pt x="35" y="78"/>
                              </a:lnTo>
                              <a:lnTo>
                                <a:pt x="45" y="68"/>
                              </a:lnTo>
                              <a:lnTo>
                                <a:pt x="45" y="68"/>
                              </a:lnTo>
                              <a:lnTo>
                                <a:pt x="45" y="68"/>
                              </a:lnTo>
                              <a:lnTo>
                                <a:pt x="45" y="68"/>
                              </a:lnTo>
                              <a:lnTo>
                                <a:pt x="45" y="70"/>
                              </a:lnTo>
                              <a:lnTo>
                                <a:pt x="45" y="70"/>
                              </a:lnTo>
                              <a:lnTo>
                                <a:pt x="44" y="84"/>
                              </a:lnTo>
                              <a:lnTo>
                                <a:pt x="34" y="127"/>
                              </a:lnTo>
                              <a:lnTo>
                                <a:pt x="34" y="127"/>
                              </a:lnTo>
                              <a:lnTo>
                                <a:pt x="44" y="120"/>
                              </a:lnTo>
                              <a:lnTo>
                                <a:pt x="55" y="109"/>
                              </a:lnTo>
                              <a:lnTo>
                                <a:pt x="62" y="100"/>
                              </a:lnTo>
                              <a:lnTo>
                                <a:pt x="67" y="92"/>
                              </a:lnTo>
                              <a:lnTo>
                                <a:pt x="70" y="82"/>
                              </a:lnTo>
                              <a:lnTo>
                                <a:pt x="72" y="72"/>
                              </a:lnTo>
                              <a:lnTo>
                                <a:pt x="72"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62"/>
                      <wps:cNvSpPr>
                        <a:spLocks/>
                      </wps:cNvSpPr>
                      <wps:spPr bwMode="auto">
                        <a:xfrm>
                          <a:off x="8356" y="13777"/>
                          <a:ext cx="84" cy="194"/>
                        </a:xfrm>
                        <a:custGeom>
                          <a:avLst/>
                          <a:gdLst>
                            <a:gd name="T0" fmla="*/ 84 w 84"/>
                            <a:gd name="T1" fmla="*/ 111 h 194"/>
                            <a:gd name="T2" fmla="*/ 82 w 84"/>
                            <a:gd name="T3" fmla="*/ 92 h 194"/>
                            <a:gd name="T4" fmla="*/ 79 w 84"/>
                            <a:gd name="T5" fmla="*/ 82 h 194"/>
                            <a:gd name="T6" fmla="*/ 74 w 84"/>
                            <a:gd name="T7" fmla="*/ 94 h 194"/>
                            <a:gd name="T8" fmla="*/ 59 w 84"/>
                            <a:gd name="T9" fmla="*/ 111 h 194"/>
                            <a:gd name="T10" fmla="*/ 59 w 84"/>
                            <a:gd name="T11" fmla="*/ 111 h 194"/>
                            <a:gd name="T12" fmla="*/ 59 w 84"/>
                            <a:gd name="T13" fmla="*/ 111 h 194"/>
                            <a:gd name="T14" fmla="*/ 59 w 84"/>
                            <a:gd name="T15" fmla="*/ 111 h 194"/>
                            <a:gd name="T16" fmla="*/ 62 w 84"/>
                            <a:gd name="T17" fmla="*/ 102 h 194"/>
                            <a:gd name="T18" fmla="*/ 67 w 84"/>
                            <a:gd name="T19" fmla="*/ 77 h 194"/>
                            <a:gd name="T20" fmla="*/ 65 w 84"/>
                            <a:gd name="T21" fmla="*/ 66 h 194"/>
                            <a:gd name="T22" fmla="*/ 64 w 84"/>
                            <a:gd name="T23" fmla="*/ 52 h 194"/>
                            <a:gd name="T24" fmla="*/ 64 w 84"/>
                            <a:gd name="T25" fmla="*/ 42 h 194"/>
                            <a:gd name="T26" fmla="*/ 67 w 84"/>
                            <a:gd name="T27" fmla="*/ 17 h 194"/>
                            <a:gd name="T28" fmla="*/ 75 w 84"/>
                            <a:gd name="T29" fmla="*/ 0 h 194"/>
                            <a:gd name="T30" fmla="*/ 67 w 84"/>
                            <a:gd name="T31" fmla="*/ 9 h 194"/>
                            <a:gd name="T32" fmla="*/ 50 w 84"/>
                            <a:gd name="T33" fmla="*/ 29 h 194"/>
                            <a:gd name="T34" fmla="*/ 40 w 84"/>
                            <a:gd name="T35" fmla="*/ 49 h 194"/>
                            <a:gd name="T36" fmla="*/ 35 w 84"/>
                            <a:gd name="T37" fmla="*/ 62 h 194"/>
                            <a:gd name="T38" fmla="*/ 25 w 84"/>
                            <a:gd name="T39" fmla="*/ 107 h 194"/>
                            <a:gd name="T40" fmla="*/ 22 w 84"/>
                            <a:gd name="T41" fmla="*/ 122 h 194"/>
                            <a:gd name="T42" fmla="*/ 12 w 84"/>
                            <a:gd name="T43" fmla="*/ 151 h 194"/>
                            <a:gd name="T44" fmla="*/ 0 w 84"/>
                            <a:gd name="T45" fmla="*/ 178 h 194"/>
                            <a:gd name="T46" fmla="*/ 5 w 84"/>
                            <a:gd name="T47" fmla="*/ 174 h 194"/>
                            <a:gd name="T48" fmla="*/ 23 w 84"/>
                            <a:gd name="T49" fmla="*/ 156 h 194"/>
                            <a:gd name="T50" fmla="*/ 33 w 84"/>
                            <a:gd name="T51" fmla="*/ 139 h 194"/>
                            <a:gd name="T52" fmla="*/ 33 w 84"/>
                            <a:gd name="T53" fmla="*/ 141 h 194"/>
                            <a:gd name="T54" fmla="*/ 35 w 84"/>
                            <a:gd name="T55" fmla="*/ 156 h 194"/>
                            <a:gd name="T56" fmla="*/ 30 w 84"/>
                            <a:gd name="T57" fmla="*/ 184 h 194"/>
                            <a:gd name="T58" fmla="*/ 27 w 84"/>
                            <a:gd name="T59" fmla="*/ 194 h 194"/>
                            <a:gd name="T60" fmla="*/ 59 w 84"/>
                            <a:gd name="T61" fmla="*/ 163 h 194"/>
                            <a:gd name="T62" fmla="*/ 75 w 84"/>
                            <a:gd name="T63" fmla="*/ 138 h 194"/>
                            <a:gd name="T64" fmla="*/ 84 w 84"/>
                            <a:gd name="T65" fmla="*/ 111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4" h="194">
                              <a:moveTo>
                                <a:pt x="84" y="111"/>
                              </a:moveTo>
                              <a:lnTo>
                                <a:pt x="84" y="111"/>
                              </a:lnTo>
                              <a:lnTo>
                                <a:pt x="82" y="102"/>
                              </a:lnTo>
                              <a:lnTo>
                                <a:pt x="82" y="92"/>
                              </a:lnTo>
                              <a:lnTo>
                                <a:pt x="79" y="82"/>
                              </a:lnTo>
                              <a:lnTo>
                                <a:pt x="79" y="82"/>
                              </a:lnTo>
                              <a:lnTo>
                                <a:pt x="77" y="87"/>
                              </a:lnTo>
                              <a:lnTo>
                                <a:pt x="74" y="94"/>
                              </a:lnTo>
                              <a:lnTo>
                                <a:pt x="67" y="102"/>
                              </a:lnTo>
                              <a:lnTo>
                                <a:pt x="59" y="111"/>
                              </a:lnTo>
                              <a:lnTo>
                                <a:pt x="59" y="111"/>
                              </a:lnTo>
                              <a:lnTo>
                                <a:pt x="59" y="111"/>
                              </a:lnTo>
                              <a:lnTo>
                                <a:pt x="59" y="111"/>
                              </a:lnTo>
                              <a:lnTo>
                                <a:pt x="59" y="111"/>
                              </a:lnTo>
                              <a:lnTo>
                                <a:pt x="59" y="111"/>
                              </a:lnTo>
                              <a:lnTo>
                                <a:pt x="59" y="111"/>
                              </a:lnTo>
                              <a:lnTo>
                                <a:pt x="60" y="109"/>
                              </a:lnTo>
                              <a:lnTo>
                                <a:pt x="62" y="102"/>
                              </a:lnTo>
                              <a:lnTo>
                                <a:pt x="65" y="92"/>
                              </a:lnTo>
                              <a:lnTo>
                                <a:pt x="67" y="77"/>
                              </a:lnTo>
                              <a:lnTo>
                                <a:pt x="67" y="77"/>
                              </a:lnTo>
                              <a:lnTo>
                                <a:pt x="65" y="66"/>
                              </a:lnTo>
                              <a:lnTo>
                                <a:pt x="64" y="52"/>
                              </a:lnTo>
                              <a:lnTo>
                                <a:pt x="64" y="52"/>
                              </a:lnTo>
                              <a:lnTo>
                                <a:pt x="64" y="42"/>
                              </a:lnTo>
                              <a:lnTo>
                                <a:pt x="64" y="42"/>
                              </a:lnTo>
                              <a:lnTo>
                                <a:pt x="64" y="29"/>
                              </a:lnTo>
                              <a:lnTo>
                                <a:pt x="67" y="17"/>
                              </a:lnTo>
                              <a:lnTo>
                                <a:pt x="72" y="7"/>
                              </a:lnTo>
                              <a:lnTo>
                                <a:pt x="75" y="0"/>
                              </a:lnTo>
                              <a:lnTo>
                                <a:pt x="75" y="0"/>
                              </a:lnTo>
                              <a:lnTo>
                                <a:pt x="67" y="9"/>
                              </a:lnTo>
                              <a:lnTo>
                                <a:pt x="55" y="20"/>
                              </a:lnTo>
                              <a:lnTo>
                                <a:pt x="50" y="29"/>
                              </a:lnTo>
                              <a:lnTo>
                                <a:pt x="45" y="39"/>
                              </a:lnTo>
                              <a:lnTo>
                                <a:pt x="40" y="49"/>
                              </a:lnTo>
                              <a:lnTo>
                                <a:pt x="35" y="62"/>
                              </a:lnTo>
                              <a:lnTo>
                                <a:pt x="35" y="62"/>
                              </a:lnTo>
                              <a:lnTo>
                                <a:pt x="28" y="91"/>
                              </a:lnTo>
                              <a:lnTo>
                                <a:pt x="25" y="107"/>
                              </a:lnTo>
                              <a:lnTo>
                                <a:pt x="25" y="107"/>
                              </a:lnTo>
                              <a:lnTo>
                                <a:pt x="22" y="122"/>
                              </a:lnTo>
                              <a:lnTo>
                                <a:pt x="22" y="122"/>
                              </a:lnTo>
                              <a:lnTo>
                                <a:pt x="12" y="151"/>
                              </a:lnTo>
                              <a:lnTo>
                                <a:pt x="5" y="166"/>
                              </a:lnTo>
                              <a:lnTo>
                                <a:pt x="0" y="178"/>
                              </a:lnTo>
                              <a:lnTo>
                                <a:pt x="0" y="178"/>
                              </a:lnTo>
                              <a:lnTo>
                                <a:pt x="5" y="174"/>
                              </a:lnTo>
                              <a:lnTo>
                                <a:pt x="13" y="168"/>
                              </a:lnTo>
                              <a:lnTo>
                                <a:pt x="23" y="156"/>
                              </a:lnTo>
                              <a:lnTo>
                                <a:pt x="32" y="141"/>
                              </a:lnTo>
                              <a:lnTo>
                                <a:pt x="33" y="139"/>
                              </a:lnTo>
                              <a:lnTo>
                                <a:pt x="33" y="141"/>
                              </a:lnTo>
                              <a:lnTo>
                                <a:pt x="33" y="141"/>
                              </a:lnTo>
                              <a:lnTo>
                                <a:pt x="35" y="156"/>
                              </a:lnTo>
                              <a:lnTo>
                                <a:pt x="35" y="156"/>
                              </a:lnTo>
                              <a:lnTo>
                                <a:pt x="33" y="174"/>
                              </a:lnTo>
                              <a:lnTo>
                                <a:pt x="30" y="184"/>
                              </a:lnTo>
                              <a:lnTo>
                                <a:pt x="27" y="194"/>
                              </a:lnTo>
                              <a:lnTo>
                                <a:pt x="27" y="194"/>
                              </a:lnTo>
                              <a:lnTo>
                                <a:pt x="40" y="183"/>
                              </a:lnTo>
                              <a:lnTo>
                                <a:pt x="59" y="163"/>
                              </a:lnTo>
                              <a:lnTo>
                                <a:pt x="69" y="151"/>
                              </a:lnTo>
                              <a:lnTo>
                                <a:pt x="75" y="138"/>
                              </a:lnTo>
                              <a:lnTo>
                                <a:pt x="82" y="124"/>
                              </a:lnTo>
                              <a:lnTo>
                                <a:pt x="84" y="111"/>
                              </a:lnTo>
                              <a:lnTo>
                                <a:pt x="84" y="11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63"/>
                      <wps:cNvSpPr>
                        <a:spLocks/>
                      </wps:cNvSpPr>
                      <wps:spPr bwMode="auto">
                        <a:xfrm>
                          <a:off x="8433" y="13769"/>
                          <a:ext cx="89" cy="99"/>
                        </a:xfrm>
                        <a:custGeom>
                          <a:avLst/>
                          <a:gdLst>
                            <a:gd name="T0" fmla="*/ 89 w 89"/>
                            <a:gd name="T1" fmla="*/ 42 h 99"/>
                            <a:gd name="T2" fmla="*/ 89 w 89"/>
                            <a:gd name="T3" fmla="*/ 42 h 99"/>
                            <a:gd name="T4" fmla="*/ 79 w 89"/>
                            <a:gd name="T5" fmla="*/ 37 h 99"/>
                            <a:gd name="T6" fmla="*/ 69 w 89"/>
                            <a:gd name="T7" fmla="*/ 33 h 99"/>
                            <a:gd name="T8" fmla="*/ 60 w 89"/>
                            <a:gd name="T9" fmla="*/ 30 h 99"/>
                            <a:gd name="T10" fmla="*/ 52 w 89"/>
                            <a:gd name="T11" fmla="*/ 30 h 99"/>
                            <a:gd name="T12" fmla="*/ 39 w 89"/>
                            <a:gd name="T13" fmla="*/ 32 h 99"/>
                            <a:gd name="T14" fmla="*/ 33 w 89"/>
                            <a:gd name="T15" fmla="*/ 32 h 99"/>
                            <a:gd name="T16" fmla="*/ 32 w 89"/>
                            <a:gd name="T17" fmla="*/ 33 h 99"/>
                            <a:gd name="T18" fmla="*/ 33 w 89"/>
                            <a:gd name="T19" fmla="*/ 32 h 99"/>
                            <a:gd name="T20" fmla="*/ 33 w 89"/>
                            <a:gd name="T21" fmla="*/ 32 h 99"/>
                            <a:gd name="T22" fmla="*/ 44 w 89"/>
                            <a:gd name="T23" fmla="*/ 20 h 99"/>
                            <a:gd name="T24" fmla="*/ 54 w 89"/>
                            <a:gd name="T25" fmla="*/ 12 h 99"/>
                            <a:gd name="T26" fmla="*/ 69 w 89"/>
                            <a:gd name="T27" fmla="*/ 2 h 99"/>
                            <a:gd name="T28" fmla="*/ 69 w 89"/>
                            <a:gd name="T29" fmla="*/ 2 h 99"/>
                            <a:gd name="T30" fmla="*/ 59 w 89"/>
                            <a:gd name="T31" fmla="*/ 0 h 99"/>
                            <a:gd name="T32" fmla="*/ 44 w 89"/>
                            <a:gd name="T33" fmla="*/ 2 h 99"/>
                            <a:gd name="T34" fmla="*/ 35 w 89"/>
                            <a:gd name="T35" fmla="*/ 3 h 99"/>
                            <a:gd name="T36" fmla="*/ 27 w 89"/>
                            <a:gd name="T37" fmla="*/ 7 h 99"/>
                            <a:gd name="T38" fmla="*/ 18 w 89"/>
                            <a:gd name="T39" fmla="*/ 13 h 99"/>
                            <a:gd name="T40" fmla="*/ 12 w 89"/>
                            <a:gd name="T41" fmla="*/ 20 h 99"/>
                            <a:gd name="T42" fmla="*/ 12 w 89"/>
                            <a:gd name="T43" fmla="*/ 20 h 99"/>
                            <a:gd name="T44" fmla="*/ 5 w 89"/>
                            <a:gd name="T45" fmla="*/ 33 h 99"/>
                            <a:gd name="T46" fmla="*/ 2 w 89"/>
                            <a:gd name="T47" fmla="*/ 47 h 99"/>
                            <a:gd name="T48" fmla="*/ 0 w 89"/>
                            <a:gd name="T49" fmla="*/ 60 h 99"/>
                            <a:gd name="T50" fmla="*/ 0 w 89"/>
                            <a:gd name="T51" fmla="*/ 70 h 99"/>
                            <a:gd name="T52" fmla="*/ 0 w 89"/>
                            <a:gd name="T53" fmla="*/ 70 h 99"/>
                            <a:gd name="T54" fmla="*/ 0 w 89"/>
                            <a:gd name="T55" fmla="*/ 79 h 99"/>
                            <a:gd name="T56" fmla="*/ 0 w 89"/>
                            <a:gd name="T57" fmla="*/ 79 h 99"/>
                            <a:gd name="T58" fmla="*/ 15 w 89"/>
                            <a:gd name="T59" fmla="*/ 55 h 99"/>
                            <a:gd name="T60" fmla="*/ 17 w 89"/>
                            <a:gd name="T61" fmla="*/ 52 h 99"/>
                            <a:gd name="T62" fmla="*/ 18 w 89"/>
                            <a:gd name="T63" fmla="*/ 52 h 99"/>
                            <a:gd name="T64" fmla="*/ 18 w 89"/>
                            <a:gd name="T65" fmla="*/ 52 h 99"/>
                            <a:gd name="T66" fmla="*/ 18 w 89"/>
                            <a:gd name="T67" fmla="*/ 54 h 99"/>
                            <a:gd name="T68" fmla="*/ 18 w 89"/>
                            <a:gd name="T69" fmla="*/ 54 h 99"/>
                            <a:gd name="T70" fmla="*/ 20 w 89"/>
                            <a:gd name="T71" fmla="*/ 64 h 99"/>
                            <a:gd name="T72" fmla="*/ 20 w 89"/>
                            <a:gd name="T73" fmla="*/ 64 h 99"/>
                            <a:gd name="T74" fmla="*/ 18 w 89"/>
                            <a:gd name="T75" fmla="*/ 84 h 99"/>
                            <a:gd name="T76" fmla="*/ 17 w 89"/>
                            <a:gd name="T77" fmla="*/ 99 h 99"/>
                            <a:gd name="T78" fmla="*/ 17 w 89"/>
                            <a:gd name="T79" fmla="*/ 99 h 99"/>
                            <a:gd name="T80" fmla="*/ 27 w 89"/>
                            <a:gd name="T81" fmla="*/ 82 h 99"/>
                            <a:gd name="T82" fmla="*/ 39 w 89"/>
                            <a:gd name="T83" fmla="*/ 67 h 99"/>
                            <a:gd name="T84" fmla="*/ 49 w 89"/>
                            <a:gd name="T85" fmla="*/ 57 h 99"/>
                            <a:gd name="T86" fmla="*/ 60 w 89"/>
                            <a:gd name="T87" fmla="*/ 50 h 99"/>
                            <a:gd name="T88" fmla="*/ 69 w 89"/>
                            <a:gd name="T89" fmla="*/ 47 h 99"/>
                            <a:gd name="T90" fmla="*/ 77 w 89"/>
                            <a:gd name="T91" fmla="*/ 43 h 99"/>
                            <a:gd name="T92" fmla="*/ 89 w 89"/>
                            <a:gd name="T93" fmla="*/ 42 h 99"/>
                            <a:gd name="T94" fmla="*/ 89 w 89"/>
                            <a:gd name="T95" fmla="*/ 42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89" h="99">
                              <a:moveTo>
                                <a:pt x="89" y="42"/>
                              </a:moveTo>
                              <a:lnTo>
                                <a:pt x="89" y="42"/>
                              </a:lnTo>
                              <a:lnTo>
                                <a:pt x="79" y="37"/>
                              </a:lnTo>
                              <a:lnTo>
                                <a:pt x="69" y="33"/>
                              </a:lnTo>
                              <a:lnTo>
                                <a:pt x="60" y="30"/>
                              </a:lnTo>
                              <a:lnTo>
                                <a:pt x="52" y="30"/>
                              </a:lnTo>
                              <a:lnTo>
                                <a:pt x="39" y="32"/>
                              </a:lnTo>
                              <a:lnTo>
                                <a:pt x="33" y="32"/>
                              </a:lnTo>
                              <a:lnTo>
                                <a:pt x="32" y="33"/>
                              </a:lnTo>
                              <a:lnTo>
                                <a:pt x="33" y="32"/>
                              </a:lnTo>
                              <a:lnTo>
                                <a:pt x="33" y="32"/>
                              </a:lnTo>
                              <a:lnTo>
                                <a:pt x="44" y="20"/>
                              </a:lnTo>
                              <a:lnTo>
                                <a:pt x="54" y="12"/>
                              </a:lnTo>
                              <a:lnTo>
                                <a:pt x="69" y="2"/>
                              </a:lnTo>
                              <a:lnTo>
                                <a:pt x="69" y="2"/>
                              </a:lnTo>
                              <a:lnTo>
                                <a:pt x="59" y="0"/>
                              </a:lnTo>
                              <a:lnTo>
                                <a:pt x="44" y="2"/>
                              </a:lnTo>
                              <a:lnTo>
                                <a:pt x="35" y="3"/>
                              </a:lnTo>
                              <a:lnTo>
                                <a:pt x="27" y="7"/>
                              </a:lnTo>
                              <a:lnTo>
                                <a:pt x="18" y="13"/>
                              </a:lnTo>
                              <a:lnTo>
                                <a:pt x="12" y="20"/>
                              </a:lnTo>
                              <a:lnTo>
                                <a:pt x="12" y="20"/>
                              </a:lnTo>
                              <a:lnTo>
                                <a:pt x="5" y="33"/>
                              </a:lnTo>
                              <a:lnTo>
                                <a:pt x="2" y="47"/>
                              </a:lnTo>
                              <a:lnTo>
                                <a:pt x="0" y="60"/>
                              </a:lnTo>
                              <a:lnTo>
                                <a:pt x="0" y="70"/>
                              </a:lnTo>
                              <a:lnTo>
                                <a:pt x="0" y="70"/>
                              </a:lnTo>
                              <a:lnTo>
                                <a:pt x="0" y="79"/>
                              </a:lnTo>
                              <a:lnTo>
                                <a:pt x="0" y="79"/>
                              </a:lnTo>
                              <a:lnTo>
                                <a:pt x="15" y="55"/>
                              </a:lnTo>
                              <a:lnTo>
                                <a:pt x="17" y="52"/>
                              </a:lnTo>
                              <a:lnTo>
                                <a:pt x="18" y="52"/>
                              </a:lnTo>
                              <a:lnTo>
                                <a:pt x="18" y="52"/>
                              </a:lnTo>
                              <a:lnTo>
                                <a:pt x="18" y="54"/>
                              </a:lnTo>
                              <a:lnTo>
                                <a:pt x="18" y="54"/>
                              </a:lnTo>
                              <a:lnTo>
                                <a:pt x="20" y="64"/>
                              </a:lnTo>
                              <a:lnTo>
                                <a:pt x="20" y="64"/>
                              </a:lnTo>
                              <a:lnTo>
                                <a:pt x="18" y="84"/>
                              </a:lnTo>
                              <a:lnTo>
                                <a:pt x="17" y="99"/>
                              </a:lnTo>
                              <a:lnTo>
                                <a:pt x="17" y="99"/>
                              </a:lnTo>
                              <a:lnTo>
                                <a:pt x="27" y="82"/>
                              </a:lnTo>
                              <a:lnTo>
                                <a:pt x="39" y="67"/>
                              </a:lnTo>
                              <a:lnTo>
                                <a:pt x="49" y="57"/>
                              </a:lnTo>
                              <a:lnTo>
                                <a:pt x="60" y="50"/>
                              </a:lnTo>
                              <a:lnTo>
                                <a:pt x="69" y="47"/>
                              </a:lnTo>
                              <a:lnTo>
                                <a:pt x="77" y="43"/>
                              </a:lnTo>
                              <a:lnTo>
                                <a:pt x="89" y="42"/>
                              </a:lnTo>
                              <a:lnTo>
                                <a:pt x="89" y="4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64"/>
                      <wps:cNvSpPr>
                        <a:spLocks/>
                      </wps:cNvSpPr>
                      <wps:spPr bwMode="auto">
                        <a:xfrm>
                          <a:off x="8178" y="13692"/>
                          <a:ext cx="51" cy="107"/>
                        </a:xfrm>
                        <a:custGeom>
                          <a:avLst/>
                          <a:gdLst>
                            <a:gd name="T0" fmla="*/ 0 w 51"/>
                            <a:gd name="T1" fmla="*/ 0 h 107"/>
                            <a:gd name="T2" fmla="*/ 0 w 51"/>
                            <a:gd name="T3" fmla="*/ 0 h 107"/>
                            <a:gd name="T4" fmla="*/ 6 w 51"/>
                            <a:gd name="T5" fmla="*/ 7 h 107"/>
                            <a:gd name="T6" fmla="*/ 12 w 51"/>
                            <a:gd name="T7" fmla="*/ 20 h 107"/>
                            <a:gd name="T8" fmla="*/ 17 w 51"/>
                            <a:gd name="T9" fmla="*/ 35 h 107"/>
                            <a:gd name="T10" fmla="*/ 19 w 51"/>
                            <a:gd name="T11" fmla="*/ 45 h 107"/>
                            <a:gd name="T12" fmla="*/ 19 w 51"/>
                            <a:gd name="T13" fmla="*/ 54 h 107"/>
                            <a:gd name="T14" fmla="*/ 19 w 51"/>
                            <a:gd name="T15" fmla="*/ 54 h 107"/>
                            <a:gd name="T16" fmla="*/ 19 w 51"/>
                            <a:gd name="T17" fmla="*/ 74 h 107"/>
                            <a:gd name="T18" fmla="*/ 19 w 51"/>
                            <a:gd name="T19" fmla="*/ 74 h 107"/>
                            <a:gd name="T20" fmla="*/ 17 w 51"/>
                            <a:gd name="T21" fmla="*/ 82 h 107"/>
                            <a:gd name="T22" fmla="*/ 12 w 51"/>
                            <a:gd name="T23" fmla="*/ 107 h 107"/>
                            <a:gd name="T24" fmla="*/ 12 w 51"/>
                            <a:gd name="T25" fmla="*/ 107 h 107"/>
                            <a:gd name="T26" fmla="*/ 26 w 51"/>
                            <a:gd name="T27" fmla="*/ 85 h 107"/>
                            <a:gd name="T28" fmla="*/ 32 w 51"/>
                            <a:gd name="T29" fmla="*/ 72 h 107"/>
                            <a:gd name="T30" fmla="*/ 36 w 51"/>
                            <a:gd name="T31" fmla="*/ 60 h 107"/>
                            <a:gd name="T32" fmla="*/ 36 w 51"/>
                            <a:gd name="T33" fmla="*/ 59 h 107"/>
                            <a:gd name="T34" fmla="*/ 37 w 51"/>
                            <a:gd name="T35" fmla="*/ 60 h 107"/>
                            <a:gd name="T36" fmla="*/ 37 w 51"/>
                            <a:gd name="T37" fmla="*/ 60 h 107"/>
                            <a:gd name="T38" fmla="*/ 41 w 51"/>
                            <a:gd name="T39" fmla="*/ 67 h 107"/>
                            <a:gd name="T40" fmla="*/ 42 w 51"/>
                            <a:gd name="T41" fmla="*/ 74 h 107"/>
                            <a:gd name="T42" fmla="*/ 44 w 51"/>
                            <a:gd name="T43" fmla="*/ 82 h 107"/>
                            <a:gd name="T44" fmla="*/ 44 w 51"/>
                            <a:gd name="T45" fmla="*/ 82 h 107"/>
                            <a:gd name="T46" fmla="*/ 49 w 51"/>
                            <a:gd name="T47" fmla="*/ 70 h 107"/>
                            <a:gd name="T48" fmla="*/ 51 w 51"/>
                            <a:gd name="T49" fmla="*/ 62 h 107"/>
                            <a:gd name="T50" fmla="*/ 51 w 51"/>
                            <a:gd name="T51" fmla="*/ 52 h 107"/>
                            <a:gd name="T52" fmla="*/ 51 w 51"/>
                            <a:gd name="T53" fmla="*/ 52 h 107"/>
                            <a:gd name="T54" fmla="*/ 51 w 51"/>
                            <a:gd name="T55" fmla="*/ 42 h 107"/>
                            <a:gd name="T56" fmla="*/ 47 w 51"/>
                            <a:gd name="T57" fmla="*/ 33 h 107"/>
                            <a:gd name="T58" fmla="*/ 42 w 51"/>
                            <a:gd name="T59" fmla="*/ 25 h 107"/>
                            <a:gd name="T60" fmla="*/ 36 w 51"/>
                            <a:gd name="T61" fmla="*/ 18 h 107"/>
                            <a:gd name="T62" fmla="*/ 29 w 51"/>
                            <a:gd name="T63" fmla="*/ 12 h 107"/>
                            <a:gd name="T64" fmla="*/ 21 w 51"/>
                            <a:gd name="T65" fmla="*/ 5 h 107"/>
                            <a:gd name="T66" fmla="*/ 11 w 51"/>
                            <a:gd name="T67" fmla="*/ 2 h 107"/>
                            <a:gd name="T68" fmla="*/ 0 w 51"/>
                            <a:gd name="T69" fmla="*/ 0 h 107"/>
                            <a:gd name="T70" fmla="*/ 0 w 51"/>
                            <a:gd name="T7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 h="107">
                              <a:moveTo>
                                <a:pt x="0" y="0"/>
                              </a:moveTo>
                              <a:lnTo>
                                <a:pt x="0" y="0"/>
                              </a:lnTo>
                              <a:lnTo>
                                <a:pt x="6" y="7"/>
                              </a:lnTo>
                              <a:lnTo>
                                <a:pt x="12" y="20"/>
                              </a:lnTo>
                              <a:lnTo>
                                <a:pt x="17" y="35"/>
                              </a:lnTo>
                              <a:lnTo>
                                <a:pt x="19" y="45"/>
                              </a:lnTo>
                              <a:lnTo>
                                <a:pt x="19" y="54"/>
                              </a:lnTo>
                              <a:lnTo>
                                <a:pt x="19" y="54"/>
                              </a:lnTo>
                              <a:lnTo>
                                <a:pt x="19" y="74"/>
                              </a:lnTo>
                              <a:lnTo>
                                <a:pt x="19" y="74"/>
                              </a:lnTo>
                              <a:lnTo>
                                <a:pt x="17" y="82"/>
                              </a:lnTo>
                              <a:lnTo>
                                <a:pt x="12" y="107"/>
                              </a:lnTo>
                              <a:lnTo>
                                <a:pt x="12" y="107"/>
                              </a:lnTo>
                              <a:lnTo>
                                <a:pt x="26" y="85"/>
                              </a:lnTo>
                              <a:lnTo>
                                <a:pt x="32" y="72"/>
                              </a:lnTo>
                              <a:lnTo>
                                <a:pt x="36" y="60"/>
                              </a:lnTo>
                              <a:lnTo>
                                <a:pt x="36" y="59"/>
                              </a:lnTo>
                              <a:lnTo>
                                <a:pt x="37" y="60"/>
                              </a:lnTo>
                              <a:lnTo>
                                <a:pt x="37" y="60"/>
                              </a:lnTo>
                              <a:lnTo>
                                <a:pt x="41" y="67"/>
                              </a:lnTo>
                              <a:lnTo>
                                <a:pt x="42" y="74"/>
                              </a:lnTo>
                              <a:lnTo>
                                <a:pt x="44" y="82"/>
                              </a:lnTo>
                              <a:lnTo>
                                <a:pt x="44" y="82"/>
                              </a:lnTo>
                              <a:lnTo>
                                <a:pt x="49" y="70"/>
                              </a:lnTo>
                              <a:lnTo>
                                <a:pt x="51" y="62"/>
                              </a:lnTo>
                              <a:lnTo>
                                <a:pt x="51" y="52"/>
                              </a:lnTo>
                              <a:lnTo>
                                <a:pt x="51" y="52"/>
                              </a:lnTo>
                              <a:lnTo>
                                <a:pt x="51" y="42"/>
                              </a:lnTo>
                              <a:lnTo>
                                <a:pt x="47" y="33"/>
                              </a:lnTo>
                              <a:lnTo>
                                <a:pt x="42" y="25"/>
                              </a:lnTo>
                              <a:lnTo>
                                <a:pt x="36" y="18"/>
                              </a:lnTo>
                              <a:lnTo>
                                <a:pt x="29" y="12"/>
                              </a:lnTo>
                              <a:lnTo>
                                <a:pt x="21" y="5"/>
                              </a:lnTo>
                              <a:lnTo>
                                <a:pt x="11" y="2"/>
                              </a:lnTo>
                              <a:lnTo>
                                <a:pt x="0" y="0"/>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65"/>
                      <wps:cNvSpPr>
                        <a:spLocks/>
                      </wps:cNvSpPr>
                      <wps:spPr bwMode="auto">
                        <a:xfrm>
                          <a:off x="8100" y="13751"/>
                          <a:ext cx="85" cy="204"/>
                        </a:xfrm>
                        <a:custGeom>
                          <a:avLst/>
                          <a:gdLst>
                            <a:gd name="T0" fmla="*/ 85 w 85"/>
                            <a:gd name="T1" fmla="*/ 25 h 204"/>
                            <a:gd name="T2" fmla="*/ 85 w 85"/>
                            <a:gd name="T3" fmla="*/ 25 h 204"/>
                            <a:gd name="T4" fmla="*/ 85 w 85"/>
                            <a:gd name="T5" fmla="*/ 25 h 204"/>
                            <a:gd name="T6" fmla="*/ 82 w 85"/>
                            <a:gd name="T7" fmla="*/ 0 h 204"/>
                            <a:gd name="T8" fmla="*/ 82 w 85"/>
                            <a:gd name="T9" fmla="*/ 0 h 204"/>
                            <a:gd name="T10" fmla="*/ 78 w 85"/>
                            <a:gd name="T11" fmla="*/ 6 h 204"/>
                            <a:gd name="T12" fmla="*/ 70 w 85"/>
                            <a:gd name="T13" fmla="*/ 20 h 204"/>
                            <a:gd name="T14" fmla="*/ 57 w 85"/>
                            <a:gd name="T15" fmla="*/ 36 h 204"/>
                            <a:gd name="T16" fmla="*/ 33 w 85"/>
                            <a:gd name="T17" fmla="*/ 60 h 204"/>
                            <a:gd name="T18" fmla="*/ 33 w 85"/>
                            <a:gd name="T19" fmla="*/ 60 h 204"/>
                            <a:gd name="T20" fmla="*/ 18 w 85"/>
                            <a:gd name="T21" fmla="*/ 73 h 204"/>
                            <a:gd name="T22" fmla="*/ 8 w 85"/>
                            <a:gd name="T23" fmla="*/ 88 h 204"/>
                            <a:gd name="T24" fmla="*/ 5 w 85"/>
                            <a:gd name="T25" fmla="*/ 95 h 204"/>
                            <a:gd name="T26" fmla="*/ 3 w 85"/>
                            <a:gd name="T27" fmla="*/ 102 h 204"/>
                            <a:gd name="T28" fmla="*/ 1 w 85"/>
                            <a:gd name="T29" fmla="*/ 110 h 204"/>
                            <a:gd name="T30" fmla="*/ 0 w 85"/>
                            <a:gd name="T31" fmla="*/ 117 h 204"/>
                            <a:gd name="T32" fmla="*/ 0 w 85"/>
                            <a:gd name="T33" fmla="*/ 117 h 204"/>
                            <a:gd name="T34" fmla="*/ 1 w 85"/>
                            <a:gd name="T35" fmla="*/ 133 h 204"/>
                            <a:gd name="T36" fmla="*/ 6 w 85"/>
                            <a:gd name="T37" fmla="*/ 148 h 204"/>
                            <a:gd name="T38" fmla="*/ 13 w 85"/>
                            <a:gd name="T39" fmla="*/ 162 h 204"/>
                            <a:gd name="T40" fmla="*/ 22 w 85"/>
                            <a:gd name="T41" fmla="*/ 174 h 204"/>
                            <a:gd name="T42" fmla="*/ 30 w 85"/>
                            <a:gd name="T43" fmla="*/ 185 h 204"/>
                            <a:gd name="T44" fmla="*/ 37 w 85"/>
                            <a:gd name="T45" fmla="*/ 194 h 204"/>
                            <a:gd name="T46" fmla="*/ 48 w 85"/>
                            <a:gd name="T47" fmla="*/ 204 h 204"/>
                            <a:gd name="T48" fmla="*/ 48 w 85"/>
                            <a:gd name="T49" fmla="*/ 204 h 204"/>
                            <a:gd name="T50" fmla="*/ 45 w 85"/>
                            <a:gd name="T51" fmla="*/ 194 h 204"/>
                            <a:gd name="T52" fmla="*/ 42 w 85"/>
                            <a:gd name="T53" fmla="*/ 179 h 204"/>
                            <a:gd name="T54" fmla="*/ 38 w 85"/>
                            <a:gd name="T55" fmla="*/ 157 h 204"/>
                            <a:gd name="T56" fmla="*/ 37 w 85"/>
                            <a:gd name="T57" fmla="*/ 133 h 204"/>
                            <a:gd name="T58" fmla="*/ 37 w 85"/>
                            <a:gd name="T59" fmla="*/ 133 h 204"/>
                            <a:gd name="T60" fmla="*/ 38 w 85"/>
                            <a:gd name="T61" fmla="*/ 122 h 204"/>
                            <a:gd name="T62" fmla="*/ 42 w 85"/>
                            <a:gd name="T63" fmla="*/ 113 h 204"/>
                            <a:gd name="T64" fmla="*/ 47 w 85"/>
                            <a:gd name="T65" fmla="*/ 107 h 204"/>
                            <a:gd name="T66" fmla="*/ 53 w 85"/>
                            <a:gd name="T67" fmla="*/ 100 h 204"/>
                            <a:gd name="T68" fmla="*/ 55 w 85"/>
                            <a:gd name="T69" fmla="*/ 98 h 204"/>
                            <a:gd name="T70" fmla="*/ 55 w 85"/>
                            <a:gd name="T71" fmla="*/ 98 h 204"/>
                            <a:gd name="T72" fmla="*/ 65 w 85"/>
                            <a:gd name="T73" fmla="*/ 88 h 204"/>
                            <a:gd name="T74" fmla="*/ 77 w 85"/>
                            <a:gd name="T75" fmla="*/ 75 h 204"/>
                            <a:gd name="T76" fmla="*/ 77 w 85"/>
                            <a:gd name="T77" fmla="*/ 75 h 204"/>
                            <a:gd name="T78" fmla="*/ 77 w 85"/>
                            <a:gd name="T79" fmla="*/ 75 h 204"/>
                            <a:gd name="T80" fmla="*/ 78 w 85"/>
                            <a:gd name="T81" fmla="*/ 70 h 204"/>
                            <a:gd name="T82" fmla="*/ 84 w 85"/>
                            <a:gd name="T83" fmla="*/ 58 h 204"/>
                            <a:gd name="T84" fmla="*/ 84 w 85"/>
                            <a:gd name="T85" fmla="*/ 58 h 204"/>
                            <a:gd name="T86" fmla="*/ 85 w 85"/>
                            <a:gd name="T87" fmla="*/ 50 h 204"/>
                            <a:gd name="T88" fmla="*/ 85 w 85"/>
                            <a:gd name="T89" fmla="*/ 50 h 204"/>
                            <a:gd name="T90" fmla="*/ 85 w 85"/>
                            <a:gd name="T91" fmla="*/ 50 h 204"/>
                            <a:gd name="T92" fmla="*/ 85 w 85"/>
                            <a:gd name="T93" fmla="*/ 40 h 204"/>
                            <a:gd name="T94" fmla="*/ 85 w 85"/>
                            <a:gd name="T95" fmla="*/ 25 h 204"/>
                            <a:gd name="T96" fmla="*/ 85 w 85"/>
                            <a:gd name="T97" fmla="*/ 25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85" h="204">
                              <a:moveTo>
                                <a:pt x="85" y="25"/>
                              </a:moveTo>
                              <a:lnTo>
                                <a:pt x="85" y="25"/>
                              </a:lnTo>
                              <a:lnTo>
                                <a:pt x="85" y="25"/>
                              </a:lnTo>
                              <a:lnTo>
                                <a:pt x="82" y="0"/>
                              </a:lnTo>
                              <a:lnTo>
                                <a:pt x="82" y="0"/>
                              </a:lnTo>
                              <a:lnTo>
                                <a:pt x="78" y="6"/>
                              </a:lnTo>
                              <a:lnTo>
                                <a:pt x="70" y="20"/>
                              </a:lnTo>
                              <a:lnTo>
                                <a:pt x="57" y="36"/>
                              </a:lnTo>
                              <a:lnTo>
                                <a:pt x="33" y="60"/>
                              </a:lnTo>
                              <a:lnTo>
                                <a:pt x="33" y="60"/>
                              </a:lnTo>
                              <a:lnTo>
                                <a:pt x="18" y="73"/>
                              </a:lnTo>
                              <a:lnTo>
                                <a:pt x="8" y="88"/>
                              </a:lnTo>
                              <a:lnTo>
                                <a:pt x="5" y="95"/>
                              </a:lnTo>
                              <a:lnTo>
                                <a:pt x="3" y="102"/>
                              </a:lnTo>
                              <a:lnTo>
                                <a:pt x="1" y="110"/>
                              </a:lnTo>
                              <a:lnTo>
                                <a:pt x="0" y="117"/>
                              </a:lnTo>
                              <a:lnTo>
                                <a:pt x="0" y="117"/>
                              </a:lnTo>
                              <a:lnTo>
                                <a:pt x="1" y="133"/>
                              </a:lnTo>
                              <a:lnTo>
                                <a:pt x="6" y="148"/>
                              </a:lnTo>
                              <a:lnTo>
                                <a:pt x="13" y="162"/>
                              </a:lnTo>
                              <a:lnTo>
                                <a:pt x="22" y="174"/>
                              </a:lnTo>
                              <a:lnTo>
                                <a:pt x="30" y="185"/>
                              </a:lnTo>
                              <a:lnTo>
                                <a:pt x="37" y="194"/>
                              </a:lnTo>
                              <a:lnTo>
                                <a:pt x="48" y="204"/>
                              </a:lnTo>
                              <a:lnTo>
                                <a:pt x="48" y="204"/>
                              </a:lnTo>
                              <a:lnTo>
                                <a:pt x="45" y="194"/>
                              </a:lnTo>
                              <a:lnTo>
                                <a:pt x="42" y="179"/>
                              </a:lnTo>
                              <a:lnTo>
                                <a:pt x="38" y="157"/>
                              </a:lnTo>
                              <a:lnTo>
                                <a:pt x="37" y="133"/>
                              </a:lnTo>
                              <a:lnTo>
                                <a:pt x="37" y="133"/>
                              </a:lnTo>
                              <a:lnTo>
                                <a:pt x="38" y="122"/>
                              </a:lnTo>
                              <a:lnTo>
                                <a:pt x="42" y="113"/>
                              </a:lnTo>
                              <a:lnTo>
                                <a:pt x="47" y="107"/>
                              </a:lnTo>
                              <a:lnTo>
                                <a:pt x="53" y="100"/>
                              </a:lnTo>
                              <a:lnTo>
                                <a:pt x="55" y="98"/>
                              </a:lnTo>
                              <a:lnTo>
                                <a:pt x="55" y="98"/>
                              </a:lnTo>
                              <a:lnTo>
                                <a:pt x="65" y="88"/>
                              </a:lnTo>
                              <a:lnTo>
                                <a:pt x="77" y="75"/>
                              </a:lnTo>
                              <a:lnTo>
                                <a:pt x="77" y="75"/>
                              </a:lnTo>
                              <a:lnTo>
                                <a:pt x="77" y="75"/>
                              </a:lnTo>
                              <a:lnTo>
                                <a:pt x="78" y="70"/>
                              </a:lnTo>
                              <a:lnTo>
                                <a:pt x="84" y="58"/>
                              </a:lnTo>
                              <a:lnTo>
                                <a:pt x="84" y="58"/>
                              </a:lnTo>
                              <a:lnTo>
                                <a:pt x="85" y="50"/>
                              </a:lnTo>
                              <a:lnTo>
                                <a:pt x="85" y="50"/>
                              </a:lnTo>
                              <a:lnTo>
                                <a:pt x="85" y="50"/>
                              </a:lnTo>
                              <a:lnTo>
                                <a:pt x="85" y="40"/>
                              </a:lnTo>
                              <a:lnTo>
                                <a:pt x="85" y="25"/>
                              </a:lnTo>
                              <a:lnTo>
                                <a:pt x="85" y="2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66"/>
                      <wps:cNvSpPr>
                        <a:spLocks/>
                      </wps:cNvSpPr>
                      <wps:spPr bwMode="auto">
                        <a:xfrm>
                          <a:off x="7847" y="14166"/>
                          <a:ext cx="139" cy="108"/>
                        </a:xfrm>
                        <a:custGeom>
                          <a:avLst/>
                          <a:gdLst>
                            <a:gd name="T0" fmla="*/ 127 w 139"/>
                            <a:gd name="T1" fmla="*/ 6 h 108"/>
                            <a:gd name="T2" fmla="*/ 121 w 139"/>
                            <a:gd name="T3" fmla="*/ 16 h 108"/>
                            <a:gd name="T4" fmla="*/ 124 w 139"/>
                            <a:gd name="T5" fmla="*/ 25 h 108"/>
                            <a:gd name="T6" fmla="*/ 121 w 139"/>
                            <a:gd name="T7" fmla="*/ 23 h 108"/>
                            <a:gd name="T8" fmla="*/ 107 w 139"/>
                            <a:gd name="T9" fmla="*/ 33 h 108"/>
                            <a:gd name="T10" fmla="*/ 107 w 139"/>
                            <a:gd name="T11" fmla="*/ 43 h 108"/>
                            <a:gd name="T12" fmla="*/ 121 w 139"/>
                            <a:gd name="T13" fmla="*/ 51 h 108"/>
                            <a:gd name="T14" fmla="*/ 124 w 139"/>
                            <a:gd name="T15" fmla="*/ 51 h 108"/>
                            <a:gd name="T16" fmla="*/ 107 w 139"/>
                            <a:gd name="T17" fmla="*/ 66 h 108"/>
                            <a:gd name="T18" fmla="*/ 92 w 139"/>
                            <a:gd name="T19" fmla="*/ 68 h 108"/>
                            <a:gd name="T20" fmla="*/ 77 w 139"/>
                            <a:gd name="T21" fmla="*/ 56 h 108"/>
                            <a:gd name="T22" fmla="*/ 70 w 139"/>
                            <a:gd name="T23" fmla="*/ 41 h 108"/>
                            <a:gd name="T24" fmla="*/ 79 w 139"/>
                            <a:gd name="T25" fmla="*/ 50 h 108"/>
                            <a:gd name="T26" fmla="*/ 89 w 139"/>
                            <a:gd name="T27" fmla="*/ 50 h 108"/>
                            <a:gd name="T28" fmla="*/ 97 w 139"/>
                            <a:gd name="T29" fmla="*/ 36 h 108"/>
                            <a:gd name="T30" fmla="*/ 94 w 139"/>
                            <a:gd name="T31" fmla="*/ 26 h 108"/>
                            <a:gd name="T32" fmla="*/ 84 w 139"/>
                            <a:gd name="T33" fmla="*/ 23 h 108"/>
                            <a:gd name="T34" fmla="*/ 82 w 139"/>
                            <a:gd name="T35" fmla="*/ 20 h 108"/>
                            <a:gd name="T36" fmla="*/ 82 w 139"/>
                            <a:gd name="T37" fmla="*/ 8 h 108"/>
                            <a:gd name="T38" fmla="*/ 70 w 139"/>
                            <a:gd name="T39" fmla="*/ 0 h 108"/>
                            <a:gd name="T40" fmla="*/ 60 w 139"/>
                            <a:gd name="T41" fmla="*/ 3 h 108"/>
                            <a:gd name="T42" fmla="*/ 55 w 139"/>
                            <a:gd name="T43" fmla="*/ 13 h 108"/>
                            <a:gd name="T44" fmla="*/ 60 w 139"/>
                            <a:gd name="T45" fmla="*/ 23 h 108"/>
                            <a:gd name="T46" fmla="*/ 50 w 139"/>
                            <a:gd name="T47" fmla="*/ 23 h 108"/>
                            <a:gd name="T48" fmla="*/ 42 w 139"/>
                            <a:gd name="T49" fmla="*/ 36 h 108"/>
                            <a:gd name="T50" fmla="*/ 47 w 139"/>
                            <a:gd name="T51" fmla="*/ 46 h 108"/>
                            <a:gd name="T52" fmla="*/ 57 w 139"/>
                            <a:gd name="T53" fmla="*/ 51 h 108"/>
                            <a:gd name="T54" fmla="*/ 67 w 139"/>
                            <a:gd name="T55" fmla="*/ 45 h 108"/>
                            <a:gd name="T56" fmla="*/ 67 w 139"/>
                            <a:gd name="T57" fmla="*/ 48 h 108"/>
                            <a:gd name="T58" fmla="*/ 52 w 139"/>
                            <a:gd name="T59" fmla="*/ 65 h 108"/>
                            <a:gd name="T60" fmla="*/ 40 w 139"/>
                            <a:gd name="T61" fmla="*/ 68 h 108"/>
                            <a:gd name="T62" fmla="*/ 18 w 139"/>
                            <a:gd name="T63" fmla="*/ 58 h 108"/>
                            <a:gd name="T64" fmla="*/ 20 w 139"/>
                            <a:gd name="T65" fmla="*/ 51 h 108"/>
                            <a:gd name="T66" fmla="*/ 30 w 139"/>
                            <a:gd name="T67" fmla="*/ 48 h 108"/>
                            <a:gd name="T68" fmla="*/ 33 w 139"/>
                            <a:gd name="T69" fmla="*/ 38 h 108"/>
                            <a:gd name="T70" fmla="*/ 25 w 139"/>
                            <a:gd name="T71" fmla="*/ 25 h 108"/>
                            <a:gd name="T72" fmla="*/ 15 w 139"/>
                            <a:gd name="T73" fmla="*/ 25 h 108"/>
                            <a:gd name="T74" fmla="*/ 18 w 139"/>
                            <a:gd name="T75" fmla="*/ 16 h 108"/>
                            <a:gd name="T76" fmla="*/ 15 w 139"/>
                            <a:gd name="T77" fmla="*/ 10 h 108"/>
                            <a:gd name="T78" fmla="*/ 7 w 139"/>
                            <a:gd name="T79" fmla="*/ 6 h 108"/>
                            <a:gd name="T80" fmla="*/ 0 w 139"/>
                            <a:gd name="T81" fmla="*/ 6 h 108"/>
                            <a:gd name="T82" fmla="*/ 17 w 139"/>
                            <a:gd name="T83" fmla="*/ 108 h 108"/>
                            <a:gd name="T84" fmla="*/ 122 w 139"/>
                            <a:gd name="T85" fmla="*/ 107 h 108"/>
                            <a:gd name="T86" fmla="*/ 139 w 139"/>
                            <a:gd name="T87" fmla="*/ 6 h 108"/>
                            <a:gd name="T88" fmla="*/ 132 w 139"/>
                            <a:gd name="T89" fmla="*/ 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9" h="108">
                              <a:moveTo>
                                <a:pt x="132" y="6"/>
                              </a:moveTo>
                              <a:lnTo>
                                <a:pt x="132" y="6"/>
                              </a:lnTo>
                              <a:lnTo>
                                <a:pt x="127" y="6"/>
                              </a:lnTo>
                              <a:lnTo>
                                <a:pt x="124" y="10"/>
                              </a:lnTo>
                              <a:lnTo>
                                <a:pt x="122" y="13"/>
                              </a:lnTo>
                              <a:lnTo>
                                <a:pt x="121" y="16"/>
                              </a:lnTo>
                              <a:lnTo>
                                <a:pt x="121" y="16"/>
                              </a:lnTo>
                              <a:lnTo>
                                <a:pt x="122" y="21"/>
                              </a:lnTo>
                              <a:lnTo>
                                <a:pt x="124" y="25"/>
                              </a:lnTo>
                              <a:lnTo>
                                <a:pt x="124" y="25"/>
                              </a:lnTo>
                              <a:lnTo>
                                <a:pt x="121" y="23"/>
                              </a:lnTo>
                              <a:lnTo>
                                <a:pt x="121" y="23"/>
                              </a:lnTo>
                              <a:lnTo>
                                <a:pt x="114" y="25"/>
                              </a:lnTo>
                              <a:lnTo>
                                <a:pt x="110" y="28"/>
                              </a:lnTo>
                              <a:lnTo>
                                <a:pt x="107" y="33"/>
                              </a:lnTo>
                              <a:lnTo>
                                <a:pt x="105" y="38"/>
                              </a:lnTo>
                              <a:lnTo>
                                <a:pt x="105" y="38"/>
                              </a:lnTo>
                              <a:lnTo>
                                <a:pt x="107" y="43"/>
                              </a:lnTo>
                              <a:lnTo>
                                <a:pt x="110" y="48"/>
                              </a:lnTo>
                              <a:lnTo>
                                <a:pt x="114" y="51"/>
                              </a:lnTo>
                              <a:lnTo>
                                <a:pt x="121" y="51"/>
                              </a:lnTo>
                              <a:lnTo>
                                <a:pt x="121" y="51"/>
                              </a:lnTo>
                              <a:lnTo>
                                <a:pt x="124" y="51"/>
                              </a:lnTo>
                              <a:lnTo>
                                <a:pt x="124" y="51"/>
                              </a:lnTo>
                              <a:lnTo>
                                <a:pt x="121" y="58"/>
                              </a:lnTo>
                              <a:lnTo>
                                <a:pt x="114" y="63"/>
                              </a:lnTo>
                              <a:lnTo>
                                <a:pt x="107" y="66"/>
                              </a:lnTo>
                              <a:lnTo>
                                <a:pt x="100" y="68"/>
                              </a:lnTo>
                              <a:lnTo>
                                <a:pt x="100" y="68"/>
                              </a:lnTo>
                              <a:lnTo>
                                <a:pt x="92" y="68"/>
                              </a:lnTo>
                              <a:lnTo>
                                <a:pt x="87" y="65"/>
                              </a:lnTo>
                              <a:lnTo>
                                <a:pt x="82" y="61"/>
                              </a:lnTo>
                              <a:lnTo>
                                <a:pt x="77" y="56"/>
                              </a:lnTo>
                              <a:lnTo>
                                <a:pt x="72" y="46"/>
                              </a:lnTo>
                              <a:lnTo>
                                <a:pt x="70" y="41"/>
                              </a:lnTo>
                              <a:lnTo>
                                <a:pt x="70" y="41"/>
                              </a:lnTo>
                              <a:lnTo>
                                <a:pt x="72" y="45"/>
                              </a:lnTo>
                              <a:lnTo>
                                <a:pt x="75" y="48"/>
                              </a:lnTo>
                              <a:lnTo>
                                <a:pt x="79" y="50"/>
                              </a:lnTo>
                              <a:lnTo>
                                <a:pt x="84" y="51"/>
                              </a:lnTo>
                              <a:lnTo>
                                <a:pt x="84" y="51"/>
                              </a:lnTo>
                              <a:lnTo>
                                <a:pt x="89" y="50"/>
                              </a:lnTo>
                              <a:lnTo>
                                <a:pt x="94" y="46"/>
                              </a:lnTo>
                              <a:lnTo>
                                <a:pt x="95" y="41"/>
                              </a:lnTo>
                              <a:lnTo>
                                <a:pt x="97" y="36"/>
                              </a:lnTo>
                              <a:lnTo>
                                <a:pt x="97" y="36"/>
                              </a:lnTo>
                              <a:lnTo>
                                <a:pt x="95" y="31"/>
                              </a:lnTo>
                              <a:lnTo>
                                <a:pt x="94" y="26"/>
                              </a:lnTo>
                              <a:lnTo>
                                <a:pt x="89" y="23"/>
                              </a:lnTo>
                              <a:lnTo>
                                <a:pt x="84" y="23"/>
                              </a:lnTo>
                              <a:lnTo>
                                <a:pt x="84" y="23"/>
                              </a:lnTo>
                              <a:lnTo>
                                <a:pt x="79" y="23"/>
                              </a:lnTo>
                              <a:lnTo>
                                <a:pt x="79" y="23"/>
                              </a:lnTo>
                              <a:lnTo>
                                <a:pt x="82" y="20"/>
                              </a:lnTo>
                              <a:lnTo>
                                <a:pt x="84" y="13"/>
                              </a:lnTo>
                              <a:lnTo>
                                <a:pt x="84" y="13"/>
                              </a:lnTo>
                              <a:lnTo>
                                <a:pt x="82" y="8"/>
                              </a:lnTo>
                              <a:lnTo>
                                <a:pt x="80" y="3"/>
                              </a:lnTo>
                              <a:lnTo>
                                <a:pt x="75" y="0"/>
                              </a:lnTo>
                              <a:lnTo>
                                <a:pt x="70" y="0"/>
                              </a:lnTo>
                              <a:lnTo>
                                <a:pt x="70" y="0"/>
                              </a:lnTo>
                              <a:lnTo>
                                <a:pt x="64" y="0"/>
                              </a:lnTo>
                              <a:lnTo>
                                <a:pt x="60" y="3"/>
                              </a:lnTo>
                              <a:lnTo>
                                <a:pt x="57" y="8"/>
                              </a:lnTo>
                              <a:lnTo>
                                <a:pt x="55" y="13"/>
                              </a:lnTo>
                              <a:lnTo>
                                <a:pt x="55" y="13"/>
                              </a:lnTo>
                              <a:lnTo>
                                <a:pt x="57" y="20"/>
                              </a:lnTo>
                              <a:lnTo>
                                <a:pt x="60" y="23"/>
                              </a:lnTo>
                              <a:lnTo>
                                <a:pt x="60" y="23"/>
                              </a:lnTo>
                              <a:lnTo>
                                <a:pt x="57" y="23"/>
                              </a:lnTo>
                              <a:lnTo>
                                <a:pt x="57" y="23"/>
                              </a:lnTo>
                              <a:lnTo>
                                <a:pt x="50" y="23"/>
                              </a:lnTo>
                              <a:lnTo>
                                <a:pt x="47" y="26"/>
                              </a:lnTo>
                              <a:lnTo>
                                <a:pt x="43" y="31"/>
                              </a:lnTo>
                              <a:lnTo>
                                <a:pt x="42" y="36"/>
                              </a:lnTo>
                              <a:lnTo>
                                <a:pt x="42" y="36"/>
                              </a:lnTo>
                              <a:lnTo>
                                <a:pt x="43" y="41"/>
                              </a:lnTo>
                              <a:lnTo>
                                <a:pt x="47" y="46"/>
                              </a:lnTo>
                              <a:lnTo>
                                <a:pt x="50" y="50"/>
                              </a:lnTo>
                              <a:lnTo>
                                <a:pt x="57" y="51"/>
                              </a:lnTo>
                              <a:lnTo>
                                <a:pt x="57" y="51"/>
                              </a:lnTo>
                              <a:lnTo>
                                <a:pt x="60" y="50"/>
                              </a:lnTo>
                              <a:lnTo>
                                <a:pt x="65" y="48"/>
                              </a:lnTo>
                              <a:lnTo>
                                <a:pt x="67" y="45"/>
                              </a:lnTo>
                              <a:lnTo>
                                <a:pt x="70" y="41"/>
                              </a:lnTo>
                              <a:lnTo>
                                <a:pt x="70" y="41"/>
                              </a:lnTo>
                              <a:lnTo>
                                <a:pt x="67" y="48"/>
                              </a:lnTo>
                              <a:lnTo>
                                <a:pt x="60" y="56"/>
                              </a:lnTo>
                              <a:lnTo>
                                <a:pt x="57" y="61"/>
                              </a:lnTo>
                              <a:lnTo>
                                <a:pt x="52" y="65"/>
                              </a:lnTo>
                              <a:lnTo>
                                <a:pt x="45" y="68"/>
                              </a:lnTo>
                              <a:lnTo>
                                <a:pt x="40" y="68"/>
                              </a:lnTo>
                              <a:lnTo>
                                <a:pt x="40" y="68"/>
                              </a:lnTo>
                              <a:lnTo>
                                <a:pt x="32" y="66"/>
                              </a:lnTo>
                              <a:lnTo>
                                <a:pt x="25" y="63"/>
                              </a:lnTo>
                              <a:lnTo>
                                <a:pt x="18" y="58"/>
                              </a:lnTo>
                              <a:lnTo>
                                <a:pt x="15" y="51"/>
                              </a:lnTo>
                              <a:lnTo>
                                <a:pt x="15" y="51"/>
                              </a:lnTo>
                              <a:lnTo>
                                <a:pt x="20" y="51"/>
                              </a:lnTo>
                              <a:lnTo>
                                <a:pt x="20" y="51"/>
                              </a:lnTo>
                              <a:lnTo>
                                <a:pt x="25" y="51"/>
                              </a:lnTo>
                              <a:lnTo>
                                <a:pt x="30" y="48"/>
                              </a:lnTo>
                              <a:lnTo>
                                <a:pt x="32" y="43"/>
                              </a:lnTo>
                              <a:lnTo>
                                <a:pt x="33" y="38"/>
                              </a:lnTo>
                              <a:lnTo>
                                <a:pt x="33" y="38"/>
                              </a:lnTo>
                              <a:lnTo>
                                <a:pt x="32" y="33"/>
                              </a:lnTo>
                              <a:lnTo>
                                <a:pt x="30" y="28"/>
                              </a:lnTo>
                              <a:lnTo>
                                <a:pt x="25" y="25"/>
                              </a:lnTo>
                              <a:lnTo>
                                <a:pt x="20" y="23"/>
                              </a:lnTo>
                              <a:lnTo>
                                <a:pt x="20" y="23"/>
                              </a:lnTo>
                              <a:lnTo>
                                <a:pt x="15" y="25"/>
                              </a:lnTo>
                              <a:lnTo>
                                <a:pt x="15" y="25"/>
                              </a:lnTo>
                              <a:lnTo>
                                <a:pt x="18" y="21"/>
                              </a:lnTo>
                              <a:lnTo>
                                <a:pt x="18" y="16"/>
                              </a:lnTo>
                              <a:lnTo>
                                <a:pt x="18" y="16"/>
                              </a:lnTo>
                              <a:lnTo>
                                <a:pt x="18" y="13"/>
                              </a:lnTo>
                              <a:lnTo>
                                <a:pt x="15" y="10"/>
                              </a:lnTo>
                              <a:lnTo>
                                <a:pt x="12" y="6"/>
                              </a:lnTo>
                              <a:lnTo>
                                <a:pt x="7" y="6"/>
                              </a:lnTo>
                              <a:lnTo>
                                <a:pt x="7" y="6"/>
                              </a:lnTo>
                              <a:lnTo>
                                <a:pt x="2" y="6"/>
                              </a:lnTo>
                              <a:lnTo>
                                <a:pt x="0" y="6"/>
                              </a:lnTo>
                              <a:lnTo>
                                <a:pt x="0" y="6"/>
                              </a:lnTo>
                              <a:lnTo>
                                <a:pt x="5" y="30"/>
                              </a:lnTo>
                              <a:lnTo>
                                <a:pt x="7" y="45"/>
                              </a:lnTo>
                              <a:lnTo>
                                <a:pt x="17" y="108"/>
                              </a:lnTo>
                              <a:lnTo>
                                <a:pt x="122" y="108"/>
                              </a:lnTo>
                              <a:lnTo>
                                <a:pt x="122" y="108"/>
                              </a:lnTo>
                              <a:lnTo>
                                <a:pt x="122" y="107"/>
                              </a:lnTo>
                              <a:lnTo>
                                <a:pt x="132" y="45"/>
                              </a:lnTo>
                              <a:lnTo>
                                <a:pt x="132" y="45"/>
                              </a:lnTo>
                              <a:lnTo>
                                <a:pt x="139" y="6"/>
                              </a:lnTo>
                              <a:lnTo>
                                <a:pt x="139" y="6"/>
                              </a:lnTo>
                              <a:lnTo>
                                <a:pt x="137" y="6"/>
                              </a:lnTo>
                              <a:lnTo>
                                <a:pt x="132" y="6"/>
                              </a:lnTo>
                              <a:lnTo>
                                <a:pt x="132" y="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67"/>
                      <wps:cNvSpPr>
                        <a:spLocks/>
                      </wps:cNvSpPr>
                      <wps:spPr bwMode="auto">
                        <a:xfrm>
                          <a:off x="8046" y="14166"/>
                          <a:ext cx="139" cy="108"/>
                        </a:xfrm>
                        <a:custGeom>
                          <a:avLst/>
                          <a:gdLst>
                            <a:gd name="T0" fmla="*/ 127 w 139"/>
                            <a:gd name="T1" fmla="*/ 6 h 108"/>
                            <a:gd name="T2" fmla="*/ 121 w 139"/>
                            <a:gd name="T3" fmla="*/ 16 h 108"/>
                            <a:gd name="T4" fmla="*/ 124 w 139"/>
                            <a:gd name="T5" fmla="*/ 25 h 108"/>
                            <a:gd name="T6" fmla="*/ 119 w 139"/>
                            <a:gd name="T7" fmla="*/ 23 h 108"/>
                            <a:gd name="T8" fmla="*/ 107 w 139"/>
                            <a:gd name="T9" fmla="*/ 33 h 108"/>
                            <a:gd name="T10" fmla="*/ 107 w 139"/>
                            <a:gd name="T11" fmla="*/ 43 h 108"/>
                            <a:gd name="T12" fmla="*/ 119 w 139"/>
                            <a:gd name="T13" fmla="*/ 51 h 108"/>
                            <a:gd name="T14" fmla="*/ 124 w 139"/>
                            <a:gd name="T15" fmla="*/ 51 h 108"/>
                            <a:gd name="T16" fmla="*/ 107 w 139"/>
                            <a:gd name="T17" fmla="*/ 66 h 108"/>
                            <a:gd name="T18" fmla="*/ 92 w 139"/>
                            <a:gd name="T19" fmla="*/ 68 h 108"/>
                            <a:gd name="T20" fmla="*/ 77 w 139"/>
                            <a:gd name="T21" fmla="*/ 56 h 108"/>
                            <a:gd name="T22" fmla="*/ 71 w 139"/>
                            <a:gd name="T23" fmla="*/ 41 h 108"/>
                            <a:gd name="T24" fmla="*/ 79 w 139"/>
                            <a:gd name="T25" fmla="*/ 50 h 108"/>
                            <a:gd name="T26" fmla="*/ 89 w 139"/>
                            <a:gd name="T27" fmla="*/ 50 h 108"/>
                            <a:gd name="T28" fmla="*/ 97 w 139"/>
                            <a:gd name="T29" fmla="*/ 36 h 108"/>
                            <a:gd name="T30" fmla="*/ 94 w 139"/>
                            <a:gd name="T31" fmla="*/ 26 h 108"/>
                            <a:gd name="T32" fmla="*/ 84 w 139"/>
                            <a:gd name="T33" fmla="*/ 23 h 108"/>
                            <a:gd name="T34" fmla="*/ 82 w 139"/>
                            <a:gd name="T35" fmla="*/ 20 h 108"/>
                            <a:gd name="T36" fmla="*/ 82 w 139"/>
                            <a:gd name="T37" fmla="*/ 8 h 108"/>
                            <a:gd name="T38" fmla="*/ 71 w 139"/>
                            <a:gd name="T39" fmla="*/ 0 h 108"/>
                            <a:gd name="T40" fmla="*/ 60 w 139"/>
                            <a:gd name="T41" fmla="*/ 3 h 108"/>
                            <a:gd name="T42" fmla="*/ 55 w 139"/>
                            <a:gd name="T43" fmla="*/ 13 h 108"/>
                            <a:gd name="T44" fmla="*/ 60 w 139"/>
                            <a:gd name="T45" fmla="*/ 23 h 108"/>
                            <a:gd name="T46" fmla="*/ 50 w 139"/>
                            <a:gd name="T47" fmla="*/ 23 h 108"/>
                            <a:gd name="T48" fmla="*/ 42 w 139"/>
                            <a:gd name="T49" fmla="*/ 36 h 108"/>
                            <a:gd name="T50" fmla="*/ 47 w 139"/>
                            <a:gd name="T51" fmla="*/ 46 h 108"/>
                            <a:gd name="T52" fmla="*/ 55 w 139"/>
                            <a:gd name="T53" fmla="*/ 51 h 108"/>
                            <a:gd name="T54" fmla="*/ 67 w 139"/>
                            <a:gd name="T55" fmla="*/ 45 h 108"/>
                            <a:gd name="T56" fmla="*/ 67 w 139"/>
                            <a:gd name="T57" fmla="*/ 48 h 108"/>
                            <a:gd name="T58" fmla="*/ 52 w 139"/>
                            <a:gd name="T59" fmla="*/ 65 h 108"/>
                            <a:gd name="T60" fmla="*/ 39 w 139"/>
                            <a:gd name="T61" fmla="*/ 68 h 108"/>
                            <a:gd name="T62" fmla="*/ 19 w 139"/>
                            <a:gd name="T63" fmla="*/ 58 h 108"/>
                            <a:gd name="T64" fmla="*/ 20 w 139"/>
                            <a:gd name="T65" fmla="*/ 51 h 108"/>
                            <a:gd name="T66" fmla="*/ 30 w 139"/>
                            <a:gd name="T67" fmla="*/ 48 h 108"/>
                            <a:gd name="T68" fmla="*/ 34 w 139"/>
                            <a:gd name="T69" fmla="*/ 38 h 108"/>
                            <a:gd name="T70" fmla="*/ 25 w 139"/>
                            <a:gd name="T71" fmla="*/ 25 h 108"/>
                            <a:gd name="T72" fmla="*/ 15 w 139"/>
                            <a:gd name="T73" fmla="*/ 25 h 108"/>
                            <a:gd name="T74" fmla="*/ 19 w 139"/>
                            <a:gd name="T75" fmla="*/ 16 h 108"/>
                            <a:gd name="T76" fmla="*/ 15 w 139"/>
                            <a:gd name="T77" fmla="*/ 10 h 108"/>
                            <a:gd name="T78" fmla="*/ 7 w 139"/>
                            <a:gd name="T79" fmla="*/ 6 h 108"/>
                            <a:gd name="T80" fmla="*/ 0 w 139"/>
                            <a:gd name="T81" fmla="*/ 6 h 108"/>
                            <a:gd name="T82" fmla="*/ 17 w 139"/>
                            <a:gd name="T83" fmla="*/ 108 h 108"/>
                            <a:gd name="T84" fmla="*/ 122 w 139"/>
                            <a:gd name="T85" fmla="*/ 107 h 108"/>
                            <a:gd name="T86" fmla="*/ 139 w 139"/>
                            <a:gd name="T87" fmla="*/ 6 h 108"/>
                            <a:gd name="T88" fmla="*/ 132 w 139"/>
                            <a:gd name="T89" fmla="*/ 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9" h="108">
                              <a:moveTo>
                                <a:pt x="132" y="6"/>
                              </a:moveTo>
                              <a:lnTo>
                                <a:pt x="132" y="6"/>
                              </a:lnTo>
                              <a:lnTo>
                                <a:pt x="127" y="6"/>
                              </a:lnTo>
                              <a:lnTo>
                                <a:pt x="124" y="10"/>
                              </a:lnTo>
                              <a:lnTo>
                                <a:pt x="121" y="13"/>
                              </a:lnTo>
                              <a:lnTo>
                                <a:pt x="121" y="16"/>
                              </a:lnTo>
                              <a:lnTo>
                                <a:pt x="121" y="16"/>
                              </a:lnTo>
                              <a:lnTo>
                                <a:pt x="121" y="21"/>
                              </a:lnTo>
                              <a:lnTo>
                                <a:pt x="124" y="25"/>
                              </a:lnTo>
                              <a:lnTo>
                                <a:pt x="124" y="25"/>
                              </a:lnTo>
                              <a:lnTo>
                                <a:pt x="119" y="23"/>
                              </a:lnTo>
                              <a:lnTo>
                                <a:pt x="119" y="23"/>
                              </a:lnTo>
                              <a:lnTo>
                                <a:pt x="114" y="25"/>
                              </a:lnTo>
                              <a:lnTo>
                                <a:pt x="109" y="28"/>
                              </a:lnTo>
                              <a:lnTo>
                                <a:pt x="107" y="33"/>
                              </a:lnTo>
                              <a:lnTo>
                                <a:pt x="106" y="38"/>
                              </a:lnTo>
                              <a:lnTo>
                                <a:pt x="106" y="38"/>
                              </a:lnTo>
                              <a:lnTo>
                                <a:pt x="107" y="43"/>
                              </a:lnTo>
                              <a:lnTo>
                                <a:pt x="109" y="48"/>
                              </a:lnTo>
                              <a:lnTo>
                                <a:pt x="114" y="51"/>
                              </a:lnTo>
                              <a:lnTo>
                                <a:pt x="119" y="51"/>
                              </a:lnTo>
                              <a:lnTo>
                                <a:pt x="119" y="51"/>
                              </a:lnTo>
                              <a:lnTo>
                                <a:pt x="124" y="51"/>
                              </a:lnTo>
                              <a:lnTo>
                                <a:pt x="124" y="51"/>
                              </a:lnTo>
                              <a:lnTo>
                                <a:pt x="121" y="58"/>
                              </a:lnTo>
                              <a:lnTo>
                                <a:pt x="114" y="63"/>
                              </a:lnTo>
                              <a:lnTo>
                                <a:pt x="107" y="66"/>
                              </a:lnTo>
                              <a:lnTo>
                                <a:pt x="101" y="68"/>
                              </a:lnTo>
                              <a:lnTo>
                                <a:pt x="101" y="68"/>
                              </a:lnTo>
                              <a:lnTo>
                                <a:pt x="92" y="68"/>
                              </a:lnTo>
                              <a:lnTo>
                                <a:pt x="87" y="65"/>
                              </a:lnTo>
                              <a:lnTo>
                                <a:pt x="82" y="61"/>
                              </a:lnTo>
                              <a:lnTo>
                                <a:pt x="77" y="56"/>
                              </a:lnTo>
                              <a:lnTo>
                                <a:pt x="72" y="46"/>
                              </a:lnTo>
                              <a:lnTo>
                                <a:pt x="71" y="41"/>
                              </a:lnTo>
                              <a:lnTo>
                                <a:pt x="71" y="41"/>
                              </a:lnTo>
                              <a:lnTo>
                                <a:pt x="72" y="45"/>
                              </a:lnTo>
                              <a:lnTo>
                                <a:pt x="76" y="48"/>
                              </a:lnTo>
                              <a:lnTo>
                                <a:pt x="79" y="50"/>
                              </a:lnTo>
                              <a:lnTo>
                                <a:pt x="84" y="51"/>
                              </a:lnTo>
                              <a:lnTo>
                                <a:pt x="84" y="51"/>
                              </a:lnTo>
                              <a:lnTo>
                                <a:pt x="89" y="50"/>
                              </a:lnTo>
                              <a:lnTo>
                                <a:pt x="94" y="46"/>
                              </a:lnTo>
                              <a:lnTo>
                                <a:pt x="96" y="41"/>
                              </a:lnTo>
                              <a:lnTo>
                                <a:pt x="97" y="36"/>
                              </a:lnTo>
                              <a:lnTo>
                                <a:pt x="97" y="36"/>
                              </a:lnTo>
                              <a:lnTo>
                                <a:pt x="96" y="31"/>
                              </a:lnTo>
                              <a:lnTo>
                                <a:pt x="94" y="26"/>
                              </a:lnTo>
                              <a:lnTo>
                                <a:pt x="89" y="23"/>
                              </a:lnTo>
                              <a:lnTo>
                                <a:pt x="84" y="23"/>
                              </a:lnTo>
                              <a:lnTo>
                                <a:pt x="84" y="23"/>
                              </a:lnTo>
                              <a:lnTo>
                                <a:pt x="79" y="23"/>
                              </a:lnTo>
                              <a:lnTo>
                                <a:pt x="79" y="23"/>
                              </a:lnTo>
                              <a:lnTo>
                                <a:pt x="82" y="20"/>
                              </a:lnTo>
                              <a:lnTo>
                                <a:pt x="84" y="13"/>
                              </a:lnTo>
                              <a:lnTo>
                                <a:pt x="84" y="13"/>
                              </a:lnTo>
                              <a:lnTo>
                                <a:pt x="82" y="8"/>
                              </a:lnTo>
                              <a:lnTo>
                                <a:pt x="81" y="3"/>
                              </a:lnTo>
                              <a:lnTo>
                                <a:pt x="76" y="0"/>
                              </a:lnTo>
                              <a:lnTo>
                                <a:pt x="71" y="0"/>
                              </a:lnTo>
                              <a:lnTo>
                                <a:pt x="71" y="0"/>
                              </a:lnTo>
                              <a:lnTo>
                                <a:pt x="64" y="0"/>
                              </a:lnTo>
                              <a:lnTo>
                                <a:pt x="60" y="3"/>
                              </a:lnTo>
                              <a:lnTo>
                                <a:pt x="57" y="8"/>
                              </a:lnTo>
                              <a:lnTo>
                                <a:pt x="55" y="13"/>
                              </a:lnTo>
                              <a:lnTo>
                                <a:pt x="55" y="13"/>
                              </a:lnTo>
                              <a:lnTo>
                                <a:pt x="57" y="20"/>
                              </a:lnTo>
                              <a:lnTo>
                                <a:pt x="60" y="23"/>
                              </a:lnTo>
                              <a:lnTo>
                                <a:pt x="60" y="23"/>
                              </a:lnTo>
                              <a:lnTo>
                                <a:pt x="55" y="23"/>
                              </a:lnTo>
                              <a:lnTo>
                                <a:pt x="55" y="23"/>
                              </a:lnTo>
                              <a:lnTo>
                                <a:pt x="50" y="23"/>
                              </a:lnTo>
                              <a:lnTo>
                                <a:pt x="47" y="26"/>
                              </a:lnTo>
                              <a:lnTo>
                                <a:pt x="44" y="31"/>
                              </a:lnTo>
                              <a:lnTo>
                                <a:pt x="42" y="36"/>
                              </a:lnTo>
                              <a:lnTo>
                                <a:pt x="42" y="36"/>
                              </a:lnTo>
                              <a:lnTo>
                                <a:pt x="44" y="41"/>
                              </a:lnTo>
                              <a:lnTo>
                                <a:pt x="47" y="46"/>
                              </a:lnTo>
                              <a:lnTo>
                                <a:pt x="50" y="50"/>
                              </a:lnTo>
                              <a:lnTo>
                                <a:pt x="55" y="51"/>
                              </a:lnTo>
                              <a:lnTo>
                                <a:pt x="55" y="51"/>
                              </a:lnTo>
                              <a:lnTo>
                                <a:pt x="60" y="50"/>
                              </a:lnTo>
                              <a:lnTo>
                                <a:pt x="66" y="48"/>
                              </a:lnTo>
                              <a:lnTo>
                                <a:pt x="67" y="45"/>
                              </a:lnTo>
                              <a:lnTo>
                                <a:pt x="69" y="41"/>
                              </a:lnTo>
                              <a:lnTo>
                                <a:pt x="69" y="41"/>
                              </a:lnTo>
                              <a:lnTo>
                                <a:pt x="67" y="48"/>
                              </a:lnTo>
                              <a:lnTo>
                                <a:pt x="60" y="56"/>
                              </a:lnTo>
                              <a:lnTo>
                                <a:pt x="57" y="61"/>
                              </a:lnTo>
                              <a:lnTo>
                                <a:pt x="52" y="65"/>
                              </a:lnTo>
                              <a:lnTo>
                                <a:pt x="45" y="68"/>
                              </a:lnTo>
                              <a:lnTo>
                                <a:pt x="39" y="68"/>
                              </a:lnTo>
                              <a:lnTo>
                                <a:pt x="39" y="68"/>
                              </a:lnTo>
                              <a:lnTo>
                                <a:pt x="32" y="66"/>
                              </a:lnTo>
                              <a:lnTo>
                                <a:pt x="24" y="63"/>
                              </a:lnTo>
                              <a:lnTo>
                                <a:pt x="19" y="58"/>
                              </a:lnTo>
                              <a:lnTo>
                                <a:pt x="15" y="51"/>
                              </a:lnTo>
                              <a:lnTo>
                                <a:pt x="15" y="51"/>
                              </a:lnTo>
                              <a:lnTo>
                                <a:pt x="20" y="51"/>
                              </a:lnTo>
                              <a:lnTo>
                                <a:pt x="20" y="51"/>
                              </a:lnTo>
                              <a:lnTo>
                                <a:pt x="25" y="51"/>
                              </a:lnTo>
                              <a:lnTo>
                                <a:pt x="30" y="48"/>
                              </a:lnTo>
                              <a:lnTo>
                                <a:pt x="32" y="43"/>
                              </a:lnTo>
                              <a:lnTo>
                                <a:pt x="34" y="38"/>
                              </a:lnTo>
                              <a:lnTo>
                                <a:pt x="34" y="38"/>
                              </a:lnTo>
                              <a:lnTo>
                                <a:pt x="32" y="33"/>
                              </a:lnTo>
                              <a:lnTo>
                                <a:pt x="30" y="28"/>
                              </a:lnTo>
                              <a:lnTo>
                                <a:pt x="25" y="25"/>
                              </a:lnTo>
                              <a:lnTo>
                                <a:pt x="20" y="23"/>
                              </a:lnTo>
                              <a:lnTo>
                                <a:pt x="20" y="23"/>
                              </a:lnTo>
                              <a:lnTo>
                                <a:pt x="15" y="25"/>
                              </a:lnTo>
                              <a:lnTo>
                                <a:pt x="15" y="25"/>
                              </a:lnTo>
                              <a:lnTo>
                                <a:pt x="19" y="21"/>
                              </a:lnTo>
                              <a:lnTo>
                                <a:pt x="19" y="16"/>
                              </a:lnTo>
                              <a:lnTo>
                                <a:pt x="19" y="16"/>
                              </a:lnTo>
                              <a:lnTo>
                                <a:pt x="19" y="13"/>
                              </a:lnTo>
                              <a:lnTo>
                                <a:pt x="15" y="10"/>
                              </a:lnTo>
                              <a:lnTo>
                                <a:pt x="12" y="6"/>
                              </a:lnTo>
                              <a:lnTo>
                                <a:pt x="7" y="6"/>
                              </a:lnTo>
                              <a:lnTo>
                                <a:pt x="7" y="6"/>
                              </a:lnTo>
                              <a:lnTo>
                                <a:pt x="2" y="6"/>
                              </a:lnTo>
                              <a:lnTo>
                                <a:pt x="0" y="6"/>
                              </a:lnTo>
                              <a:lnTo>
                                <a:pt x="0" y="6"/>
                              </a:lnTo>
                              <a:lnTo>
                                <a:pt x="5" y="30"/>
                              </a:lnTo>
                              <a:lnTo>
                                <a:pt x="7" y="45"/>
                              </a:lnTo>
                              <a:lnTo>
                                <a:pt x="17" y="108"/>
                              </a:lnTo>
                              <a:lnTo>
                                <a:pt x="122" y="108"/>
                              </a:lnTo>
                              <a:lnTo>
                                <a:pt x="122" y="108"/>
                              </a:lnTo>
                              <a:lnTo>
                                <a:pt x="122" y="107"/>
                              </a:lnTo>
                              <a:lnTo>
                                <a:pt x="132" y="45"/>
                              </a:lnTo>
                              <a:lnTo>
                                <a:pt x="132" y="45"/>
                              </a:lnTo>
                              <a:lnTo>
                                <a:pt x="139" y="6"/>
                              </a:lnTo>
                              <a:lnTo>
                                <a:pt x="139" y="6"/>
                              </a:lnTo>
                              <a:lnTo>
                                <a:pt x="138" y="6"/>
                              </a:lnTo>
                              <a:lnTo>
                                <a:pt x="132" y="6"/>
                              </a:lnTo>
                              <a:lnTo>
                                <a:pt x="132" y="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68"/>
                      <wps:cNvSpPr>
                        <a:spLocks/>
                      </wps:cNvSpPr>
                      <wps:spPr bwMode="auto">
                        <a:xfrm>
                          <a:off x="7941" y="14291"/>
                          <a:ext cx="152" cy="122"/>
                        </a:xfrm>
                        <a:custGeom>
                          <a:avLst/>
                          <a:gdLst>
                            <a:gd name="T0" fmla="*/ 140 w 152"/>
                            <a:gd name="T1" fmla="*/ 8 h 122"/>
                            <a:gd name="T2" fmla="*/ 132 w 152"/>
                            <a:gd name="T3" fmla="*/ 20 h 122"/>
                            <a:gd name="T4" fmla="*/ 137 w 152"/>
                            <a:gd name="T5" fmla="*/ 28 h 122"/>
                            <a:gd name="T6" fmla="*/ 132 w 152"/>
                            <a:gd name="T7" fmla="*/ 27 h 122"/>
                            <a:gd name="T8" fmla="*/ 117 w 152"/>
                            <a:gd name="T9" fmla="*/ 37 h 122"/>
                            <a:gd name="T10" fmla="*/ 117 w 152"/>
                            <a:gd name="T11" fmla="*/ 49 h 122"/>
                            <a:gd name="T12" fmla="*/ 132 w 152"/>
                            <a:gd name="T13" fmla="*/ 59 h 122"/>
                            <a:gd name="T14" fmla="*/ 135 w 152"/>
                            <a:gd name="T15" fmla="*/ 59 h 122"/>
                            <a:gd name="T16" fmla="*/ 119 w 152"/>
                            <a:gd name="T17" fmla="*/ 75 h 122"/>
                            <a:gd name="T18" fmla="*/ 102 w 152"/>
                            <a:gd name="T19" fmla="*/ 75 h 122"/>
                            <a:gd name="T20" fmla="*/ 85 w 152"/>
                            <a:gd name="T21" fmla="*/ 64 h 122"/>
                            <a:gd name="T22" fmla="*/ 77 w 152"/>
                            <a:gd name="T23" fmla="*/ 47 h 122"/>
                            <a:gd name="T24" fmla="*/ 87 w 152"/>
                            <a:gd name="T25" fmla="*/ 57 h 122"/>
                            <a:gd name="T26" fmla="*/ 97 w 152"/>
                            <a:gd name="T27" fmla="*/ 57 h 122"/>
                            <a:gd name="T28" fmla="*/ 107 w 152"/>
                            <a:gd name="T29" fmla="*/ 42 h 122"/>
                            <a:gd name="T30" fmla="*/ 102 w 152"/>
                            <a:gd name="T31" fmla="*/ 32 h 122"/>
                            <a:gd name="T32" fmla="*/ 92 w 152"/>
                            <a:gd name="T33" fmla="*/ 27 h 122"/>
                            <a:gd name="T34" fmla="*/ 90 w 152"/>
                            <a:gd name="T35" fmla="*/ 22 h 122"/>
                            <a:gd name="T36" fmla="*/ 92 w 152"/>
                            <a:gd name="T37" fmla="*/ 10 h 122"/>
                            <a:gd name="T38" fmla="*/ 77 w 152"/>
                            <a:gd name="T39" fmla="*/ 0 h 122"/>
                            <a:gd name="T40" fmla="*/ 67 w 152"/>
                            <a:gd name="T41" fmla="*/ 5 h 122"/>
                            <a:gd name="T42" fmla="*/ 62 w 152"/>
                            <a:gd name="T43" fmla="*/ 17 h 122"/>
                            <a:gd name="T44" fmla="*/ 67 w 152"/>
                            <a:gd name="T45" fmla="*/ 28 h 122"/>
                            <a:gd name="T46" fmla="*/ 55 w 152"/>
                            <a:gd name="T47" fmla="*/ 28 h 122"/>
                            <a:gd name="T48" fmla="*/ 47 w 152"/>
                            <a:gd name="T49" fmla="*/ 42 h 122"/>
                            <a:gd name="T50" fmla="*/ 52 w 152"/>
                            <a:gd name="T51" fmla="*/ 54 h 122"/>
                            <a:gd name="T52" fmla="*/ 62 w 152"/>
                            <a:gd name="T53" fmla="*/ 57 h 122"/>
                            <a:gd name="T54" fmla="*/ 75 w 152"/>
                            <a:gd name="T55" fmla="*/ 50 h 122"/>
                            <a:gd name="T56" fmla="*/ 73 w 152"/>
                            <a:gd name="T57" fmla="*/ 54 h 122"/>
                            <a:gd name="T58" fmla="*/ 57 w 152"/>
                            <a:gd name="T59" fmla="*/ 74 h 122"/>
                            <a:gd name="T60" fmla="*/ 43 w 152"/>
                            <a:gd name="T61" fmla="*/ 77 h 122"/>
                            <a:gd name="T62" fmla="*/ 21 w 152"/>
                            <a:gd name="T63" fmla="*/ 65 h 122"/>
                            <a:gd name="T64" fmla="*/ 21 w 152"/>
                            <a:gd name="T65" fmla="*/ 59 h 122"/>
                            <a:gd name="T66" fmla="*/ 32 w 152"/>
                            <a:gd name="T67" fmla="*/ 54 h 122"/>
                            <a:gd name="T68" fmla="*/ 37 w 152"/>
                            <a:gd name="T69" fmla="*/ 44 h 122"/>
                            <a:gd name="T70" fmla="*/ 28 w 152"/>
                            <a:gd name="T71" fmla="*/ 28 h 122"/>
                            <a:gd name="T72" fmla="*/ 16 w 152"/>
                            <a:gd name="T73" fmla="*/ 28 h 122"/>
                            <a:gd name="T74" fmla="*/ 20 w 152"/>
                            <a:gd name="T75" fmla="*/ 20 h 122"/>
                            <a:gd name="T76" fmla="*/ 16 w 152"/>
                            <a:gd name="T77" fmla="*/ 12 h 122"/>
                            <a:gd name="T78" fmla="*/ 8 w 152"/>
                            <a:gd name="T79" fmla="*/ 8 h 122"/>
                            <a:gd name="T80" fmla="*/ 0 w 152"/>
                            <a:gd name="T81" fmla="*/ 8 h 122"/>
                            <a:gd name="T82" fmla="*/ 18 w 152"/>
                            <a:gd name="T83" fmla="*/ 122 h 122"/>
                            <a:gd name="T84" fmla="*/ 135 w 152"/>
                            <a:gd name="T85" fmla="*/ 119 h 122"/>
                            <a:gd name="T86" fmla="*/ 149 w 152"/>
                            <a:gd name="T87" fmla="*/ 27 h 122"/>
                            <a:gd name="T88" fmla="*/ 152 w 152"/>
                            <a:gd name="T89" fmla="*/ 8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2" h="122">
                              <a:moveTo>
                                <a:pt x="145" y="8"/>
                              </a:moveTo>
                              <a:lnTo>
                                <a:pt x="145" y="8"/>
                              </a:lnTo>
                              <a:lnTo>
                                <a:pt x="140" y="8"/>
                              </a:lnTo>
                              <a:lnTo>
                                <a:pt x="137" y="12"/>
                              </a:lnTo>
                              <a:lnTo>
                                <a:pt x="134" y="15"/>
                              </a:lnTo>
                              <a:lnTo>
                                <a:pt x="132" y="20"/>
                              </a:lnTo>
                              <a:lnTo>
                                <a:pt x="132" y="20"/>
                              </a:lnTo>
                              <a:lnTo>
                                <a:pt x="134" y="25"/>
                              </a:lnTo>
                              <a:lnTo>
                                <a:pt x="137" y="28"/>
                              </a:lnTo>
                              <a:lnTo>
                                <a:pt x="137" y="28"/>
                              </a:lnTo>
                              <a:lnTo>
                                <a:pt x="132" y="27"/>
                              </a:lnTo>
                              <a:lnTo>
                                <a:pt x="132" y="27"/>
                              </a:lnTo>
                              <a:lnTo>
                                <a:pt x="125" y="28"/>
                              </a:lnTo>
                              <a:lnTo>
                                <a:pt x="120" y="32"/>
                              </a:lnTo>
                              <a:lnTo>
                                <a:pt x="117" y="37"/>
                              </a:lnTo>
                              <a:lnTo>
                                <a:pt x="117" y="44"/>
                              </a:lnTo>
                              <a:lnTo>
                                <a:pt x="117" y="44"/>
                              </a:lnTo>
                              <a:lnTo>
                                <a:pt x="117" y="49"/>
                              </a:lnTo>
                              <a:lnTo>
                                <a:pt x="120" y="54"/>
                              </a:lnTo>
                              <a:lnTo>
                                <a:pt x="125" y="57"/>
                              </a:lnTo>
                              <a:lnTo>
                                <a:pt x="132" y="59"/>
                              </a:lnTo>
                              <a:lnTo>
                                <a:pt x="132" y="59"/>
                              </a:lnTo>
                              <a:lnTo>
                                <a:pt x="135" y="59"/>
                              </a:lnTo>
                              <a:lnTo>
                                <a:pt x="135" y="59"/>
                              </a:lnTo>
                              <a:lnTo>
                                <a:pt x="132" y="65"/>
                              </a:lnTo>
                              <a:lnTo>
                                <a:pt x="125" y="72"/>
                              </a:lnTo>
                              <a:lnTo>
                                <a:pt x="119" y="75"/>
                              </a:lnTo>
                              <a:lnTo>
                                <a:pt x="110" y="77"/>
                              </a:lnTo>
                              <a:lnTo>
                                <a:pt x="110" y="77"/>
                              </a:lnTo>
                              <a:lnTo>
                                <a:pt x="102" y="75"/>
                              </a:lnTo>
                              <a:lnTo>
                                <a:pt x="95" y="74"/>
                              </a:lnTo>
                              <a:lnTo>
                                <a:pt x="90" y="69"/>
                              </a:lnTo>
                              <a:lnTo>
                                <a:pt x="85" y="64"/>
                              </a:lnTo>
                              <a:lnTo>
                                <a:pt x="78" y="54"/>
                              </a:lnTo>
                              <a:lnTo>
                                <a:pt x="77" y="47"/>
                              </a:lnTo>
                              <a:lnTo>
                                <a:pt x="77" y="47"/>
                              </a:lnTo>
                              <a:lnTo>
                                <a:pt x="78" y="50"/>
                              </a:lnTo>
                              <a:lnTo>
                                <a:pt x="82" y="55"/>
                              </a:lnTo>
                              <a:lnTo>
                                <a:pt x="87" y="57"/>
                              </a:lnTo>
                              <a:lnTo>
                                <a:pt x="92" y="57"/>
                              </a:lnTo>
                              <a:lnTo>
                                <a:pt x="92" y="57"/>
                              </a:lnTo>
                              <a:lnTo>
                                <a:pt x="97" y="57"/>
                              </a:lnTo>
                              <a:lnTo>
                                <a:pt x="102" y="54"/>
                              </a:lnTo>
                              <a:lnTo>
                                <a:pt x="105" y="49"/>
                              </a:lnTo>
                              <a:lnTo>
                                <a:pt x="107" y="42"/>
                              </a:lnTo>
                              <a:lnTo>
                                <a:pt x="107" y="42"/>
                              </a:lnTo>
                              <a:lnTo>
                                <a:pt x="105" y="37"/>
                              </a:lnTo>
                              <a:lnTo>
                                <a:pt x="102" y="32"/>
                              </a:lnTo>
                              <a:lnTo>
                                <a:pt x="97" y="28"/>
                              </a:lnTo>
                              <a:lnTo>
                                <a:pt x="92" y="27"/>
                              </a:lnTo>
                              <a:lnTo>
                                <a:pt x="92" y="27"/>
                              </a:lnTo>
                              <a:lnTo>
                                <a:pt x="87" y="27"/>
                              </a:lnTo>
                              <a:lnTo>
                                <a:pt x="87" y="27"/>
                              </a:lnTo>
                              <a:lnTo>
                                <a:pt x="90" y="22"/>
                              </a:lnTo>
                              <a:lnTo>
                                <a:pt x="92" y="17"/>
                              </a:lnTo>
                              <a:lnTo>
                                <a:pt x="92" y="17"/>
                              </a:lnTo>
                              <a:lnTo>
                                <a:pt x="92" y="10"/>
                              </a:lnTo>
                              <a:lnTo>
                                <a:pt x="88" y="5"/>
                              </a:lnTo>
                              <a:lnTo>
                                <a:pt x="83" y="2"/>
                              </a:lnTo>
                              <a:lnTo>
                                <a:pt x="77" y="0"/>
                              </a:lnTo>
                              <a:lnTo>
                                <a:pt x="77" y="0"/>
                              </a:lnTo>
                              <a:lnTo>
                                <a:pt x="70" y="2"/>
                              </a:lnTo>
                              <a:lnTo>
                                <a:pt x="67" y="5"/>
                              </a:lnTo>
                              <a:lnTo>
                                <a:pt x="63" y="10"/>
                              </a:lnTo>
                              <a:lnTo>
                                <a:pt x="62" y="17"/>
                              </a:lnTo>
                              <a:lnTo>
                                <a:pt x="62" y="17"/>
                              </a:lnTo>
                              <a:lnTo>
                                <a:pt x="63" y="22"/>
                              </a:lnTo>
                              <a:lnTo>
                                <a:pt x="67" y="28"/>
                              </a:lnTo>
                              <a:lnTo>
                                <a:pt x="67" y="28"/>
                              </a:lnTo>
                              <a:lnTo>
                                <a:pt x="62" y="27"/>
                              </a:lnTo>
                              <a:lnTo>
                                <a:pt x="62" y="27"/>
                              </a:lnTo>
                              <a:lnTo>
                                <a:pt x="55" y="28"/>
                              </a:lnTo>
                              <a:lnTo>
                                <a:pt x="52" y="32"/>
                              </a:lnTo>
                              <a:lnTo>
                                <a:pt x="48" y="37"/>
                              </a:lnTo>
                              <a:lnTo>
                                <a:pt x="47" y="42"/>
                              </a:lnTo>
                              <a:lnTo>
                                <a:pt x="47" y="42"/>
                              </a:lnTo>
                              <a:lnTo>
                                <a:pt x="48" y="49"/>
                              </a:lnTo>
                              <a:lnTo>
                                <a:pt x="52" y="54"/>
                              </a:lnTo>
                              <a:lnTo>
                                <a:pt x="55" y="57"/>
                              </a:lnTo>
                              <a:lnTo>
                                <a:pt x="62" y="57"/>
                              </a:lnTo>
                              <a:lnTo>
                                <a:pt x="62" y="57"/>
                              </a:lnTo>
                              <a:lnTo>
                                <a:pt x="67" y="57"/>
                              </a:lnTo>
                              <a:lnTo>
                                <a:pt x="72" y="55"/>
                              </a:lnTo>
                              <a:lnTo>
                                <a:pt x="75" y="50"/>
                              </a:lnTo>
                              <a:lnTo>
                                <a:pt x="77" y="47"/>
                              </a:lnTo>
                              <a:lnTo>
                                <a:pt x="77" y="47"/>
                              </a:lnTo>
                              <a:lnTo>
                                <a:pt x="73" y="54"/>
                              </a:lnTo>
                              <a:lnTo>
                                <a:pt x="67" y="65"/>
                              </a:lnTo>
                              <a:lnTo>
                                <a:pt x="62" y="69"/>
                              </a:lnTo>
                              <a:lnTo>
                                <a:pt x="57" y="74"/>
                              </a:lnTo>
                              <a:lnTo>
                                <a:pt x="50" y="77"/>
                              </a:lnTo>
                              <a:lnTo>
                                <a:pt x="43" y="77"/>
                              </a:lnTo>
                              <a:lnTo>
                                <a:pt x="43" y="77"/>
                              </a:lnTo>
                              <a:lnTo>
                                <a:pt x="35" y="75"/>
                              </a:lnTo>
                              <a:lnTo>
                                <a:pt x="27" y="72"/>
                              </a:lnTo>
                              <a:lnTo>
                                <a:pt x="21" y="65"/>
                              </a:lnTo>
                              <a:lnTo>
                                <a:pt x="16" y="59"/>
                              </a:lnTo>
                              <a:lnTo>
                                <a:pt x="16" y="59"/>
                              </a:lnTo>
                              <a:lnTo>
                                <a:pt x="21" y="59"/>
                              </a:lnTo>
                              <a:lnTo>
                                <a:pt x="21" y="59"/>
                              </a:lnTo>
                              <a:lnTo>
                                <a:pt x="28" y="57"/>
                              </a:lnTo>
                              <a:lnTo>
                                <a:pt x="32" y="54"/>
                              </a:lnTo>
                              <a:lnTo>
                                <a:pt x="35" y="49"/>
                              </a:lnTo>
                              <a:lnTo>
                                <a:pt x="37" y="44"/>
                              </a:lnTo>
                              <a:lnTo>
                                <a:pt x="37" y="44"/>
                              </a:lnTo>
                              <a:lnTo>
                                <a:pt x="35" y="37"/>
                              </a:lnTo>
                              <a:lnTo>
                                <a:pt x="32" y="32"/>
                              </a:lnTo>
                              <a:lnTo>
                                <a:pt x="28" y="28"/>
                              </a:lnTo>
                              <a:lnTo>
                                <a:pt x="21" y="27"/>
                              </a:lnTo>
                              <a:lnTo>
                                <a:pt x="21" y="27"/>
                              </a:lnTo>
                              <a:lnTo>
                                <a:pt x="16" y="28"/>
                              </a:lnTo>
                              <a:lnTo>
                                <a:pt x="16" y="28"/>
                              </a:lnTo>
                              <a:lnTo>
                                <a:pt x="20" y="25"/>
                              </a:lnTo>
                              <a:lnTo>
                                <a:pt x="20" y="20"/>
                              </a:lnTo>
                              <a:lnTo>
                                <a:pt x="20" y="20"/>
                              </a:lnTo>
                              <a:lnTo>
                                <a:pt x="20" y="15"/>
                              </a:lnTo>
                              <a:lnTo>
                                <a:pt x="16" y="12"/>
                              </a:lnTo>
                              <a:lnTo>
                                <a:pt x="13" y="8"/>
                              </a:lnTo>
                              <a:lnTo>
                                <a:pt x="8" y="8"/>
                              </a:lnTo>
                              <a:lnTo>
                                <a:pt x="8" y="8"/>
                              </a:lnTo>
                              <a:lnTo>
                                <a:pt x="1" y="8"/>
                              </a:lnTo>
                              <a:lnTo>
                                <a:pt x="0" y="8"/>
                              </a:lnTo>
                              <a:lnTo>
                                <a:pt x="0" y="8"/>
                              </a:lnTo>
                              <a:lnTo>
                                <a:pt x="5" y="34"/>
                              </a:lnTo>
                              <a:lnTo>
                                <a:pt x="8" y="52"/>
                              </a:lnTo>
                              <a:lnTo>
                                <a:pt x="18" y="122"/>
                              </a:lnTo>
                              <a:lnTo>
                                <a:pt x="135" y="122"/>
                              </a:lnTo>
                              <a:lnTo>
                                <a:pt x="135" y="122"/>
                              </a:lnTo>
                              <a:lnTo>
                                <a:pt x="135" y="119"/>
                              </a:lnTo>
                              <a:lnTo>
                                <a:pt x="145" y="52"/>
                              </a:lnTo>
                              <a:lnTo>
                                <a:pt x="145" y="52"/>
                              </a:lnTo>
                              <a:lnTo>
                                <a:pt x="149" y="27"/>
                              </a:lnTo>
                              <a:lnTo>
                                <a:pt x="152" y="8"/>
                              </a:lnTo>
                              <a:lnTo>
                                <a:pt x="152" y="8"/>
                              </a:lnTo>
                              <a:lnTo>
                                <a:pt x="152" y="8"/>
                              </a:lnTo>
                              <a:lnTo>
                                <a:pt x="145" y="8"/>
                              </a:lnTo>
                              <a:lnTo>
                                <a:pt x="145" y="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9199E" id="Group 5" o:spid="_x0000_s1026" style="position:absolute;margin-left:373.05pt;margin-top:16.65pt;width:117pt;height:97.5pt;z-index:251657216" coordorigin="7641,13692" coordsize="2520,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">
              <v:shape id="Freeform 6" o:spid="_x0000_s1027" style="position:absolute;left:7646;top:15056;width:219;height:334;visibility:visible;mso-wrap-style:square;v-text-anchor:top" coordsize="2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" path="m,246r37,l37,291r,l50,296r17,3l84,301r16,2l100,303r17,-2l132,298r14,-4l156,288r10,-10l172,267r4,-11l178,242r,l178,234r-2,-7l172,221r-3,-5l161,206r-12,-7l136,192r-15,-5l89,177,72,172,55,167,40,160,27,152,17,140r-5,-6l7,127,3,120,2,110,,102,,92r,l2,75,5,60,12,45r5,-8l23,30r7,-7l39,18,49,13,60,8,72,5,87,1,102,r17,l119,r22,l164,3r24,5l206,15r,65l171,80r,-40l171,40,159,37,144,33,116,30r,l104,32,90,33,77,37,67,43,57,50,49,60,44,72,42,87r,l44,93r,7l47,107r3,5l59,120r11,9l84,134r15,5l131,147r16,5l164,159r15,6l193,174r11,11l208,192r5,7l216,207r2,9l219,226r,11l219,237r,12l218,261r-4,11l209,283r-5,8l198,299r-9,7l181,313r-9,5l162,321r-20,7l119,333r-22,1l97,334,77,333,62,331,35,328,,318,,246xe" fillcolor="#002f5f" stroked="f">
                <v:path arrowok="t" o:connecttype="custom" o:connectlocs="37,246;37,291;67,299;100,303;117,301;146,294;166,278;176,256;178,242;176,227;169,216;149,199;121,187;72,172;40,160;17,140;7,127;2,110;0,92;2,75;12,45;23,30;39,18;60,8;87,1;119,0;141,0;188,8;206,80;171,40;159,37;116,30;104,32;77,37;57,50;44,72;42,87;44,100;50,112;70,129;99,139;147,152;179,165;204,185;213,199;218,216;219,237;219,249;214,272;204,291;189,306;172,318;142,328;97,334;77,333;35,328;0,246" o:connectangles="0,0,0,0,0,0,0,0,0,0,0,0,0,0,0,0,0,0,0,0,0,0,0,0,0,0,0,0,0,0,0,0,0,0,0,0,0,0,0,0,0,0,0,0,0,0,0,0,0,0,0,0,0,0,0,0,0"/>
              </v:shape>
              <v:shape id="Freeform 7" o:spid="_x0000_s1028" style="position:absolute;left:7896;top:15086;width:157;height:304;visibility:visible;mso-wrap-style:square;v-text-anchor:top" coordsize="15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" path="m,60r38,l40,2,77,,75,60r75,l150,89r-75,l75,89,73,209r,l73,232r2,12l78,253r4,8l88,268r10,3l110,273r,l123,271r14,-2l157,263r-2,30l155,293r-10,5l132,301r-15,2l102,304r,l90,303,80,301r-8,-2l63,296r-7,-5l51,288r-5,-7l43,276,38,264,36,251,35,237r,-11l35,226,36,89,,89,,60xe" fillcolor="#002f5f" stroked="f">
                <v:path arrowok="t" o:connecttype="custom" o:connectlocs="0,60;38,60;40,2;77,0;75,60;150,60;150,89;75,89;75,89;73,209;73,209;73,232;75,244;78,253;82,261;88,268;98,271;110,273;110,273;123,271;137,269;157,263;155,293;155,293;145,298;132,301;117,303;102,304;102,304;90,303;80,301;72,299;63,296;56,291;51,288;46,281;43,276;38,264;36,251;35,237;35,226;35,226;36,89;0,89;0,60" o:connectangles="0,0,0,0,0,0,0,0,0,0,0,0,0,0,0,0,0,0,0,0,0,0,0,0,0,0,0,0,0,0,0,0,0,0,0,0,0,0,0,0,0,0,0,0,0"/>
              </v:shape>
              <v:shape id="Freeform 8" o:spid="_x0000_s1029" style="position:absolute;left:8073;top:15139;width:231;height:251;visibility:visible;mso-wrap-style:square;v-text-anchor:top" coordsize="2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" path="m116,r,l129,2r12,2l154,5r10,5l174,15r10,5l193,27r8,7l208,42r6,10l219,62r4,10l226,82r3,12l231,108r,11l231,119r,14l229,148r-3,11l223,173r-4,10l214,195r-6,10l201,213r-8,8l184,230r-10,6l164,241r-10,4l141,248r-12,2l116,251r,l102,250,90,248,79,246,67,241,57,236,47,231r-8,-6l30,218r-7,-8l17,200,12,189,8,179,5,169,2,158,,144,,133r,l,119,2,106,5,92,8,81,12,69,17,57,23,47r7,-8l39,31r8,-9l57,17,67,10,79,7,90,4,102,2,116,r,xm116,220r,l134,218r8,-3l149,211r13,-8l172,193r9,-15l188,163r3,-19l191,126r,l191,108,188,89,181,74,172,61,162,49,149,41r-7,-4l134,34,116,32r,l97,34,82,41,69,49,59,61,50,74,45,89r-5,19l40,126r,l40,144r5,19l50,178r9,15l69,203r13,8l97,218r19,2l116,220xe" fillcolor="#002f5f" stroked="f">
                <v:path arrowok="t" o:connecttype="custom" o:connectlocs="116,0;141,4;164,10;184,20;201,34;214,52;223,72;229,94;231,119;231,133;226,159;219,183;208,205;193,221;174,236;154,245;129,250;116,251;90,248;67,241;47,231;30,218;17,200;8,179;2,158;0,133;0,119;5,92;12,69;23,47;39,31;57,17;79,7;102,2;116,0;116,220;142,215;162,203;181,178;191,144;191,126;188,89;172,61;149,41;134,34;116,32;82,41;59,61;45,89;40,126;40,144;50,178;69,203;97,218;116,220" o:connectangles="0,0,0,0,0,0,0,0,0,0,0,0,0,0,0,0,0,0,0,0,0,0,0,0,0,0,0,0,0,0,0,0,0,0,0,0,0,0,0,0,0,0,0,0,0,0,0,0,0,0,0,0,0,0,0"/>
                <o:lock v:ext="edit" verticies="t"/>
              </v:shape>
              <v:shape id="Freeform 9" o:spid="_x0000_s1030" style="position:absolute;left:8341;top:15139;width:197;height:251;visibility:visible;mso-wrap-style:square;v-text-anchor:top" coordsize="19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" path="m194,240r,l179,243r-17,3l144,250r-19,1l125,251r-16,-1l92,248,79,245,65,240,55,235,43,228r-8,-8l27,211r-7,-8l15,193,10,183,7,171,2,149,,126r,l2,109,3,94,7,81,12,67,18,57,25,47,32,37r8,-8l50,22r9,-5l69,12,79,7,100,2,120,r,l141,2r18,2l179,7r18,7l197,76r-35,l162,39r,l154,36,144,34,124,32r,l110,34r-10,2l90,37r-8,5l74,46r-7,6l60,57r-5,7l48,79,43,94r-1,17l40,126r,l40,134r2,12l45,161r7,17l57,186r7,7l70,200r10,6l90,211r12,5l115,218r16,2l131,220r16,-2l164,215r32,-9l194,240xe" fillcolor="#002f5f" stroked="f">
                <v:path arrowok="t" o:connecttype="custom" o:connectlocs="194,240;162,246;125,251;109,250;79,245;55,235;35,220;20,203;10,183;2,149;0,126;3,94;12,67;25,47;40,29;59,17;79,7;120,0;141,2;179,7;197,76;162,39;154,36;124,32;110,34;90,37;74,46;60,57;48,79;42,111;40,126;42,146;52,178;64,193;80,206;102,216;131,220;147,218;196,206" o:connectangles="0,0,0,0,0,0,0,0,0,0,0,0,0,0,0,0,0,0,0,0,0,0,0,0,0,0,0,0,0,0,0,0,0,0,0,0,0,0,0"/>
              </v:shape>
              <v:shape id="Freeform 10" o:spid="_x0000_s1031" style="position:absolute;left:8559;top:15029;width:254;height:355;visibility:visible;mso-wrap-style:square;v-text-anchor:top" coordsize="2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" path="m45,28l,28,,,83,,82,221r92,-74l174,146r-34,l140,117r104,l244,146r-25,l120,226,227,326r27,l254,355r-104,l150,326r29,l179,325,82,233r,93l113,326r,29l10,355r,-29l43,326,45,28xe" fillcolor="#002f5f" stroked="f">
                <v:path arrowok="t" o:connecttype="custom" o:connectlocs="45,28;0,28;0,0;83,0;82,221;174,147;174,146;140,146;140,117;244,117;244,146;219,146;120,226;227,326;254,326;254,355;150,355;150,326;179,326;179,325;82,233;82,326;113,326;113,355;10,355;10,326;43,326;45,28" o:connectangles="0,0,0,0,0,0,0,0,0,0,0,0,0,0,0,0,0,0,0,0,0,0,0,0,0,0,0,0"/>
              </v:shape>
              <v:shape id="Freeform 11" o:spid="_x0000_s1032" style="position:absolute;left:8828;top:15029;width:280;height:355;visibility:visible;mso-wrap-style:square;v-text-anchor:top" coordsize="28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" path="m45,28l,28,,,84,r,125l84,125r-2,22l79,169r2,l81,169r5,-12l92,146r10,-10l112,127r12,-7l137,115r14,-3l164,110r,l176,112r10,2l196,115r8,4l213,122r7,5l225,132r5,7l238,152r5,15l246,184r,17l246,201r-1,125l280,326r,29l176,355r,-29l206,326r,l208,212r,l208,191r-2,-12l201,169r-7,-10l191,154r-5,-3l179,147r-6,-3l164,144r-10,-2l154,142r-13,2l129,147r-12,5l106,161r-9,11l91,187r-5,19l84,228r-2,98l117,326r,29l10,355r,-29l44,326,45,28xe" fillcolor="#002f5f" stroked="f">
                <v:path arrowok="t" o:connecttype="custom" o:connectlocs="0,28;84,0;84,125;79,169;81,169;92,146;112,127;137,115;164,110;176,112;196,115;213,122;225,132;238,152;246,184;246,201;280,326;176,355;206,326;208,212;208,191;201,169;191,154;179,147;164,144;154,142;129,147;106,161;91,187;84,228;117,326;10,355;44,326" o:connectangles="0,0,0,0,0,0,0,0,0,0,0,0,0,0,0,0,0,0,0,0,0,0,0,0,0,0,0,0,0,0,0,0,0"/>
              </v:shape>
              <v:shape id="Freeform 12" o:spid="_x0000_s1033" style="position:absolute;left:9133;top:15139;width:231;height:251;visibility:visible;mso-wrap-style:square;v-text-anchor:top" coordsize="2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" path="m115,r,l129,2r12,2l152,5r12,5l174,15r10,5l192,27r9,7l208,42r6,10l219,62r4,10l226,82r3,12l231,108r,11l231,119r,14l229,148r-3,11l223,173r-4,10l214,195r-6,10l201,213r-9,8l184,230r-10,6l164,241r-12,4l141,248r-12,2l115,251r,l102,250,90,248,79,246,67,241,57,236,47,231r-9,-6l30,218r-7,-8l17,200,12,189,8,179,5,169,2,158,,144,,133r,l,119,2,106,5,92,8,81,12,69,17,57,23,47r7,-8l38,31r9,-9l57,17,67,10,79,7,90,4,102,2,115,r,xm115,220r,l134,218r15,-7l162,203r10,-10l181,178r5,-15l191,144r,-18l191,126r,-18l186,89,181,74,172,61,162,49,149,41,134,34,115,32r,l97,34,82,41,69,49,59,61,50,74,45,89r-5,19l40,126r,l40,144r5,19l50,178r9,15l69,203r13,8l97,218r18,2l115,220xe" fillcolor="#002f5f" stroked="f">
                <v:path arrowok="t" o:connecttype="custom" o:connectlocs="115,0;141,4;164,10;184,20;201,34;214,52;223,72;229,94;231,119;231,133;226,159;219,183;208,205;192,221;174,236;152,245;129,250;115,251;90,248;67,241;47,231;30,218;17,200;8,179;2,158;0,133;0,119;5,92;12,69;23,47;38,31;57,17;79,7;102,2;115,0;115,220;149,211;172,193;186,163;191,126;191,108;181,74;162,49;134,34;115,32;82,41;59,61;45,89;40,126;40,144;50,178;69,203;97,218;115,220" o:connectangles="0,0,0,0,0,0,0,0,0,0,0,0,0,0,0,0,0,0,0,0,0,0,0,0,0,0,0,0,0,0,0,0,0,0,0,0,0,0,0,0,0,0,0,0,0,0,0,0,0,0,0,0,0,0"/>
                <o:lock v:ext="edit" verticies="t"/>
              </v:shape>
              <v:shape id="Freeform 13" o:spid="_x0000_s1034" style="position:absolute;left:9379;top:15029;width:121;height:355;visibility:visible;mso-wrap-style:square;v-text-anchor:top" coordsize="1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" path="m47,28l,28,,,85,,82,326r39,l121,355r-111,l10,326r35,l47,28xe" fillcolor="#002f5f" stroked="f">
                <v:path arrowok="t" o:connecttype="custom" o:connectlocs="47,28;0,28;0,0;85,0;82,326;121,326;121,355;10,355;10,326;45,326;47,28" o:connectangles="0,0,0,0,0,0,0,0,0,0,0"/>
              </v:shape>
              <v:shape id="Freeform 14" o:spid="_x0000_s1035" style="position:absolute;left:9528;top:15139;width:425;height:245;visibility:visible;mso-wrap-style:square;v-text-anchor:top" coordsize="42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" path="m5,216r30,l39,36,,36,,7r75,l75,7,74,36,70,59r2,l72,59,77,47,84,36,94,26r10,-9l116,10,129,5,142,2,156,r,l171,2r13,3l196,10r10,7l214,26r7,10l224,46r4,11l229,57r,l234,44r7,-8l248,26,258,15,273,9r7,-4l290,4,300,2,310,r,l322,2r11,2l342,5r8,4l358,12r7,5l370,22r5,7l384,42r5,15l392,74r,17l392,91r-2,125l425,216r,29l322,245r,-29l352,216r,l353,101r,l353,87,352,76,350,64,345,54r-7,-8l330,39,317,34,303,32r,l290,34r-12,3l268,42r-12,9l248,62r-7,15l236,96r-2,22l233,216r35,l268,245r-106,l162,216r32,l194,216r2,-115l196,101,194,87r,-11l191,64,186,54r-7,-8l171,39,159,34,144,32r,l132,34r-11,3l109,42,97,51,89,62,82,77,77,96r-2,22l74,216r35,l109,245,5,245r,-29xe" fillcolor="#002f5f" stroked="f">
                <v:path arrowok="t" o:connecttype="custom" o:connectlocs="35,216;0,36;75,7;74,36;72,59;77,47;94,26;116,10;142,2;156,0;184,5;206,17;221,36;228,57;229,57;241,36;258,15;280,5;300,2;310,0;333,4;350,9;365,17;375,29;389,57;392,91;390,216;425,245;322,216;352,216;353,101;352,76;345,54;330,39;303,32;290,34;268,42;248,62;236,96;233,216;268,245;162,216;194,216;196,101;194,76;186,54;171,39;144,32;132,34;109,42;89,62;77,96;74,216;109,245;5,216" o:connectangles="0,0,0,0,0,0,0,0,0,0,0,0,0,0,0,0,0,0,0,0,0,0,0,0,0,0,0,0,0,0,0,0,0,0,0,0,0,0,0,0,0,0,0,0,0,0,0,0,0,0,0,0,0,0,0"/>
              </v:shape>
              <v:shape id="Freeform 15" o:spid="_x0000_s1036" style="position:absolute;left:9978;top:15139;width:183;height:251;visibility:visible;mso-wrap-style:square;v-text-anchor:top" coordsize="18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" path="m173,72r-35,l136,39r,l128,34,116,32,104,31r-10,l94,31,76,32,66,34r-9,3l51,42r-7,7l41,57,39,67r,l41,76r3,6l49,89r7,5l64,97r10,4l98,106r,l118,111r18,5l151,123r12,6l173,138r5,11l181,161r2,13l183,174r-2,15l178,205r-7,13l161,228r-15,10l129,245r-20,5l86,251r,l64,250,41,246,19,241,4,236,2,176r34,l37,211r,l51,216r13,4l79,221r14,l93,221r8,l111,220r10,-4l129,213r7,-5l143,200r3,-9l148,181r,l146,174r-3,-8l138,161r-7,-5l124,153r-8,-4l98,144r,l74,139,56,134,39,128,26,121,14,113,7,102,2,89,,72r,l2,59,6,46,12,34,22,22,36,14,51,7,71,2,94,r,l113,2r20,3l153,10r17,5l173,72xe" fillcolor="#002f5f" stroked="f">
                <v:path arrowok="t" o:connecttype="custom" o:connectlocs="138,72;136,39;116,32;94,31;76,32;57,37;44,49;39,67;41,76;49,89;64,97;98,106;118,111;151,123;173,138;181,161;183,174;178,205;161,228;129,245;86,251;64,250;19,241;2,176;37,211;51,216;79,221;93,221;111,220;129,213;143,200;148,181;146,174;138,161;124,153;98,144;74,139;39,128;14,113;2,89;0,72;6,46;22,22;51,7;94,0;113,2;153,10;173,72" o:connectangles="0,0,0,0,0,0,0,0,0,0,0,0,0,0,0,0,0,0,0,0,0,0,0,0,0,0,0,0,0,0,0,0,0,0,0,0,0,0,0,0,0,0,0,0,0,0,0,0"/>
              </v:shape>
              <v:shape id="Freeform 16" o:spid="_x0000_s1037" style="position:absolute;left:7641;top:15549;width:268;height:243;visibility:visible;mso-wrap-style:square;v-text-anchor:top" coordsize="268,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" path="m,l77,r,l75,66r,75l75,141r,13l77,166r2,12l84,189r6,10l100,206r12,5l127,213r,l141,211r10,-1l161,205r6,-6l174,194r7,-8l186,179r3,-8l194,153r4,-19l198,118r,-16l198,29r-37,l161,r75,l234,210r34,l268,238r-70,l198,238r1,-28l203,186r-2,l201,186r-3,10l191,206r-8,10l172,225r-10,8l149,238r-13,5l121,243r,l109,243,99,241,89,240,79,236r-7,-5l65,226r-6,-5l54,215,45,201,40,184,39,166,37,146r,l39,86r,-57l,29,,xe" fillcolor="#002f5f" stroked="f">
                <v:path arrowok="t" o:connecttype="custom" o:connectlocs="77,0;75,66;75,141;77,166;84,189;100,206;127,213;141,211;161,205;174,194;186,179;194,153;198,118;198,29;161,0;234,210;268,238;198,238;203,186;201,186;191,206;172,225;149,238;121,243;109,243;89,240;72,231;59,221;45,201;39,166;37,146;39,29;0,0" o:connectangles="0,0,0,0,0,0,0,0,0,0,0,0,0,0,0,0,0,0,0,0,0,0,0,0,0,0,0,0,0,0,0,0,0"/>
              </v:shape>
              <v:shape id="Freeform 17" o:spid="_x0000_s1038" style="position:absolute;left:7941;top:15543;width:273;height:244;visibility:visible;mso-wrap-style:square;v-text-anchor:top" coordsize="27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" path="m169,216r30,l199,216r2,-116l201,100r,-20l197,68,194,58,187,47r-5,-4l177,40r-5,-4l164,33r-9,-2l147,31r,l134,33r-12,3l110,42,99,50,90,62,82,77,78,95r-1,22l75,216r35,l110,244,6,244r,-28l37,216,38,35,,35,,6r77,l77,6,75,35,72,58r,l72,58,77,45,85,35,93,25r12,-9l117,10,130,5,144,1,157,r,l169,1r10,l189,5r8,3l206,11r6,5l217,21r5,7l231,42r5,15l237,73r2,17l239,90r-2,126l273,216r,28l169,244r,-28xe" fillcolor="#002f5f" stroked="f">
                <v:path arrowok="t" o:connecttype="custom" o:connectlocs="199,216;201,100;201,80;194,58;182,43;172,36;155,31;147,31;122,36;99,50;82,77;77,117;110,216;6,244;37,216;0,35;77,6;75,35;72,58;77,45;93,25;117,10;144,1;157,0;179,1;197,8;212,16;222,28;236,57;239,90;237,216;273,244;169,216" o:connectangles="0,0,0,0,0,0,0,0,0,0,0,0,0,0,0,0,0,0,0,0,0,0,0,0,0,0,0,0,0,0,0,0,0"/>
              </v:shape>
              <v:shape id="Freeform 18" o:spid="_x0000_s1039" style="position:absolute;left:8240;top:15427;width:118;height:360;visibility:visible;mso-wrap-style:square;v-text-anchor:top" coordsize="1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" path="m44,151l,151,,122r81,l79,332r39,l118,360,4,360r,-28l42,332,44,151xm57,r,l64,2r5,2l74,5r3,4l81,14r3,5l86,24r,6l86,30r,5l84,40r-3,5l77,50r-3,4l69,55r-5,2l57,59r,l52,57,47,55,42,54,37,50,34,45,31,40,29,35r,-5l29,30r,-6l31,19r3,-5l37,9,42,5,47,4,52,2,57,r,xe" fillcolor="#002f5f" stroked="f">
                <v:path arrowok="t" o:connecttype="custom" o:connectlocs="44,151;0,151;0,122;81,122;79,332;118,332;118,360;4,360;4,332;42,332;44,151;57,0;57,0;64,2;69,4;74,5;77,9;81,14;84,19;86,24;86,30;86,30;86,35;84,40;81,45;77,50;74,54;69,55;64,57;57,59;57,59;52,57;47,55;42,54;37,50;34,45;31,40;29,35;29,30;29,30;29,24;31,19;34,14;37,9;42,5;47,4;52,2;57,0;57,0" o:connectangles="0,0,0,0,0,0,0,0,0,0,0,0,0,0,0,0,0,0,0,0,0,0,0,0,0,0,0,0,0,0,0,0,0,0,0,0,0,0,0,0,0,0,0,0,0,0,0,0,0"/>
                <o:lock v:ext="edit" verticies="t"/>
              </v:shape>
              <v:shape id="Freeform 19" o:spid="_x0000_s1040" style="position:absolute;left:8358;top:15549;width:256;height:238;visibility:visible;mso-wrap-style:square;v-text-anchor:top" coordsize="25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" path="m,l98,r,29l70,29r55,152l125,181r2,10l130,203r,l130,203r4,-12l135,181,192,29r-32,l160,r96,l256,29r-25,l147,238r-37,l26,29,,29,,xe" fillcolor="#002f5f" stroked="f">
                <v:path arrowok="t" o:connecttype="custom" o:connectlocs="0,0;98,0;98,29;70,29;125,181;125,181;127,191;130,203;130,203;130,203;134,191;135,181;192,29;160,29;160,0;256,0;256,29;231,29;147,238;110,238;26,29;0,29;0,0" o:connectangles="0,0,0,0,0,0,0,0,0,0,0,0,0,0,0,0,0,0,0,0,0,0,0"/>
              </v:shape>
              <v:shape id="Freeform 20" o:spid="_x0000_s1041" style="position:absolute;left:8627;top:15543;width:215;height:249;visibility:visible;mso-wrap-style:square;v-text-anchor:top" coordsize="21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" path="m40,129r,l42,145r3,19l52,179r9,13l66,197r6,5l81,207r8,4l97,214r10,2l119,217r12,2l131,219r20,-2l169,212r17,-5l203,200r-2,32l201,232r-17,7l164,244r-21,5l122,249r,l109,249,96,247,84,246,72,242,61,237,50,232r-8,-6l34,219r-9,-8l19,200,14,190,9,180,5,167,2,155,,140,,125r,l2,100,7,77,12,65,17,55,22,45r7,-9l35,28r9,-7l54,15,64,10,74,6,86,3,97,1,111,r,l127,1r16,2l156,8r12,7l176,21r8,9l193,38r5,10l203,58r3,10l211,90r2,20l215,129r-175,xm174,98r,l173,85,169,72,164,60,158,50r-9,-8l138,35,126,31,111,30r,l96,30,82,35,71,42,61,50,52,60,47,72,42,85,40,98r134,xe" fillcolor="#002f5f" stroked="f">
                <v:path arrowok="t" o:connecttype="custom" o:connectlocs="40,129;45,164;61,192;72,202;89,211;107,216;131,219;151,217;186,207;201,232;184,239;143,249;122,249;96,247;72,242;50,232;34,219;19,200;9,180;2,155;0,125;2,100;12,65;22,45;35,28;54,15;74,6;97,1;111,0;143,3;168,15;184,30;198,48;206,68;213,110;40,129;174,98;169,72;158,50;138,35;111,30;96,30;71,42;52,60;42,85;174,98" o:connectangles="0,0,0,0,0,0,0,0,0,0,0,0,0,0,0,0,0,0,0,0,0,0,0,0,0,0,0,0,0,0,0,0,0,0,0,0,0,0,0,0,0,0,0,0,0,0"/>
                <o:lock v:ext="edit" verticies="t"/>
              </v:shape>
              <v:shape id="Freeform 21" o:spid="_x0000_s1042" style="position:absolute;left:8875;top:15544;width:179;height:243;visibility:visible;mso-wrap-style:square;v-text-anchor:top" coordsize="1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" path="m40,34l,34,,5r79,l79,17r,l77,46,74,79r1,l75,79,84,52,89,39,97,27,107,15,119,7r8,-2l136,2,146,r10,l156,r11,2l176,2r3,2l176,39r,l164,35,151,34r,l141,35r-9,2l126,39r-7,3l106,52,95,64,89,77,84,92r-4,17l79,124r-2,91l117,215r,28l5,243r,-28l39,215,40,34xe" fillcolor="#002f5f" stroked="f">
                <v:path arrowok="t" o:connecttype="custom" o:connectlocs="40,34;0,34;0,5;79,5;79,17;79,17;77,46;74,79;75,79;75,79;84,52;89,39;97,27;107,15;119,7;127,5;136,2;146,0;156,0;156,0;167,2;176,2;179,4;176,39;176,39;164,35;151,34;151,34;141,35;132,37;126,39;119,42;106,52;95,64;89,77;84,92;80,109;79,124;77,215;117,215;117,243;5,243;5,215;39,215;40,34" o:connectangles="0,0,0,0,0,0,0,0,0,0,0,0,0,0,0,0,0,0,0,0,0,0,0,0,0,0,0,0,0,0,0,0,0,0,0,0,0,0,0,0,0,0,0,0,0"/>
              </v:shape>
              <v:shape id="Freeform 22" o:spid="_x0000_s1043" style="position:absolute;left:9071;top:15543;width:182;height:249;visibility:visible;mso-wrap-style:square;v-text-anchor:top" coordsize="18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" path="m171,72r-35,l134,38r,l126,33,114,31,102,30r-10,l92,30,74,31,64,33r-9,3l49,42r-7,6l38,57r-1,8l37,65r1,10l42,82r5,6l54,93r8,4l72,100r23,5l95,105r22,5l134,115r15,7l161,129r10,8l177,147r4,13l182,174r,l181,189r-5,15l169,216r-10,11l146,237r-17,7l109,247r-25,2l84,249r-22,l38,246,18,241,2,236,,174r35,l37,211r,l49,214r15,3l77,221r13,l90,221r10,l110,219r9,-3l127,212r9,-7l141,199r3,-9l146,180r,l144,172r-3,-7l137,160r-6,-5l122,152r-8,-3l95,144r,l72,139,54,134,37,127,23,120,13,112,5,100,2,88,,72r,l,58,5,45,12,31,20,21,33,13,50,6,70,1,94,r,l110,1r22,4l152,8r17,7l171,72xe" fillcolor="#002f5f" stroked="f">
                <v:path arrowok="t" o:connecttype="custom" o:connectlocs="136,72;134,38;114,31;92,30;74,31;55,36;42,48;37,65;38,75;47,88;62,97;95,105;117,110;149,122;171,137;181,160;182,174;176,204;159,227;129,244;84,249;62,249;18,241;0,174;37,211;49,214;77,221;90,221;110,219;127,212;141,199;146,180;144,172;137,160;122,152;95,144;72,139;37,127;13,112;2,88;0,72;5,45;20,21;50,6;94,0;110,1;152,8;171,72" o:connectangles="0,0,0,0,0,0,0,0,0,0,0,0,0,0,0,0,0,0,0,0,0,0,0,0,0,0,0,0,0,0,0,0,0,0,0,0,0,0,0,0,0,0,0,0,0,0,0,0"/>
              </v:shape>
              <v:shape id="Freeform 23" o:spid="_x0000_s1044" style="position:absolute;left:9287;top:15427;width:117;height:360;visibility:visible;mso-wrap-style:square;v-text-anchor:top" coordsize="1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" path="m43,151l,151,,122r82,l79,332r38,l117,360,3,360r,-28l42,332,43,151xm57,r,l64,2r5,2l74,5r5,4l82,14r2,5l85,24r2,6l87,30r-2,5l84,40r-2,5l79,50r-5,4l69,55r-5,2l57,59r,l52,57,47,55,42,54,37,50,33,45,32,40,30,35,28,30r,l30,24r2,-5l33,14,37,9,42,5,47,4,52,2,57,r,xe" fillcolor="#002f5f" stroked="f">
                <v:path arrowok="t" o:connecttype="custom" o:connectlocs="43,151;0,151;0,122;82,122;79,332;117,332;117,360;3,360;3,332;42,332;43,151;57,0;57,0;64,2;69,4;74,5;79,9;82,14;84,19;85,24;87,30;87,30;85,35;84,40;82,45;79,50;74,54;69,55;64,57;57,59;57,59;52,57;47,55;42,54;37,50;33,45;32,40;30,35;28,30;28,30;30,24;32,19;33,14;37,9;42,5;47,4;52,2;57,0;57,0" o:connectangles="0,0,0,0,0,0,0,0,0,0,0,0,0,0,0,0,0,0,0,0,0,0,0,0,0,0,0,0,0,0,0,0,0,0,0,0,0,0,0,0,0,0,0,0,0,0,0,0,0"/>
                <o:lock v:ext="edit" verticies="t"/>
              </v:shape>
              <v:shape id="Freeform 24" o:spid="_x0000_s1045" style="position:absolute;left:9421;top:15487;width:159;height:305;visibility:visible;mso-wrap-style:square;v-text-anchor:top" coordsize="15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" path="m,62r38,l40,4,79,,77,62r75,l152,91r-75,l77,91,75,210r,l75,235r2,11l79,255r5,8l90,270r9,3l110,275r,l125,273r14,-1l159,265r-2,30l157,295r-11,3l132,302r-13,3l104,305r,l92,305,82,303,72,302r-7,-4l59,293r-6,-5l48,283r-3,-5l40,265,38,253,37,240r,-12l37,228,38,91,,91,,62xe" fillcolor="#002f5f" stroked="f">
                <v:path arrowok="t" o:connecttype="custom" o:connectlocs="0,62;38,62;40,4;79,0;77,62;152,62;152,91;77,91;77,91;75,210;75,210;75,235;77,246;79,255;84,263;90,270;99,273;110,275;110,275;125,273;139,272;159,265;157,295;157,295;146,298;132,302;119,305;104,305;104,305;92,305;82,303;72,302;65,298;59,293;53,288;48,283;45,278;40,265;38,253;37,240;37,228;37,228;38,91;0,91;0,62" o:connectangles="0,0,0,0,0,0,0,0,0,0,0,0,0,0,0,0,0,0,0,0,0,0,0,0,0,0,0,0,0,0,0,0,0,0,0,0,0,0,0,0,0,0,0,0,0"/>
              </v:shape>
              <v:shape id="Freeform 25" o:spid="_x0000_s1046" style="position:absolute;left:9595;top:15543;width:213;height:249;visibility:visible;mso-wrap-style:square;v-text-anchor:top" coordsize="21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" path="m39,129r,l40,145r5,19l50,179r10,13l65,197r7,5l79,207r8,4l97,214r10,2l117,217r14,2l131,219r18,-2l167,212r19,-5l201,200r,32l201,232r-17,7l164,244r-22,5l122,249r,l107,249,95,247,82,246,70,242,60,237,50,232,40,226r-8,-7l25,211,18,200,13,190,8,180,5,167,2,155,,140,,125r,l2,100,7,77,10,65,15,55,22,45r5,-9l35,28r9,-7l52,15,62,10,74,6,84,3,97,1,111,r,l127,1r15,2l154,8r12,7l176,21r8,9l191,38r7,10l201,58r5,10l211,90r2,20l213,129r-174,xm174,98r,l173,85,169,72,164,60,157,50,147,42,137,35,124,31,111,30r,l95,30,82,35,70,42,60,50,52,60,45,72,42,85,39,98r135,xe" fillcolor="#002f5f" stroked="f">
                <v:path arrowok="t" o:connecttype="custom" o:connectlocs="39,129;45,164;60,192;72,202;87,211;107,216;131,219;149,217;186,207;201,232;184,239;142,249;122,249;95,247;70,242;50,232;32,219;18,200;8,180;2,155;0,125;2,100;10,65;22,45;35,28;52,15;74,6;97,1;111,0;142,3;166,15;184,30;198,48;206,68;213,110;39,129;174,98;169,72;157,50;137,35;111,30;95,30;70,42;52,60;42,85;174,98" o:connectangles="0,0,0,0,0,0,0,0,0,0,0,0,0,0,0,0,0,0,0,0,0,0,0,0,0,0,0,0,0,0,0,0,0,0,0,0,0,0,0,0,0,0,0,0,0,0"/>
                <o:lock v:ext="edit" verticies="t"/>
              </v:shape>
              <v:shape id="Freeform 26" o:spid="_x0000_s1047" style="position:absolute;left:9826;top:15487;width:158;height:305;visibility:visible;mso-wrap-style:square;v-text-anchor:top" coordsize="15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" path="m,62r39,l40,4,77,,75,62r76,l151,91r-76,l75,91,74,210r,l74,235r1,11l79,255r3,8l89,270r10,3l111,275r,l124,273r13,-1l158,265r-2,30l156,295r-10,3l132,302r-15,3l102,305r,l91,305,80,303r-8,-1l64,298r-7,-5l52,288r-5,-5l44,278,39,265,37,253,35,240r,-12l35,228,37,91,,91,,62xe" fillcolor="#002f5f" stroked="f">
                <v:path arrowok="t" o:connecttype="custom" o:connectlocs="0,62;39,62;40,4;77,0;75,62;151,62;151,91;75,91;75,91;74,210;74,210;74,235;75,246;79,255;82,263;89,270;99,273;111,275;111,275;124,273;137,272;158,265;156,295;156,295;146,298;132,302;117,305;102,305;102,305;91,305;80,303;72,302;64,298;57,293;52,288;47,283;44,278;39,265;37,253;35,240;35,228;35,228;37,91;0,91;0,62" o:connectangles="0,0,0,0,0,0,0,0,0,0,0,0,0,0,0,0,0,0,0,0,0,0,0,0,0,0,0,0,0,0,0,0,0,0,0,0,0,0,0,0,0,0,0,0,0"/>
              </v:shape>
              <v:shape id="Freeform 27" o:spid="_x0000_s1048" style="position:absolute;left:8523;top:13789;width:126;height:121;visibility:visible;mso-wrap-style:square;v-text-anchor:top" coordsize="1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" path="m126,25r,l126,27r,1l126,28,113,47r,l111,47r,l111,44r,l113,40r,-8l111,23r-3,-3l104,15r,l101,13,98,12r-9,l82,15r-5,5l77,20r-3,7l72,35r2,12l77,62r,l81,79r,13l77,100r-5,9l72,109r-5,5l64,116r-7,3l52,119r-6,2l39,119r-8,-2l24,112r,l7,100,2,95r,l,94,2,90r,l19,69r,l19,69r,l19,72r,l17,77r-2,8l17,90r2,5l21,100r5,4l26,104r5,3l36,109r5,l44,109r7,-4l56,102r,l59,97r2,-8l61,77,56,59r,l52,39r,-7l54,25r2,-5l57,15,66,8r,l76,2,86,,98,2r5,3l108,8r,l121,20r,l124,23r,l126,25r,xe" fillcolor="#002f5f" stroked="f">
                <v:path arrowok="t" o:connecttype="custom" o:connectlocs="126,25;126,28;113,47;111,47;111,44;113,40;111,23;104,15;101,13;89,12;77,20;74,27;74,47;77,62;81,92;72,109;67,114;57,119;46,121;31,117;24,112;2,95;0,94;2,90;19,69;19,69;19,72;15,85;19,95;26,104;31,107;41,109;51,105;56,102;61,89;56,59;52,39;54,25;57,15;66,8;86,0;103,5;108,8;121,20;124,23;126,25" o:connectangles="0,0,0,0,0,0,0,0,0,0,0,0,0,0,0,0,0,0,0,0,0,0,0,0,0,0,0,0,0,0,0,0,0,0,0,0,0,0,0,0,0,0,0,0,0,0"/>
              </v:shape>
              <v:shape id="Freeform 28" o:spid="_x0000_s1049" style="position:absolute;left:7649;top:14171;width:134;height:80;visibility:visible;mso-wrap-style:square;v-text-anchor:top" coordsize="1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" path="m10,r,l10,r4,l14,r8,1l32,3r,l34,3,32,5,29,6r,l24,6r-5,4l14,15,10,25r,l10,33r2,7l17,43r5,3l22,46r10,l41,45,51,38,64,28r,l79,18,91,13r12,-2l113,13r,l121,18r5,3l129,26r4,7l134,38r,8l134,53r,l131,65r-3,7l123,78r,l121,80r-3,l118,80,94,77r,l91,77r,-2l94,73r,l103,72r8,-2l116,66r3,-3l123,58r1,-7l124,51r,-8l121,36r-5,-3l111,30r,l104,30r-8,1l84,36,69,48r,l52,60r-6,3l39,66r-5,l29,66,19,63r,l10,56,4,48,,38,2,25r,l5,11,9,3r,l10,r,xe" fillcolor="#002f5f" stroked="f">
                <v:path arrowok="t" o:connecttype="custom" o:connectlocs="10,0;14,0;22,1;32,3;32,5;29,6;19,10;10,25;10,33;17,43;22,46;41,45;64,28;79,18;103,11;113,13;126,21;133,33;134,46;134,53;128,72;123,78;118,80;94,77;91,77;94,73;103,72;116,66;123,58;124,51;121,36;111,30;104,30;84,36;69,48;46,63;34,66;19,63;10,56;0,38;2,25;9,3;10,0" o:connectangles="0,0,0,0,0,0,0,0,0,0,0,0,0,0,0,0,0,0,0,0,0,0,0,0,0,0,0,0,0,0,0,0,0,0,0,0,0,0,0,0,0,0,0"/>
              </v:shape>
              <v:shape id="Freeform 29" o:spid="_x0000_s1050" style="position:absolute;left:8408;top:14775;width:84;height:140;visibility:visible;mso-wrap-style:square;v-text-anchor:top" coordsize="8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" path="m33,140r,l32,139r,-2l32,137,27,122r,l27,120r1,l28,120r4,3l37,127r8,1l55,128r,l62,125r5,-5l69,113r,-6l69,107,65,98,57,93,47,87,32,80r,l18,72,8,65,3,57,2,48r,l,41,2,36,3,30,7,25r3,-7l15,13r7,-3l28,6r,l47,1,53,r,l55,r2,1l57,5r,l65,28r,l64,30,62,28r,l58,23,52,18,48,15,43,13r-5,l32,15r,l22,20r-5,5l15,31r,7l15,38r3,7l22,50r10,7l50,65r,l67,75r7,5l77,85r3,3l84,93r,12l84,105r,5l82,115r-2,5l75,125r-8,7l55,137r,l47,139r-5,l42,139r-5,l37,139r-4,1l33,140xe" fillcolor="#002f5f" stroked="f">
                <v:path arrowok="t" o:connecttype="custom" o:connectlocs="33,140;32,137;27,122;27,120;28,120;37,127;55,128;62,125;69,113;69,107;57,93;32,80;18,72;3,57;2,48;2,36;7,25;15,13;28,6;47,1;53,0;57,1;57,5;65,28;62,28;58,23;48,15;38,13;32,15;17,25;15,38;18,45;32,57;50,65;74,80;80,88;84,105;84,110;80,120;67,132;55,137;42,139;37,139;33,140" o:connectangles="0,0,0,0,0,0,0,0,0,0,0,0,0,0,0,0,0,0,0,0,0,0,0,0,0,0,0,0,0,0,0,0,0,0,0,0,0,0,0,0,0,0,0,0"/>
              </v:shape>
              <v:shape id="Freeform 30" o:spid="_x0000_s1051" style="position:absolute;left:8610;top:13839;width:139;height:136;visibility:visible;mso-wrap-style:square;v-text-anchor:top" coordsize="13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" path="m52,9r,l59,5,64,r,l67,r4,2l71,2r32,33l103,35r33,31l136,66r3,3l139,71r,1l139,72r-11,7l128,79r-2,l126,77r,l124,72r-6,-6l118,66,103,49r,l101,49r-2,l99,49,67,82r,l46,104,34,117r-7,9l27,126r,5l29,132r,l31,136r,l29,136r,l14,121r,l,109r,l,107r2,l2,107r5,2l11,109r3,-2l14,107r8,-6l34,89,54,71r,l86,37r,l88,35,86,32r,l74,22,64,12r,l59,10,56,9r,l52,9r,l52,9r,xe" fillcolor="#002f5f" stroked="f">
                <v:path arrowok="t" o:connecttype="custom" o:connectlocs="52,9;64,0;67,0;71,2;103,35;136,66;139,71;139,72;128,79;126,77;124,72;118,66;103,49;99,49;67,82;46,104;27,126;27,131;29,132;31,136;29,136;14,121;0,109;2,107;7,109;14,107;22,101;54,71;86,37;88,35;86,32;64,12;59,10;56,9;52,9;52,9" o:connectangles="0,0,0,0,0,0,0,0,0,0,0,0,0,0,0,0,0,0,0,0,0,0,0,0,0,0,0,0,0,0,0,0,0,0,0,0"/>
              </v:shape>
              <v:shape id="Freeform 31" o:spid="_x0000_s1052" style="position:absolute;left:7708;top:13951;width:142;height:128;visibility:visible;mso-wrap-style:square;v-text-anchor:top" coordsize="14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" path="m12,101r,l,91r,l,89,,86r,l23,46r,l49,5r,l50,2,52,r2,l54,r8,10l62,10r,2l60,12r,l59,12r-4,3l50,24r,l40,41r,l40,44r2,2l42,46,80,69r,l107,84r17,8l132,96r,l137,94r2,-2l139,92r3,l142,92r,2l142,94r-11,15l131,109r-9,17l122,126r,2l122,126r,-3l122,123r,-4l122,117r-3,-3l119,114,95,99,72,86r,l32,62r,l30,61r-2,l27,62r,l20,76r-5,8l12,92r,l12,99r,l12,102r,-1l12,101xe" fillcolor="#002f5f" stroked="f">
                <v:path arrowok="t" o:connecttype="custom" o:connectlocs="12,101;0,91;0,86;23,46;49,5;50,2;54,0;62,10;62,12;60,12;55,15;50,24;40,41;42,46;80,69;107,84;132,96;137,94;139,92;142,92;142,94;131,109;122,126;122,126;122,123;122,117;119,114;72,86;32,62;30,61;27,62;20,76;12,92;12,99;12,102;12,101" o:connectangles="0,0,0,0,0,0,0,0,0,0,0,0,0,0,0,0,0,0,0,0,0,0,0,0,0,0,0,0,0,0,0,0,0,0,0,0"/>
              </v:shape>
              <v:shape id="Freeform 32" o:spid="_x0000_s1053" style="position:absolute;left:7867;top:13774;width:131;height:144;visibility:visible;mso-wrap-style:square;v-text-anchor:top" coordsize="13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" path="m7,75r,l3,69,,64r,l,60,2,59r,l40,30r,l79,3r,l84,r1,2l87,2r,l92,15r,l92,17,90,15r,l89,13r-4,l77,18r,l57,32r,l55,33r2,2l57,35,84,75r,l102,100r12,15l121,122r,l126,122r1,l127,122r4,l129,124r,l116,134r,l102,144r,l99,144r,l101,142r,l102,139r-1,-5l101,134,95,124,87,110,72,89r,l40,47r,l39,45r-2,2l37,47,12,67r,l8,69,7,72r,l7,75r,2l7,75r,xe" fillcolor="#002f5f" stroked="f">
                <v:path arrowok="t" o:connecttype="custom" o:connectlocs="7,75;0,64;0,60;2,59;40,30;79,3;85,2;87,2;92,15;90,15;89,13;77,18;57,32;55,33;57,35;84,75;114,115;121,122;127,122;131,122;129,124;116,134;102,144;99,144;101,142;101,134;95,124;72,89;40,47;39,45;37,47;12,67;7,72;7,75;7,75" o:connectangles="0,0,0,0,0,0,0,0,0,0,0,0,0,0,0,0,0,0,0,0,0,0,0,0,0,0,0,0,0,0,0,0,0,0,0"/>
              </v:shape>
              <v:shape id="Freeform 33" o:spid="_x0000_s1054" style="position:absolute;left:8684;top:13950;width:132;height:132;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" path="m114,18r,l121,26r5,11l131,50r1,12l132,77r-3,13l121,103r-5,7l109,115r,l97,124r-13,5l70,132r-13,l45,129,35,125,25,118r-8,-6l17,112r-5,-7l7,95,2,83,,72,,58,4,45,10,31,20,18r,l34,8,47,1,60,,74,,86,1,97,6r9,5l114,18r,xm35,35r,l27,45,20,55,17,65,15,75r,10l17,93r5,7l25,107r,l32,112r7,3l47,117r10,l67,115r10,-3l87,105,97,97r,l106,87r6,-10l116,67r1,-12l117,45r-1,-8l111,28r-5,-7l106,21,99,18,92,15,86,13r-10,l67,15,57,20,47,25,35,35r,xe" fillcolor="#002f5f" stroked="f">
                <v:path arrowok="t" o:connecttype="custom" o:connectlocs="114,18;126,37;132,62;129,90;116,110;109,115;84,129;57,132;35,125;17,112;12,105;2,83;0,58;10,31;20,18;47,1;74,0;97,6;114,18;35,35;27,45;17,65;15,85;22,100;25,107;39,115;57,117;77,112;97,97;106,87;116,67;117,45;111,28;106,21;92,15;76,13;57,20;35,35" o:connectangles="0,0,0,0,0,0,0,0,0,0,0,0,0,0,0,0,0,0,0,0,0,0,0,0,0,0,0,0,0,0,0,0,0,0,0,0,0,0"/>
                <o:lock v:ext="edit" verticies="t"/>
              </v:shape>
              <v:shape id="Freeform 34" o:spid="_x0000_s1055" style="position:absolute;left:8706;top:14509;width:132;height:132;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" path="m129,87r,l126,97r-9,10l109,117r-12,6l85,128r-15,4l55,130,40,125r,l27,118,17,108,10,98,5,87,2,75,,65,,53,3,43r,l7,35,13,25r9,-9l32,10,43,3,57,,72,r7,1l87,5r,l100,11r12,9l120,30r7,11l131,53r1,12l132,77r-3,10l129,87xm80,23r,l67,20,55,18,43,20r-8,3l27,28r-7,5l15,40r-3,6l12,46r-2,7l10,60r2,8l15,77r5,6l28,92r10,6l52,103r,l65,108r12,l89,108r10,-3l107,102r7,-7l119,88r3,-10l122,78r2,-10l122,61r-3,-8l114,46r-7,-8l95,30,80,23r,xe" fillcolor="#002f5f" stroked="f">
                <v:path arrowok="t" o:connecttype="custom" o:connectlocs="129,87;117,107;97,123;70,132;40,125;27,118;10,98;2,75;0,53;3,43;13,25;32,10;57,0;79,1;87,5;112,20;127,41;132,65;129,87;80,23;67,20;43,20;27,28;15,40;12,46;10,60;15,77;28,92;52,103;65,108;89,108;107,102;119,88;122,78;122,61;114,46;95,30;80,23" o:connectangles="0,0,0,0,0,0,0,0,0,0,0,0,0,0,0,0,0,0,0,0,0,0,0,0,0,0,0,0,0,0,0,0,0,0,0,0,0,0"/>
                <o:lock v:ext="edit" verticies="t"/>
              </v:shape>
              <v:shape id="Freeform 35" o:spid="_x0000_s1056" style="position:absolute;left:8748;top:14090;width:135;height:124;visibility:visible;mso-wrap-style:square;v-text-anchor:top" coordsize="13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" path="m40,124r,l22,122r,l18,122r-1,-1l17,121r-4,-5l8,106,1,91,,81,,71r,l,59,3,47,6,37,12,27r6,-8l25,12,35,7,47,2r,l57,,67,r8,l85,4r9,3l102,12r8,7l117,25r,l125,39r4,13l130,62r2,9l132,71r2,18l134,89r,5l135,96r,l135,97r-1,2l134,99r-14,2l120,101r-10,3l110,104r-3,l110,101r,l117,96r3,-5l122,84r,l124,74,122,60r-2,-6l119,47r-4,-7l109,34r,l99,25,92,22,85,20,77,19r-9,l58,20,48,24r,l40,29r-7,5l27,39r-7,6l17,52r-4,8l12,69,10,79r,l10,87r3,7l15,101r3,6l23,112r5,4l38,122r,l42,124r,l40,124r,xe" fillcolor="#002f5f" stroked="f">
                <v:path arrowok="t" o:connecttype="custom" o:connectlocs="40,124;22,122;17,121;13,116;1,91;0,71;0,59;6,37;18,19;35,7;47,2;67,0;85,4;102,12;117,25;125,39;130,62;132,71;134,89;135,96;135,97;134,99;120,101;110,104;110,101;117,96;122,84;124,74;120,54;115,40;109,34;92,22;77,19;58,20;48,24;33,34;20,45;13,60;10,79;10,87;15,101;23,112;38,122;42,124;40,124" o:connectangles="0,0,0,0,0,0,0,0,0,0,0,0,0,0,0,0,0,0,0,0,0,0,0,0,0,0,0,0,0,0,0,0,0,0,0,0,0,0,0,0,0,0,0,0,0"/>
              </v:shape>
              <v:shape id="Freeform 36" o:spid="_x0000_s1057" style="position:absolute;left:8768;top:14226;width:130;height:125;visibility:visible;mso-wrap-style:square;v-text-anchor:top" coordsize="13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" path="m124,5r,l127,37r,l127,38r,l125,37r,l124,33r-2,l120,32r,l99,33,65,35r,l77,45,92,57r20,16l112,73r8,5l125,80r,l125,80r,l125,80r2,-5l129,77r,3l129,80r,12l129,92r1,8l130,100r-1,4l125,100r,l114,88,102,80r,l70,55r,l22,102r,l13,110r-5,7l5,122r,l3,125r,-1l3,124,5,105r,l7,87r,l7,87r1,l8,87r4,-2l18,80,35,65r,l62,37r,l43,38,22,42r,l13,43,8,47r,l7,48,5,52r,l5,53,3,52r,l2,33r,l,18r,l2,17r,1l2,18r1,2l7,22r,l10,23r8,l62,18r,l102,13r12,-2l114,11r6,-3l122,6r,-1l122,5,124,r,1l124,5r,xe" fillcolor="#002f5f" stroked="f">
                <v:path arrowok="t" o:connecttype="custom" o:connectlocs="124,5;127,37;127,38;125,37;122,33;120,32;65,35;77,45;112,73;120,78;125,80;125,80;127,75;129,80;129,92;130,100;129,104;125,100;102,80;70,55;22,102;13,110;5,122;3,125;3,124;5,105;7,87;8,87;12,85;35,65;62,37;43,38;22,42;8,47;7,48;5,52;3,52;2,33;0,18;2,17;2,18;7,22;10,23;62,18;102,13;114,11;122,6;122,5;124,1;124,5" o:connectangles="0,0,0,0,0,0,0,0,0,0,0,0,0,0,0,0,0,0,0,0,0,0,0,0,0,0,0,0,0,0,0,0,0,0,0,0,0,0,0,0,0,0,0,0,0,0,0,0,0,0"/>
              </v:shape>
              <v:shape id="Freeform 37" o:spid="_x0000_s1058" style="position:absolute;left:8746;top:14363;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" path="m147,20r,l142,52r,l142,55r-1,-1l141,54r-2,-5l136,47r,l129,45,114,42r,l89,37r,l80,70r,l74,105r,l104,114r,l117,119r7,l126,117r1,-2l127,115r4,-3l129,117r,l122,144r,l121,147r,l121,144r,l121,141r-2,-2l116,137r,l94,131,64,120r,l34,112,20,109,10,107r,l5,109r-2,1l3,110r-1,2l,112r2,-2l2,110,7,97,10,82r,l10,77r2,l12,80r,l14,84r3,3l17,87r12,5l44,97r20,7l64,104,72,70r,l79,35r,l62,33r,l44,30r-17,l27,30r-3,2l22,33r,l20,37r,-2l20,33r,l22,22,24,5r,l25,2,25,r2,3l27,3r2,4l30,8r,l37,12r12,1l84,18r,l122,23r12,2l141,25r,l144,22r2,-2l146,20r1,-3l147,18r,2l147,20xe" fillcolor="#002f5f" stroked="f">
                <v:path arrowok="t" o:connecttype="custom" o:connectlocs="147,20;142,52;141,54;139,49;136,47;114,42;89,37;80,70;74,105;104,114;117,119;126,117;127,115;129,117;122,144;121,147;121,144;121,141;116,137;94,131;64,120;20,109;10,107;3,110;2,112;2,110;7,97;10,82;12,77;12,80;17,87;29,92;64,104;72,70;79,35;62,33;44,30;27,30;22,33;20,37;20,33;22,22;24,5;25,0;27,3;30,8;37,12;84,18;122,23;141,25;144,22;146,20;147,18;147,20" o:connectangles="0,0,0,0,0,0,0,0,0,0,0,0,0,0,0,0,0,0,0,0,0,0,0,0,0,0,0,0,0,0,0,0,0,0,0,0,0,0,0,0,0,0,0,0,0,0,0,0,0,0,0,0,0,0"/>
              </v:shape>
              <v:shape id="Freeform 38" o:spid="_x0000_s1059" style="position:absolute;left:8627;top:14611;width:144;height:110;visibility:visible;mso-wrap-style:square;v-text-anchor:top" coordsize="14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" path="m144,83r,l134,93r-12,14l122,107r-1,3l121,108r,-1l121,107r,-4l121,100r,l116,95r-9,-8l82,65r,l55,43,45,36,40,33r,l35,35r-6,3l29,38,17,52,9,62r,l7,67r,3l7,75r,l5,77,4,75r,l,58r,l,57,2,53r,l35,16r,l47,1r,l49,r1,l50,3r,l49,6r,5l49,11r5,7l66,28,91,48r,l122,75r9,7l136,83r,l141,83r2,-1l143,82r1,l144,82r,1l144,83xe" fillcolor="#002f5f" stroked="f">
                <v:path arrowok="t" o:connecttype="custom" o:connectlocs="144,83;122,107;121,110;121,107;121,103;121,100;107,87;82,65;45,36;40,33;29,38;17,52;9,62;7,70;7,75;4,75;0,58;0,57;2,53;35,16;47,1;50,0;50,3;49,11;54,18;91,48;122,75;136,83;141,83;143,82;144,82;144,83" o:connectangles="0,0,0,0,0,0,0,0,0,0,0,0,0,0,0,0,0,0,0,0,0,0,0,0,0,0,0,0,0,0,0,0"/>
              </v:shape>
              <v:shape id="Freeform 39" o:spid="_x0000_s1060" style="position:absolute;left:8485;top:14681;width:189;height:186;visibility:visible;mso-wrap-style:square;v-text-anchor:top" coordsize="18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" path="m125,12r,l154,62r,l186,115r,l187,119r2,3l187,122r-5,-2l182,120,122,90r,l80,69r,l89,129r,l95,182r,l95,186r,l92,184r,l55,137,17,90r,l12,87,8,85r,l2,85r,l,85,2,84r,l32,69r,l33,69r,l32,70r,l30,72r,3l30,75r8,14l55,112r25,30l80,142,70,82r,l64,42r,l64,42r1,l65,42r55,28l120,70r36,17l156,87,119,27r,l114,22r-4,-2l110,20r-3,l104,22r,l102,22r,-2l104,18r,l115,10r,l125,2r,l127,r,2l127,2r-3,5l124,8r1,4l125,12xe" fillcolor="#002f5f" stroked="f">
                <v:path arrowok="t" o:connecttype="custom" o:connectlocs="125,12;154,62;186,115;189,122;182,120;122,90;80,69;89,129;95,182;95,186;92,184;55,137;17,90;8,85;2,85;0,85;2,84;32,69;33,69;32,70;30,75;38,89;80,142;70,82;64,42;64,42;65,42;120,70;156,87;119,27;110,20;107,20;104,22;102,20;104,18;115,10;125,2;127,2;124,7;125,12" o:connectangles="0,0,0,0,0,0,0,0,0,0,0,0,0,0,0,0,0,0,0,0,0,0,0,0,0,0,0,0,0,0,0,0,0,0,0,0,0,0,0,0"/>
              </v:shape>
              <v:shape id="Freeform 40" o:spid="_x0000_s1061" style="position:absolute;left:8229;top:14830;width:88;height:90;visibility:visible;mso-wrap-style:square;v-text-anchor:top" coordsize="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" path="m88,28r,l88,60r,l88,60,87,57r,l85,55,80,52r,l72,52r-10,l52,52r,l52,67r,11l53,85r,l57,89r1,l58,89r4,1l62,90r,l62,90r-34,l28,90r-1,l27,90r3,-1l30,89r3,-2l37,82r,l37,65r,-13l37,52r-14,l11,52,5,53r,l3,55,1,58r,l,62r,l,60r,l,45,,32r,l,30r1,2l1,32r2,3l6,37r,l23,38r14,l37,38,37,8r,l35,3,30,2r,l28,r,l28,r,l45,,60,r,l62,r,l58,2r,l55,3,52,8r,l52,25r,12l52,37r11,l80,37r,l83,35r2,-5l85,30r2,-3l87,27r1,1l88,28xe" fillcolor="#002f5f" stroked="f">
                <v:path arrowok="t" o:connecttype="custom" o:connectlocs="88,28;88,60;87,57;85,55;80,52;62,52;52,52;52,78;53,85;58,89;62,90;62,90;28,90;27,90;30,89;33,87;37,82;37,52;23,52;5,53;3,55;1,58;0,62;0,60;0,32;0,30;1,32;6,37;23,38;37,38;37,8;30,2;28,0;28,0;45,0;60,0;62,0;58,2;52,8;52,25;52,37;80,37;83,35;85,30;87,27;88,28" o:connectangles="0,0,0,0,0,0,0,0,0,0,0,0,0,0,0,0,0,0,0,0,0,0,0,0,0,0,0,0,0,0,0,0,0,0,0,0,0,0,0,0,0,0,0,0,0,0"/>
              </v:shape>
              <v:shape id="Freeform 41" o:spid="_x0000_s1062" style="position:absolute;left:7976;top:14770;width:149;height:150;visibility:visible;mso-wrap-style:square;v-text-anchor:top" coordsize="14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" path="m122,150r,l107,142,89,137r,l87,137r,-2l90,135r,l94,135r5,-2l99,133r6,-13l115,97,125,72r5,-19l130,53r2,-10l132,36r-2,-5l127,25r-3,-5l117,15r-8,-4l109,11,99,8r-9,l84,10r-7,3l72,20r-7,6l55,45r,l37,82,30,97r-3,8l27,105r1,3l30,112r,l32,113r,2l32,115r,l25,110,15,105,2,100r,l,98r,l3,98r,l7,98r3,-1l10,97,18,85,30,62,48,26r,l55,18r9,-8l72,3,84,r,l90,r9,l105,1r9,4l122,8r7,5l136,18r6,7l142,25r4,6l147,38r2,12l149,60r-2,8l147,68r-5,15l132,107r-8,21l120,142r,l120,145r2,2l122,147r2,2l124,150r-2,l122,150xe" fillcolor="#002f5f" stroked="f">
                <v:path arrowok="t" o:connecttype="custom" o:connectlocs="122,150;89,137;87,137;90,135;94,135;99,133;115,97;130,53;132,43;130,31;124,20;109,11;99,8;84,10;72,20;55,45;37,82;27,105;28,108;30,112;32,115;32,115;15,105;2,100;0,98;3,98;10,97;18,85;48,26;55,18;72,3;84,0;99,0;114,5;129,13;142,25;146,31;149,50;147,68;142,83;124,128;120,142;122,147;124,149;122,150" o:connectangles="0,0,0,0,0,0,0,0,0,0,0,0,0,0,0,0,0,0,0,0,0,0,0,0,0,0,0,0,0,0,0,0,0,0,0,0,0,0,0,0,0,0,0,0,0"/>
              </v:shape>
              <v:shape id="Freeform 42" o:spid="_x0000_s1063" style="position:absolute;left:7830;top:14669;width:184;height:179;visibility:visible;mso-wrap-style:square;v-text-anchor:top" coordsize="18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" path="m96,178r,l89,102r,l86,60,82,37r,l32,89r,l25,97r-3,5l22,104r,l22,109r2,2l24,111r1,3l25,114r,l25,114,12,102r,l2,92r,l,92,,91r4,1l4,92r1,2l10,94r,l17,87,30,74,57,47r,l97,2r,l99,r,4l99,4r7,66l106,70r3,49l109,119r2,20l111,139,138,99r,l151,81r5,-9l159,65r,l158,62r,-2l154,57r,l154,55r,l154,55r,l168,65r15,9l183,74r1,2l183,76r-4,-2l179,74r-3,l171,74r,l164,81,154,96r-18,26l136,122r-24,34l112,156,99,178r,l97,179r-1,-1l96,178xe" fillcolor="#002f5f" stroked="f">
                <v:path arrowok="t" o:connecttype="custom" o:connectlocs="96,178;89,102;82,37;32,89;25,97;22,104;22,109;24,111;25,114;25,114;12,102;2,92;0,91;4,92;10,94;17,87;57,47;97,2;99,0;99,4;106,70;109,119;111,139;138,99;156,72;159,65;158,60;154,57;154,55;154,55;183,74;184,76;179,74;176,74;171,74;154,96;136,122;112,156;99,178;96,178" o:connectangles="0,0,0,0,0,0,0,0,0,0,0,0,0,0,0,0,0,0,0,0,0,0,0,0,0,0,0,0,0,0,0,0,0,0,0,0,0,0,0,0"/>
              </v:shape>
              <v:shape id="Freeform 43" o:spid="_x0000_s1064" style="position:absolute;left:7770;top:14612;width:124;height:112;visibility:visible;mso-wrap-style:square;v-text-anchor:top" coordsize="1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" path="m100,r,l110,15r,l122,29r,l124,30r-2,l119,29r,l117,29r-2,-2l107,30r,l92,42,65,66,25,99r,l23,104r,3l23,107r,4l23,112r,-1l23,111,13,97,2,84r,l,82r,l3,84r,l7,84r1,l8,84,27,72,57,47,85,24,99,10r,l100,5,99,4r,l99,r,l100,r,xe" fillcolor="#002f5f" stroked="f">
                <v:path arrowok="t" o:connecttype="custom" o:connectlocs="100,0;100,0;110,15;110,15;122,29;122,29;124,30;122,30;119,29;119,29;117,29;115,27;107,30;107,30;92,42;65,66;25,99;25,99;23,104;23,107;23,107;23,111;23,112;23,111;23,111;13,97;2,84;2,84;0,82;0,82;3,84;3,84;7,84;8,84;8,84;27,72;57,47;85,24;99,10;99,10;100,5;99,4;99,4;99,0;99,0;100,0;100,0" o:connectangles="0,0,0,0,0,0,0,0,0,0,0,0,0,0,0,0,0,0,0,0,0,0,0,0,0,0,0,0,0,0,0,0,0,0,0,0,0,0,0,0,0,0,0,0,0,0,0"/>
              </v:shape>
              <v:shape id="Freeform 44" o:spid="_x0000_s1065" style="position:absolute;left:7674;top:14077;width:134;height:84;visibility:visible;mso-wrap-style:square;v-text-anchor:top" coordsize="1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" path="m134,48r,l126,65r-7,19l119,84r,l118,84r,-4l118,80r,-5l116,73r-3,-3l113,70,94,62,62,48,29,37,11,32r,l6,33,4,37r,l2,37,,37,2,35r,l9,18,16,2r,l16,r1,l17,3r,l17,7r2,3l19,10,37,20,72,33r36,14l119,50r5,2l124,52r5,-2l131,48r,l134,47r,l134,48r,xe" fillcolor="#002f5f" stroked="f">
                <v:path arrowok="t" o:connecttype="custom" o:connectlocs="134,48;134,48;126,65;119,84;119,84;119,84;118,84;118,80;118,80;118,75;116,73;113,70;113,70;94,62;62,48;29,37;11,32;11,32;6,33;4,37;4,37;2,37;0,37;2,35;2,35;9,18;16,2;16,2;16,0;17,0;17,3;17,3;17,7;19,10;19,10;37,20;72,33;108,47;119,50;124,52;124,52;129,50;131,48;131,48;134,47;134,47;134,48;134,48" o:connectangles="0,0,0,0,0,0,0,0,0,0,0,0,0,0,0,0,0,0,0,0,0,0,0,0,0,0,0,0,0,0,0,0,0,0,0,0,0,0,0,0,0,0,0,0,0,0,0,0"/>
              </v:shape>
              <v:shape id="Freeform 45" o:spid="_x0000_s1066" style="position:absolute;left:7686;top:14544;width:149;height:129;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" path="m89,50l117,13r,l59,16r,l35,18,22,20r-3,1l15,23r,l15,26r,2l15,32r,l15,35r,l15,35r,l7,16r,l,1r,l,,,,4,1r,l5,3r5,2l10,5,20,6r19,l69,5r,l109,1,146,r,l149,1r,l148,5r,l106,60r,l86,88,72,105r-5,10l67,115r,5l67,124r,l67,127r,2l67,129r,l57,110,45,93r,l45,93r,-1l49,93r,l52,93r2,-1l54,92r8,-7l74,72,89,50r,xe" fillcolor="#002f5f" stroked="f">
                <v:path arrowok="t" o:connecttype="custom" o:connectlocs="117,13;59,16;35,18;19,21;15,23;15,28;15,32;15,35;15,35;7,16;0,1;0,0;4,1;10,5;20,6;69,5;109,1;146,0;149,1;148,5;106,60;72,105;67,115;67,124;67,127;67,129;57,110;45,93;45,92;49,93;54,92;62,85;89,50" o:connectangles="0,0,0,0,0,0,0,0,0,0,0,0,0,0,0,0,0,0,0,0,0,0,0,0,0,0,0,0,0,0,0,0,0"/>
              </v:shape>
              <v:shape id="Freeform 46" o:spid="_x0000_s1067" style="position:absolute;left:7658;top:14403;width:140;height:119;visibility:visible;mso-wrap-style:square;v-text-anchor:top" coordsize="14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" path="m122,12r,l132,49r,l135,64r5,15l140,79r,1l139,79r-2,-4l137,75r,-1l134,72r,l130,72r,l122,72r-15,5l75,87r,l43,96r-13,6l23,106r,l20,111r2,1l22,112r-2,5l20,119r-2,-2l18,117r,-8l15,96r,l,45r,l,44,1,42r,l15,37r,l16,35r2,2l16,40r,l13,42r,7l13,49r5,20l23,82r,l43,77r,l67,69r,l62,54,58,44,57,37r,l53,34r-3,l50,34r-3,l45,34r2,-2l47,32,60,29,73,24r,l75,24r,1l73,27r,l70,29r-2,5l68,34r2,10l73,52r,l77,65r,l92,62r20,-7l112,55r5,-3l119,49r,-5l119,44,115,27,112,17r-3,-7l109,10,104,5,102,4r,l99,r,l99,r,l119,7r,l120,9r2,3l122,12xe" fillcolor="#002f5f" stroked="f">
                <v:path arrowok="t" o:connecttype="custom" o:connectlocs="122,12;132,49;140,79;140,80;137,75;137,74;134,72;130,72;107,77;75,87;30,102;23,106;22,112;20,117;18,117;18,109;15,96;0,45;1,42;15,37;16,35;16,40;13,42;13,49;23,82;43,77;67,69;62,54;57,37;53,34;50,34;45,34;47,32;73,24;75,24;73,27;70,29;68,34;73,52;77,65;92,62;112,55;119,49;119,44;112,17;109,10;102,4;99,0;99,0;119,7;120,9;122,12" o:connectangles="0,0,0,0,0,0,0,0,0,0,0,0,0,0,0,0,0,0,0,0,0,0,0,0,0,0,0,0,0,0,0,0,0,0,0,0,0,0,0,0,0,0,0,0,0,0,0,0,0,0,0,0"/>
              </v:shape>
              <v:shape id="Freeform 47" o:spid="_x0000_s1068" style="position:absolute;left:7778;top:13871;width:148;height:137;visibility:visible;mso-wrap-style:square;v-text-anchor:top" coordsize="14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" path="m144,85r,l109,126r,l99,136r,l97,137r,-1l97,132r,l99,131r,-5l99,126r-7,-7l81,107,54,84r,l30,64,19,55,12,50r,l7,50,5,52r,l2,54,,54,2,52r,l15,39r,l51,2r,l52,r2,l54,,64,10r,l66,12r,l62,12r,l61,12r-5,1l56,13r-7,5l40,27,32,39,64,69r,l76,57r8,-8l87,42r,l87,37r,l86,34r1,l87,34r,l97,45r9,7l106,52r1,2l106,54r-2,l104,54r-3,-2l96,52r,l91,57r-9,8l74,77r,l101,99r,l104,102r5,l112,102r4,-3l116,99,128,87r6,-7l138,74r,l139,69r,-5l139,64r2,-2l141,60r,2l141,62r7,18l148,80r-2,2l144,85r,xe" fillcolor="#002f5f" stroked="f">
                <v:path arrowok="t" o:connecttype="custom" o:connectlocs="144,85;109,126;99,136;97,136;97,132;99,126;92,119;54,84;30,64;12,50;7,50;5,52;0,54;2,52;15,39;51,2;54,0;64,10;66,12;62,12;61,12;56,13;40,27;64,69;76,57;87,42;87,37;86,34;87,34;97,45;106,52;106,54;104,54;96,52;91,57;74,77;101,99;104,102;112,102;116,99;134,80;138,74;139,64;141,62;141,62;148,80;146,82;144,85" o:connectangles="0,0,0,0,0,0,0,0,0,0,0,0,0,0,0,0,0,0,0,0,0,0,0,0,0,0,0,0,0,0,0,0,0,0,0,0,0,0,0,0,0,0,0,0,0,0,0,0"/>
              </v:shape>
              <v:shape id="Freeform 48" o:spid="_x0000_s1069" style="position:absolute;left:7643;top:14261;width:129;height:129;visibility:visible;mso-wrap-style:square;v-text-anchor:top" coordsize="12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" path="m127,90r,l129,112r,l129,114r,l127,110r,l127,107r-3,-2l124,105r-7,l102,105r-32,2l70,107r-35,3l18,114r-7,l8,115r,l6,119r,1l6,124r,l5,127r-2,2l3,127r,l1,109r,l,90,,77,,67r,l3,57r7,-9l15,45r5,-3l25,40r6,-2l31,38r7,2l45,42r5,1l55,47r5,6l63,58r,l67,55r5,-3l72,52,98,33,115,22r5,-5l124,13r,l125,8r,-3l125,5r,-5l125,2r2,3l127,5r2,5l129,18r-2,9l124,33r,l115,42r-10,8l88,62r,l77,69r-5,5l70,77r,3l70,80r,10l70,90,95,89r,l109,87r8,-2l122,84r,l124,80r,-3l124,77r1,-3l127,74r,5l127,79r,11l127,90xm52,60r,l45,57,38,55r-5,l26,57r-8,5l11,69r,l8,77r,8l8,95r,l37,94r,l63,90r,l63,87r,-8l60,69,57,64,52,60r,xe" fillcolor="#002f5f" stroked="f">
                <v:path arrowok="t" o:connecttype="custom" o:connectlocs="127,90;129,112;129,114;127,110;124,105;117,105;70,107;35,110;11,114;8,115;6,120;6,124;3,129;3,127;1,109;0,77;0,67;10,48;20,42;31,38;38,40;50,43;60,53;63,58;72,52;98,33;120,17;124,13;125,5;125,0;127,5;129,10;127,27;124,33;105,50;88,62;72,74;70,80;70,90;95,89;109,87;122,84;124,80;124,77;127,74;127,79;127,90;52,60;38,55;26,57;11,69;8,77;8,95;37,94;63,90;63,87;60,69;52,60" o:connectangles="0,0,0,0,0,0,0,0,0,0,0,0,0,0,0,0,0,0,0,0,0,0,0,0,0,0,0,0,0,0,0,0,0,0,0,0,0,0,0,0,0,0,0,0,0,0,0,0,0,0,0,0,0,0,0,0,0,0"/>
                <o:lock v:ext="edit" verticies="t"/>
              </v:shape>
              <v:shape id="Freeform 49" o:spid="_x0000_s1070" style="position:absolute;left:8247;top:14550;width:96;height:220;visibility:visible;mso-wrap-style:square;v-text-anchor:top" coordsize="9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" path="m42,220l45,89r,l50,97r,l55,107r2,6l57,113r2,3l60,119r2,5l62,124r5,32l67,156r2,7l69,164r1,2l70,166r7,-2l82,161r5,-5l91,149r3,-11l96,133r-2,-5l94,128r-3,-7l86,114r-5,-7l81,107,70,74r,l67,72,65,69,59,66r,l47,54r,-37l47,17r-5,l42,17r-10,l24,14,10,9,3,4,,,7,220r35,xm87,148r,l79,158r-2,1l75,159r,l74,158r,-5l74,141r,l75,136r4,-3l82,131r4,-2l86,129r3,2l91,134r,7l87,148r,xe" fillcolor="#002f5f" stroked="f">
                <v:path arrowok="t" o:connecttype="custom" o:connectlocs="45,89;50,97;55,107;57,113;60,119;62,124;67,156;69,164;70,166;82,161;91,149;96,133;94,128;86,114;81,107;70,74;65,69;59,66;47,17;42,17;32,17;10,9;0,0;42,220;87,148;77,159;75,159;74,153;74,141;79,133;86,129;89,131;91,141;87,148" o:connectangles="0,0,0,0,0,0,0,0,0,0,0,0,0,0,0,0,0,0,0,0,0,0,0,0,0,0,0,0,0,0,0,0,0,0"/>
                <o:lock v:ext="edit" verticies="t"/>
              </v:shape>
              <v:shape id="Freeform 50" o:spid="_x0000_s1071" style="position:absolute;left:8053;top:13998;width:663;height:609;visibility:visible;mso-wrap-style:square;v-text-anchor:top" coordsize="66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" path="m526,276r,l544,281r13,4l569,285r,l581,283r12,-3l603,275r8,-5l626,260r9,-9l635,251r16,-10l663,234r,l651,234r-30,-1l621,233r-17,-2l588,233r-15,3l559,239r,l547,245r-8,6l529,260r,l524,265r-3,1l516,268r,l504,271r,l509,260r3,-5l512,255r12,-9l534,238r10,-10l544,228r13,-15l569,193r10,-17l584,166r,l593,146r6,-17l599,129r-10,7l564,151r,l551,159r-14,10l526,181r-9,13l517,194r-6,12l507,219r-1,12l504,245r,l502,255r-3,11l494,276r-10,12l484,288r-9,10l465,308r-15,12l450,320r-6,5l437,328r-7,4l430,332r-10,l415,332r,l420,327r4,-4l427,321r,l439,316r8,-6l459,301r,l464,295r5,-9l479,268r5,-17l485,241r,l494,216r,l485,224r-10,7l465,238r,l454,248r-12,10l430,271r-10,14l420,285r-3,6l415,298r-2,10l415,316r,4l415,320r-2,3l410,328r,l407,332r-5,1l395,335r,l382,338r-10,4l360,342r,l348,342r-13,-4l320,335r,l315,335r-4,2l305,338r,l300,338r-4,l296,338r-13,l283,338r3,-8l286,323r,l288,318r,l291,316r,l298,313r8,-5l306,308r5,-2l316,306r,l330,305r11,-4l353,296r,l363,290r9,-9l385,268r10,-13l400,246r,l407,241r8,-8l427,224r,l390,234r,l373,239r-15,9l343,256r-12,7l331,263r-11,13l313,286r,l308,296r-5,7l303,303r-7,5l290,310r,l296,296r,l311,275r,l316,265r4,-9l320,256r3,-8l328,239r,l338,229r9,-5l355,221r7,l362,221r13,l402,219r,l420,214r15,-5l452,199r,l482,179r,l452,184r,l429,186r-16,l398,189r,l387,193r-12,6l355,213r,l335,226r-9,8l326,234r,-5l326,221r,l330,214r1,-3l336,208r,l353,198r10,-9l375,181r,l383,169r10,-13l400,144r5,-8l405,136r7,-17l419,106r,l413,111r-8,5l392,122r,l377,131r-15,10l350,151r-10,12l340,163r-7,10l330,183r-2,8l326,196r,l326,204r-1,9l325,213r-4,5l320,229r,l318,241r-2,7l316,248r-3,7l311,260r,l310,263r-4,5l306,268r-8,13l291,290r,l290,286r,-6l293,271r,l300,256r5,-13l306,231r2,-10l308,221r-2,-10l305,201r-5,-20l300,181,286,144r,l286,152r-5,19l281,171r-10,28l268,214r-2,15l266,229r2,16l271,258r5,12l280,276r,l283,281r2,4l285,295r,l283,303r-5,8l278,311r-2,5l273,327r,l269,340r-6,8l256,355r-7,5l249,360r-3,3l251,179r,l253,154r5,-32l261,106r5,-17l273,74r8,-15l281,59r5,-7l286,52r7,-8l300,37r8,-7l315,25r16,-6l348,15,348,r,l211,r,l211,,84,r,15l84,15r16,4l117,25r8,5l134,37r7,7l147,52r,l161,72r5,10l171,96r5,15l179,129r2,23l182,183r7,209l189,392r-5,3l181,400r-5,9l172,415r,4l172,419r-3,-7l169,407r2,-2l171,405r1,-5l176,390r1,-12l176,365r,l171,350r-9,-17l152,318r-6,-8l146,310,134,293r-7,-10l127,283r,10l127,313r,l125,338r,15l129,370r,l132,377r5,8l146,395r8,8l157,407r,l162,412r4,8l166,420r,7l164,434r,l164,440r-2,9l162,449r-3,5l157,460r,l154,472r-2,8l152,480r-3,5l146,490r,l144,496r,3l144,499r-8,-9l129,485r-4,-5l125,480r-5,-10l115,462r-6,-7l104,450,90,445,80,442r,l69,440,57,439r-20,1l37,440r-10,l15,439,,437r,l8,440r9,5l27,454r,l38,465r12,10l62,482r12,5l74,487r10,3l94,490r15,-3l109,487r6,-2l119,485r1,l120,485r7,5l131,494r,l117,501r,l104,509r-14,7l79,526r-9,13l70,539r-5,8l62,562r-5,22l57,584r-5,15l50,609r,l57,604,70,594r,l87,583,97,572r12,-11l109,561r5,-9l117,544r5,-15l125,514r,-8l125,506r2,-4l129,501r3,-2l132,499r5,2l139,504r,3l139,507r2,9l144,521r,l154,534r,l157,539r4,7l164,557r,l167,562r5,7l172,569r4,9l179,586r,l182,591r2,l182,556r,l179,554r,l176,547r,l186,541r,l191,541r5,1l196,542r5,4l209,551r14,6l229,559r9,l238,559r8,-2l256,556r22,-9l308,532r,l325,526r11,-4l336,522r-11,-1l306,519r,l280,514r-24,-3l256,511r-10,l243,512r1,-11l244,501r-13,10l231,511r-7,5l209,522r,l199,526r-5,l194,526r-2,l191,531r,l189,534r-5,2l184,536r-12,3l172,539r7,-13l179,526r2,-4l187,521r,l194,519r12,-5l219,507r15,-11l234,496r14,-16l258,467r8,-13l269,445r,l276,435r7,-8l293,417r,l249,432r,l244,434r2,-39l246,395r,-2l246,393r-2,l244,393r-23,9l221,402r-7,5l209,412r,l201,415r-5,4l189,424r2,5l191,429r,41l191,470r-7,10l181,490r-4,14l177,504r-3,15l174,519r-5,13l169,532r-3,-5l159,516r,l156,511r-2,-4l156,501r,l157,492r5,-10l162,482r5,-13l171,455r,l174,452r3,-20l177,432r4,-8l184,415r5,-5l194,405r9,-7l209,397r,l214,392r7,-5l221,387r23,-9l244,378r12,-5l263,368r6,-6l269,362r7,-9l283,348r,l293,347r13,-2l306,345r7,2l316,350r5,7l321,357r2,5l325,367r,l325,372r1,10l328,388r3,7l336,403r9,7l345,410r8,7l362,422r16,7l393,432r10,2l403,434r22,8l439,447r,l435,444r-6,-9l419,419r,l405,402,393,387,383,377r-10,-5l373,372r-8,-5l355,363r-15,-3l340,360r-5,-2l330,355r,l321,345r,l325,345r,l335,348r10,2l358,352r,l373,350r12,-3l398,342r,l403,340r7,3l410,343r22,14l432,357r8,5l452,367r15,5l480,373r,l497,372r19,-4l532,363r12,-3l544,360r17,-7l569,352r,l544,347r,l517,338r-16,-3l482,333r,l467,335r-12,3l447,342r-3,3l444,345r-4,2l435,348r-5,-1l430,347r-5,-2l422,342r-2,-4l420,338r15,-3l444,332r6,-4l457,323r,l465,318r7,-7l482,300r,l489,291r10,-10l499,281r5,-3l509,276r8,-1l524,276r2,l526,276xm574,241r,l596,239r23,-1l636,238r4,1l640,239r-24,9l596,256r-18,5l578,261r-19,4l544,268r-17,2l527,268r,l531,265r10,-7l556,248r8,-3l574,241r,xm524,194r,l531,184r8,-8l549,168r10,-7l574,152r7,-1l581,151r-39,50l542,201r-31,47l511,248r,-5l511,231r3,-17l519,204r5,-10l524,194xm430,280r,l437,270r8,-9l460,248r14,-9l479,236r,l467,255r-20,31l447,286r-17,22l420,320r,l420,316r-1,-6l422,296r3,-6l430,280r,xm343,263r,l358,255r20,-9l402,236r,l383,253r-33,27l350,280r-12,8l325,295r-12,6l313,301r2,-5l320,288r8,-13l335,270r8,-7l343,263xm398,194r,l413,191r21,-2l459,188r,l403,208r,l388,211r-13,3l358,216r,l370,208r13,-7l398,194r,xm345,166r,l352,158r8,-7l380,136r23,-14l403,122r-15,15l360,169r,l331,204r-1,l330,204r3,-11l338,179r7,-13l345,166xm285,273r,l283,270r-5,-9l275,246r-2,-8l271,228r,l273,218r2,-10l280,188r5,-14l288,169r,l288,189r,32l288,221r,17l286,255r-1,18l285,273xm69,467r,l55,460,43,454,28,445r,l52,444r20,l80,445r7,4l87,449r10,5l104,459r5,5l114,470r3,9l119,482r,l100,475,69,467r,xm62,593r,l65,569r7,-18l75,541r4,-7l79,534r6,-7l92,522r12,-8l112,511r3,l62,593xm251,517r,l266,517r20,4l308,526r,l283,531r-22,3l241,537r,l213,537r-14,l199,537r2,-3l209,529r7,-3l226,522r12,-3l251,517r,xm208,462r,l214,455r10,-5l246,440r25,-8l271,432r-53,45l218,477r-12,12l194,501r-12,13l182,514r,-3l184,499r3,-9l192,482r7,-10l208,462r,xm166,403r,l159,392r-7,-14l147,362r,l139,327r-3,-22l136,305r15,20l161,343r6,14l167,357r2,8l171,373r-2,15l166,400r,3l166,403xm331,362r,l347,367r13,5l373,378r,l382,385r10,8l405,412r8,13l417,432r,l400,422r-15,-8l368,402r,l355,388,341,377,331,363r,-1xm480,338r,l501,342r20,3l542,352r,l516,355r-36,3l480,358r-26,-3l440,353r,l452,347r13,-5l472,340r8,-2l480,338xe" fillcolor="#002f5f" stroked="f">
                <v:path arrowok="t" o:connecttype="custom" o:connectlocs="663,234;516,268;599,129;499,266;424,323;475,231;410,328;305,338;311,306;427,224;290,310;375,221;375,199;375,181;340,163;313,255;308,221;271,258;256,355;300,37;134,37;172,415;146,310;157,407;149,485;80,442;74,487;90,516;109,561;141,516;184,591;238,559;246,511;184,536;266,454;221,402;174,519;171,455;256,373;325,367;439,447;330,355;432,357;544,347;420,338;517,275;544,268;574,152;445,261;430,280;328,275;370,208;330,204;285,174;52,444;62,593;308,526;208,462;192,482;167,357;413,425;542,352" o:connectangles="0,0,0,0,0,0,0,0,0,0,0,0,0,0,0,0,0,0,0,0,0,0,0,0,0,0,0,0,0,0,0,0,0,0,0,0,0,0,0,0,0,0,0,0,0,0,0,0,0,0,0,0,0,0,0,0,0,0,0,0,0,0"/>
                <o:lock v:ext="edit" verticies="t"/>
              </v:shape>
              <v:shape id="Freeform 51" o:spid="_x0000_s1072" style="position:absolute;left:8451;top:14150;width:24;height:29;visibility:visible;mso-wrap-style:square;v-text-anchor:top" coordsize="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" path="m9,r,l9,2,5,6,2,11,,19r,l,22r2,4l4,27r3,2l10,29r2,l12,29r2,-2l17,26r5,-5l22,17r2,-5l24,12,22,9,21,6,19,4,17,2,12,,9,r,xe" fillcolor="#002f5f" stroked="f">
                <v:path arrowok="t" o:connecttype="custom" o:connectlocs="9,0;9,0;9,2;5,6;2,11;0,19;0,19;0,22;2,26;4,27;7,29;10,29;12,29;12,29;14,27;17,26;22,21;22,17;24,12;24,12;22,9;21,6;19,4;17,2;12,0;9,0;9,0" o:connectangles="0,0,0,0,0,0,0,0,0,0,0,0,0,0,0,0,0,0,0,0,0,0,0,0,0,0,0"/>
              </v:shape>
              <v:shape id="Freeform 52" o:spid="_x0000_s1073" style="position:absolute;left:8617;top:14201;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" path="m9,r,l5,5,2,10,,18r,l,21r2,4l4,26r3,2l10,28r2,l12,28r2,-2l17,25r5,-5l22,16r2,-5l24,11,22,8,20,5,17,1,12,,9,r,xe" fillcolor="#002f5f" stroked="f">
                <v:path arrowok="t" o:connecttype="custom" o:connectlocs="9,0;9,0;5,5;2,10;0,18;0,18;0,21;2,25;4,26;7,28;10,28;12,28;12,28;14,26;17,25;22,20;22,16;24,11;24,11;22,8;20,5;17,1;12,0;9,0;9,0" o:connectangles="0,0,0,0,0,0,0,0,0,0,0,0,0,0,0,0,0,0,0,0,0,0,0,0,0"/>
              </v:shape>
              <v:shape id="Freeform 53" o:spid="_x0000_s1074" style="position:absolute;left:8336;top:14358;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" path="m10,r,l5,5,2,10,,18r,l2,22r1,3l5,27r2,1l12,28r1,l13,28r2,-1l18,25r4,-5l23,17r,-5l23,12r,-4l22,5,17,2,12,,10,r,xe" fillcolor="#002f5f" stroked="f">
                <v:path arrowok="t" o:connecttype="custom" o:connectlocs="10,0;10,0;5,5;2,10;0,18;0,18;2,22;3,25;5,27;7,28;12,28;13,28;13,28;15,27;18,25;22,20;23,17;23,12;23,12;23,8;22,5;17,2;12,0;10,0;10,0" o:connectangles="0,0,0,0,0,0,0,0,0,0,0,0,0,0,0,0,0,0,0,0,0,0,0,0,0"/>
              </v:shape>
              <v:shape id="Freeform 54" o:spid="_x0000_s1075" style="position:absolute;left:8542;top:14293;width:25;height:26;visibility:visible;mso-wrap-style:square;v-text-anchor:top" coordsize="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" path="m,13r,l,18r,3l2,23r1,2l7,26r1,l8,26r2,l15,25r5,-4l22,18r1,-3l23,15r2,-5l23,6,22,3,20,1,17,,13,r,l8,1,3,5,,13r,xe" fillcolor="#002f5f" stroked="f">
                <v:path arrowok="t" o:connecttype="custom" o:connectlocs="0,13;0,13;0,18;0,21;2,23;3,25;7,26;8,26;8,26;10,26;15,25;20,21;22,18;23,15;23,15;25,10;23,6;22,3;20,1;17,0;13,0;13,0;8,1;3,5;0,13;0,13" o:connectangles="0,0,0,0,0,0,0,0,0,0,0,0,0,0,0,0,0,0,0,0,0,0,0,0,0,0"/>
              </v:shape>
              <v:shape id="Freeform 55" o:spid="_x0000_s1076" style="position:absolute;left:8448;top:14358;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" path="m10,r,l5,5,2,10,,18r,l2,22r,3l5,27r2,1l10,28r2,l12,28r1,-1l18,25r4,-5l24,17r,-5l24,12,22,8r,-3l17,2,12,,10,r,xe" fillcolor="#002f5f" stroked="f">
                <v:path arrowok="t" o:connecttype="custom" o:connectlocs="10,0;10,0;5,5;2,10;0,18;0,18;2,22;2,25;5,27;7,28;10,28;12,28;12,28;13,27;18,25;22,20;24,17;24,12;24,12;22,8;22,5;17,2;12,0;10,0;10,0" o:connectangles="0,0,0,0,0,0,0,0,0,0,0,0,0,0,0,0,0,0,0,0,0,0,0,0,0"/>
              </v:shape>
              <v:shape id="Freeform 56" o:spid="_x0000_s1077" style="position:absolute;left:8316;top:14473;width:22;height:27;visibility:visible;mso-wrap-style:square;v-text-anchor:top" coordsize="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" path="m8,r,l3,4,,9r,8l,17r,5l1,24r2,3l5,27r5,l12,27r,l13,27r4,-3l20,19r2,-4l22,12r,l22,7,20,4,15,,10,,8,r,xe" fillcolor="#002f5f" stroked="f">
                <v:path arrowok="t" o:connecttype="custom" o:connectlocs="8,0;8,0;3,4;0,9;0,17;0,17;0,22;1,24;3,27;5,27;10,27;12,27;12,27;13,27;17,24;20,19;22,15;22,12;22,12;22,7;20,4;15,0;10,0;8,0;8,0" o:connectangles="0,0,0,0,0,0,0,0,0,0,0,0,0,0,0,0,0,0,0,0,0,0,0,0,0"/>
              </v:shape>
              <v:shape id="Freeform 57" o:spid="_x0000_s1078" style="position:absolute;left:8103;top:14494;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" path="m14,28r,l15,26r4,-1l22,20r2,-4l24,11r,l24,8,22,5,17,1,12,,10,r,l5,5,2,10,,18r,l2,21r1,4l5,26r2,2l12,28r2,l14,28xe" fillcolor="#002f5f" stroked="f">
                <v:path arrowok="t" o:connecttype="custom" o:connectlocs="14,28;14,28;15,26;19,25;22,20;24,16;24,11;24,11;24,8;22,5;17,1;12,0;10,0;10,0;5,5;2,10;0,18;0,18;2,21;3,25;5,26;7,28;12,28;14,28;14,28" o:connectangles="0,0,0,0,0,0,0,0,0,0,0,0,0,0,0,0,0,0,0,0,0,0,0,0,0"/>
              </v:shape>
              <v:shape id="Freeform 58" o:spid="_x0000_s1079" style="position:absolute;left:8153;top:13717;width:109;height:263;visibility:visible;mso-wrap-style:square;v-text-anchor:top" coordsize="10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" path="m86,221r,l79,211,72,201,67,191r-3,-9l61,164r,-13l61,151r1,-14l66,127r5,-10l77,107r7,-7l84,100,92,90r9,-13l104,70r2,-8l108,52r1,-10l109,42,108,25r,-12l104,r,l101,17,97,30,92,44,84,60,74,77,59,95,42,112r,l29,126,15,139r-6,8l4,157,,167r,10l,177r,16l4,208r5,11l14,233r11,18l36,263r,l31,249,27,236,25,224r,-11l25,213r,-15l27,188r2,-11l31,176r,1l31,177r8,11l46,198r8,6l62,211r14,7l86,221r,xe" fillcolor="#002f5f" stroked="f">
                <v:path arrowok="t" o:connecttype="custom" o:connectlocs="86,221;72,201;64,182;61,151;62,137;71,117;84,100;92,90;104,70;108,52;109,42;108,13;104,0;97,30;84,60;59,95;42,112;15,139;4,157;0,177;0,193;9,219;25,251;36,263;27,236;25,213;25,198;29,177;31,177;39,188;54,204;76,218;86,221" o:connectangles="0,0,0,0,0,0,0,0,0,0,0,0,0,0,0,0,0,0,0,0,0,0,0,0,0,0,0,0,0,0,0,0,0"/>
              </v:shape>
              <v:shape id="Freeform 59" o:spid="_x0000_s1080" style="position:absolute;left:8247;top:13697;width:62;height:120;visibility:visible;mso-wrap-style:square;v-text-anchor:top" coordsize="6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" path="m,120r,l15,112r10,-5l37,100,47,92,55,82,60,70r2,-5l62,59r,l62,49,59,39,55,30,52,22,44,8,35,r,l40,15r,10l42,37r,l40,52,37,65,30,79,24,90,10,109,,120r,xe" fillcolor="#002f5f" stroked="f">
                <v:path arrowok="t" o:connecttype="custom" o:connectlocs="0,120;0,120;15,112;25,107;37,100;47,92;55,82;60,70;62,65;62,59;62,59;62,49;59,39;55,30;52,22;44,8;35,0;35,0;40,15;40,25;42,37;42,37;40,52;37,65;30,79;24,90;10,109;0,120;0,120" o:connectangles="0,0,0,0,0,0,0,0,0,0,0,0,0,0,0,0,0,0,0,0,0,0,0,0,0,0,0,0,0"/>
              </v:shape>
              <v:shape id="Freeform 60" o:spid="_x0000_s1081" style="position:absolute;left:8230;top:13705;width:201;height:235;visibility:visible;mso-wrap-style:square;v-text-anchor:top" coordsize="2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" path="m201,46r,l195,52r-9,9l164,72r-18,9l138,86r-2,-2l136,84,146,72r7,-11l159,49r5,-13l171,15,173,r,l159,22,146,37,134,51,124,61r-11,8l103,74,82,84,71,89r,l46,102r-12,9l24,119r-10,9l7,138,2,149,,163r,l2,178r2,13l5,203r4,10l15,226r7,7l22,233,19,216,17,201r,l19,186r1,-5l20,178r2,3l22,181r2,10l29,200r5,8l41,216r13,12l62,235r,l61,218r,l62,196r4,-12l69,171r7,-12l82,148,94,138r14,-7l108,131r23,-12l151,106,168,94,180,82r8,-11l195,61r3,-9l201,46r,xe" fillcolor="#002f5f" stroked="f">
                <v:path arrowok="t" o:connecttype="custom" o:connectlocs="201,46;186,61;146,81;136,84;146,72;159,49;171,15;173,0;146,37;124,61;103,74;71,89;46,102;24,119;7,138;0,163;2,178;5,203;15,226;22,233;17,201;19,186;20,178;22,181;29,200;41,216;62,235;61,218;62,196;69,171;82,148;108,131;131,119;168,94;188,71;198,52;201,46" o:connectangles="0,0,0,0,0,0,0,0,0,0,0,0,0,0,0,0,0,0,0,0,0,0,0,0,0,0,0,0,0,0,0,0,0,0,0,0,0"/>
              </v:shape>
              <v:shape id="Freeform 61" o:spid="_x0000_s1082" style="position:absolute;left:8299;top:13821;width:87;height:132;visibility:visible;mso-wrap-style:square;v-text-anchor:top" coordsize="8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" path="m72,72r,l74,42,77,22,82,8,87,r,l72,7,60,15,50,23,40,32r-8,8l25,48,15,67,7,84,3,99,2,114,,124r,l2,132r,l5,122r8,-17l27,89,35,78,45,68r,l45,68r,l45,70r,l44,84,34,127r,l44,120,55,109r7,-9l67,92,70,82,72,72r,xe" fillcolor="#002f5f" stroked="f">
                <v:path arrowok="t" o:connecttype="custom" o:connectlocs="72,72;72,72;74,42;77,22;82,8;87,0;87,0;72,7;60,15;50,23;40,32;32,40;25,48;15,67;7,84;3,99;2,114;0,124;0,124;2,132;2,132;5,122;13,105;27,89;35,78;45,68;45,68;45,68;45,68;45,70;45,70;44,84;34,127;34,127;44,120;55,109;62,100;67,92;70,82;72,72;72,72" o:connectangles="0,0,0,0,0,0,0,0,0,0,0,0,0,0,0,0,0,0,0,0,0,0,0,0,0,0,0,0,0,0,0,0,0,0,0,0,0,0,0,0,0"/>
              </v:shape>
              <v:shape id="Freeform 62" o:spid="_x0000_s1083" style="position:absolute;left:8356;top:13777;width:84;height:194;visibility:visible;mso-wrap-style:square;v-text-anchor:top" coordsize="8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" path="m84,111r,l82,102r,-10l79,82r,l77,87r-3,7l67,102r-8,9l59,111r,l59,111r,l59,111r,l60,109r2,-7l65,92,67,77r,l65,66,64,52r,l64,42r,l64,29,67,17,72,7,75,r,l67,9,55,20r-5,9l45,39,40,49,35,62r,l28,91r-3,16l25,107r-3,15l22,122,12,151,5,166,,178r,l5,174r8,-6l23,156r9,-15l33,139r,2l33,141r2,15l35,156r-2,18l30,184r-3,10l27,194,40,183,59,163,69,151r6,-13l82,124r2,-13l84,111xe" fillcolor="#002f5f" stroked="f">
                <v:path arrowok="t" o:connecttype="custom" o:connectlocs="84,111;82,92;79,82;74,94;59,111;59,111;59,111;59,111;62,102;67,77;65,66;64,52;64,42;67,17;75,0;67,9;50,29;40,49;35,62;25,107;22,122;12,151;0,178;5,174;23,156;33,139;33,141;35,156;30,184;27,194;59,163;75,138;84,111" o:connectangles="0,0,0,0,0,0,0,0,0,0,0,0,0,0,0,0,0,0,0,0,0,0,0,0,0,0,0,0,0,0,0,0,0"/>
              </v:shape>
              <v:shape id="Freeform 63" o:spid="_x0000_s1084" style="position:absolute;left:8433;top:13769;width:89;height:99;visibility:visible;mso-wrap-style:square;v-text-anchor:top" coordsize="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" path="m89,42r,l79,37,69,33,60,30r-8,l39,32r-6,l32,33r1,-1l33,32,44,20,54,12,69,2r,l59,,44,2,35,3,27,7r-9,6l12,20r,l5,33,2,47,,60,,70r,l,79r,l15,55r2,-3l18,52r,l18,54r,l20,64r,l18,84,17,99r,l27,82,39,67,49,57,60,50r9,-3l77,43,89,42r,xe" fillcolor="#002f5f" stroked="f">
                <v:path arrowok="t" o:connecttype="custom" o:connectlocs="89,42;89,42;79,37;69,33;60,30;52,30;39,32;33,32;32,33;33,32;33,32;44,20;54,12;69,2;69,2;59,0;44,2;35,3;27,7;18,13;12,20;12,20;5,33;2,47;0,60;0,70;0,70;0,79;0,79;15,55;17,52;18,52;18,52;18,54;18,54;20,64;20,64;18,84;17,99;17,99;27,82;39,67;49,57;60,50;69,47;77,43;89,42;89,42" o:connectangles="0,0,0,0,0,0,0,0,0,0,0,0,0,0,0,0,0,0,0,0,0,0,0,0,0,0,0,0,0,0,0,0,0,0,0,0,0,0,0,0,0,0,0,0,0,0,0,0"/>
              </v:shape>
              <v:shape id="Freeform 64" o:spid="_x0000_s1085" style="position:absolute;left:8178;top:13692;width:51;height:107;visibility:visible;mso-wrap-style:square;v-text-anchor:top" coordsize="5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" path="m,l,,6,7r6,13l17,35r2,10l19,54r,l19,74r,l17,82r-5,25l12,107,26,85,32,72,36,60r,-1l37,60r,l41,67r1,7l44,82r,l49,70r2,-8l51,52r,l51,42,47,33,42,25,36,18,29,12,21,5,11,2,,,,xe" fillcolor="#002f5f" stroked="f">
                <v:path arrowok="t" o:connecttype="custom" o:connectlocs="0,0;0,0;6,7;12,20;17,35;19,45;19,54;19,54;19,74;19,74;17,82;12,107;12,107;26,85;32,72;36,60;36,59;37,60;37,60;41,67;42,74;44,82;44,82;49,70;51,62;51,52;51,52;51,42;47,33;42,25;36,18;29,12;21,5;11,2;0,0;0,0" o:connectangles="0,0,0,0,0,0,0,0,0,0,0,0,0,0,0,0,0,0,0,0,0,0,0,0,0,0,0,0,0,0,0,0,0,0,0,0"/>
              </v:shape>
              <v:shape id="Freeform 65" o:spid="_x0000_s1086" style="position:absolute;left:8100;top:13751;width:85;height:204;visibility:visible;mso-wrap-style:square;v-text-anchor:top" coordsize="8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" path="m85,25r,l85,25,82,r,l78,6,70,20,57,36,33,60r,l18,73,8,88,5,95r-2,7l1,110,,117r,l1,133r5,15l13,162r9,12l30,185r7,9l48,204r,l45,194,42,179,38,157,37,133r,l38,122r4,-9l47,107r6,-7l55,98r,l65,88,77,75r,l77,75r1,-5l84,58r,l85,50r,l85,50r,-10l85,25r,xe" fillcolor="#002f5f" stroked="f">
                <v:path arrowok="t" o:connecttype="custom" o:connectlocs="85,25;85,25;85,25;82,0;82,0;78,6;70,20;57,36;33,60;33,60;18,73;8,88;5,95;3,102;1,110;0,117;0,117;1,133;6,148;13,162;22,174;30,185;37,194;48,204;48,204;45,194;42,179;38,157;37,133;37,133;38,122;42,113;47,107;53,100;55,98;55,98;65,88;77,75;77,75;77,75;78,70;84,58;84,58;85,50;85,50;85,50;85,40;85,25;85,25" o:connectangles="0,0,0,0,0,0,0,0,0,0,0,0,0,0,0,0,0,0,0,0,0,0,0,0,0,0,0,0,0,0,0,0,0,0,0,0,0,0,0,0,0,0,0,0,0,0,0,0,0"/>
              </v:shape>
              <v:shape id="Freeform 66" o:spid="_x0000_s1087" style="position:absolute;left:7847;top:14166;width:139;height:108;visibility:visible;mso-wrap-style:square;v-text-anchor:top" coordsize="13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" path="m132,6r,l127,6r-3,4l122,13r-1,3l121,16r1,5l124,25r,l121,23r,l114,25r-4,3l107,33r-2,5l105,38r2,5l110,48r4,3l121,51r,l124,51r,l121,58r-7,5l107,66r-7,2l100,68r-8,l87,65,82,61,77,56,72,46,70,41r,l72,45r3,3l79,50r5,1l84,51r5,-1l94,46r1,-5l97,36r,l95,31,94,26,89,23r-5,l84,23r-5,l79,23r3,-3l84,13r,l82,8,80,3,75,,70,r,l64,,60,3,57,8r-2,5l55,13r2,7l60,23r,l57,23r,l50,23r-3,3l43,31r-1,5l42,36r1,5l47,46r3,4l57,51r,l60,50r5,-2l67,45r3,-4l70,41r-3,7l60,56r-3,5l52,65r-7,3l40,68r,l32,66,25,63,18,58,15,51r,l20,51r,l25,51r5,-3l32,43r1,-5l33,38,32,33,30,28,25,25,20,23r,l15,25r,l18,21r,-5l18,16r,-3l15,10,12,6,7,6r,l2,6,,6r,l5,30,7,45r10,63l122,108r,l122,107,132,45r,l139,6r,l137,6r-5,l132,6xe" fillcolor="#002f5f" stroked="f">
                <v:path arrowok="t" o:connecttype="custom" o:connectlocs="127,6;121,16;124,25;121,23;107,33;107,43;121,51;124,51;107,66;92,68;77,56;70,41;79,50;89,50;97,36;94,26;84,23;82,20;82,8;70,0;60,3;55,13;60,23;50,23;42,36;47,46;57,51;67,45;67,48;52,65;40,68;18,58;20,51;30,48;33,38;25,25;15,25;18,16;15,10;7,6;0,6;17,108;122,107;139,6;132,6" o:connectangles="0,0,0,0,0,0,0,0,0,0,0,0,0,0,0,0,0,0,0,0,0,0,0,0,0,0,0,0,0,0,0,0,0,0,0,0,0,0,0,0,0,0,0,0,0"/>
              </v:shape>
              <v:shape id="Freeform 67" o:spid="_x0000_s1088" style="position:absolute;left:8046;top:14166;width:139;height:108;visibility:visible;mso-wrap-style:square;v-text-anchor:top" coordsize="13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" path="m132,6r,l127,6r-3,4l121,13r,3l121,16r,5l124,25r,l119,23r,l114,25r-5,3l107,33r-1,5l106,38r1,5l109,48r5,3l119,51r,l124,51r,l121,58r-7,5l107,66r-6,2l101,68r-9,l87,65,82,61,77,56,72,46,71,41r,l72,45r4,3l79,50r5,1l84,51r5,-1l94,46r2,-5l97,36r,l96,31,94,26,89,23r-5,l84,23r-5,l79,23r3,-3l84,13r,l82,8,81,3,76,,71,r,l64,,60,3,57,8r-2,5l55,13r2,7l60,23r,l55,23r,l50,23r-3,3l44,31r-2,5l42,36r2,5l47,46r3,4l55,51r,l60,50r6,-2l67,45r2,-4l69,41r-2,7l60,56r-3,5l52,65r-7,3l39,68r,l32,66,24,63,19,58,15,51r,l20,51r,l25,51r5,-3l32,43r2,-5l34,38,32,33,30,28,25,25,20,23r,l15,25r,l19,21r,-5l19,16r,-3l15,10,12,6,7,6r,l2,6,,6r,l5,30,7,45r10,63l122,108r,l122,107,132,45r,l139,6r,l138,6r-6,l132,6xe" fillcolor="#002f5f" stroked="f">
                <v:path arrowok="t" o:connecttype="custom" o:connectlocs="127,6;121,16;124,25;119,23;107,33;107,43;119,51;124,51;107,66;92,68;77,56;71,41;79,50;89,50;97,36;94,26;84,23;82,20;82,8;71,0;60,3;55,13;60,23;50,23;42,36;47,46;55,51;67,45;67,48;52,65;39,68;19,58;20,51;30,48;34,38;25,25;15,25;19,16;15,10;7,6;0,6;17,108;122,107;139,6;132,6" o:connectangles="0,0,0,0,0,0,0,0,0,0,0,0,0,0,0,0,0,0,0,0,0,0,0,0,0,0,0,0,0,0,0,0,0,0,0,0,0,0,0,0,0,0,0,0,0"/>
              </v:shape>
              <v:shape id="Freeform 68" o:spid="_x0000_s1089" style="position:absolute;left:7941;top:14291;width:152;height:122;visibility:visible;mso-wrap-style:square;v-text-anchor:top" coordsize="15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" path="m145,8r,l140,8r-3,4l134,15r-2,5l132,20r2,5l137,28r,l132,27r,l125,28r-5,4l117,37r,7l117,44r,5l120,54r5,3l132,59r,l135,59r,l132,65r-7,7l119,75r-9,2l110,77r-8,-2l95,74,90,69,85,64,78,54,77,47r,l78,50r4,5l87,57r5,l92,57r5,l102,54r3,-5l107,42r,l105,37r-3,-5l97,28,92,27r,l87,27r,l90,22r2,-5l92,17r,-7l88,5,83,2,77,r,l70,2,67,5r-4,5l62,17r,l63,22r4,6l67,28,62,27r,l55,28r-3,4l48,37r-1,5l47,42r1,7l52,54r3,3l62,57r,l67,57r5,-2l75,50r2,-3l77,47r-4,7l67,65r-5,4l57,74r-7,3l43,77r,l35,75,27,72,21,65,16,59r,l21,59r,l28,57r4,-3l35,49r2,-5l37,44,35,37,32,32,28,28,21,27r,l16,28r,l20,25r,-5l20,20r,-5l16,12,13,8,8,8r,l1,8,,8r,l5,34,8,52r10,70l135,122r,l135,119,145,52r,l149,27,152,8r,l152,8r-7,l145,8xe" fillcolor="#002f5f" stroked="f">
                <v:path arrowok="t" o:connecttype="custom" o:connectlocs="140,8;132,20;137,28;132,27;117,37;117,49;132,59;135,59;119,75;102,75;85,64;77,47;87,57;97,57;107,42;102,32;92,27;90,22;92,10;77,0;67,5;62,17;67,28;55,28;47,42;52,54;62,57;75,50;73,54;57,74;43,77;21,65;21,59;32,54;37,44;28,28;16,28;20,20;16,12;8,8;0,8;18,122;135,119;149,27;152,8" o:connectangles="0,0,0,0,0,0,0,0,0,0,0,0,0,0,0,0,0,0,0,0,0,0,0,0,0,0,0,0,0,0,0,0,0,0,0,0,0,0,0,0,0,0,0,0,0"/>
              </v:shape>
            </v:group>
          </w:pict>
        </mc:Fallback>
      </mc:AlternateContent>
    </w:r>
    <w:r w:rsidR="00DD204A">
      <w:t>X</w:t>
    </w:r>
    <w:r w:rsidR="00A91CA3">
      <w:t>Instituti</w:t>
    </w:r>
    <w:r w:rsidR="006A4989">
      <w:t>onen</w:t>
    </w:r>
    <w:r w:rsidR="00DD204A">
      <w:t>s namn</w:t>
    </w:r>
    <w:r w:rsidR="00957033">
      <w:t>X</w:t>
    </w:r>
  </w:p>
  <w:p w:rsidR="002023E9" w:rsidRDefault="006073BC" w:rsidP="00F716C8">
    <w:pPr>
      <w:pStyle w:val="Framsidestext"/>
    </w:pPr>
    <w:r>
      <w:t xml:space="preserve">Examensarbete X </w:t>
    </w:r>
    <w:r w:rsidR="00053C21">
      <w:t>h</w:t>
    </w:r>
    <w:r>
      <w:t>p</w:t>
    </w:r>
    <w:r>
      <w:br/>
    </w:r>
    <w:r w:rsidR="00DF28B8">
      <w:t>XExamensämneX</w:t>
    </w:r>
    <w:r w:rsidR="00DF28B8">
      <w:br/>
    </w:r>
    <w:r w:rsidR="00957033">
      <w:t>Xkurs- eller utbildningsnamnX (X</w:t>
    </w:r>
    <w:r w:rsidR="00DF28B8">
      <w:t>–X</w:t>
    </w:r>
    <w:r w:rsidR="00957033">
      <w:t xml:space="preserve"> </w:t>
    </w:r>
    <w:r w:rsidR="00053C21">
      <w:t>h</w:t>
    </w:r>
    <w:r w:rsidR="00957033">
      <w:t>p)</w:t>
    </w:r>
    <w:r w:rsidR="00DF28B8">
      <w:br/>
    </w:r>
    <w:r w:rsidR="00957033">
      <w:t>Xterminen 20XX</w:t>
    </w:r>
    <w:r w:rsidR="002C2F44">
      <w:br/>
      <w:t>Examinator</w:t>
    </w:r>
    <w:r w:rsidR="0052357C">
      <w:t>: Förnamn Efternamn</w:t>
    </w:r>
    <w:r w:rsidR="002023E9">
      <w:br/>
      <w:t xml:space="preserve">English title: </w:t>
    </w:r>
    <w:r w:rsidR="00DF28B8">
      <w:t>xxx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CA3" w:rsidRPr="00A91CA3" w:rsidRDefault="00A91CA3" w:rsidP="00A91C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7C8" w:rsidRDefault="004E67C8" w:rsidP="00236902">
    <w:pPr>
      <w:pStyle w:val="Footer"/>
      <w:framePr w:wrap="around" w:vAnchor="text" w:hAnchor="page" w:x="5842" w:y="-3"/>
      <w:rPr>
        <w:rStyle w:val="PageNumber"/>
      </w:rPr>
    </w:pPr>
    <w:r>
      <w:rPr>
        <w:rStyle w:val="PageNumber"/>
      </w:rPr>
      <w:fldChar w:fldCharType="begin"/>
    </w:r>
    <w:r>
      <w:rPr>
        <w:rStyle w:val="PageNumber"/>
      </w:rPr>
      <w:instrText xml:space="preserve">PAGE  </w:instrText>
    </w:r>
    <w:r>
      <w:rPr>
        <w:rStyle w:val="PageNumber"/>
      </w:rPr>
      <w:fldChar w:fldCharType="separate"/>
    </w:r>
    <w:r w:rsidR="009355FD">
      <w:rPr>
        <w:rStyle w:val="PageNumber"/>
        <w:noProof/>
      </w:rPr>
      <w:t>5</w:t>
    </w:r>
    <w:r>
      <w:rPr>
        <w:rStyle w:val="PageNumber"/>
      </w:rPr>
      <w:fldChar w:fldCharType="end"/>
    </w:r>
  </w:p>
  <w:p w:rsidR="004E67C8" w:rsidRDefault="004E67C8" w:rsidP="00C61F0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CA3" w:rsidRPr="00A91CA3" w:rsidRDefault="00A91CA3" w:rsidP="00A91C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CD2" w:rsidRDefault="004A26CC" w:rsidP="003A3353">
    <w:pPr>
      <w:pStyle w:val="Framsidestext"/>
    </w:pPr>
    <w:r>
      <w:rPr>
        <w:noProof/>
      </w:rPr>
      <mc:AlternateContent>
        <mc:Choice Requires="wpg">
          <w:drawing>
            <wp:anchor distT="0" distB="0" distL="114300" distR="114300" simplePos="0" relativeHeight="251658240" behindDoc="0" locked="0" layoutInCell="1" allowOverlap="1">
              <wp:simplePos x="0" y="0"/>
              <wp:positionH relativeFrom="column">
                <wp:posOffset>4572000</wp:posOffset>
              </wp:positionH>
              <wp:positionV relativeFrom="paragraph">
                <wp:posOffset>-480060</wp:posOffset>
              </wp:positionV>
              <wp:extent cx="1485900" cy="1238250"/>
              <wp:effectExtent l="0" t="5715" r="0" b="3810"/>
              <wp:wrapNone/>
              <wp:docPr id="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238250"/>
                        <a:chOff x="7641" y="13692"/>
                        <a:chExt cx="2520" cy="2100"/>
                      </a:xfrm>
                    </wpg:grpSpPr>
                    <wps:wsp>
                      <wps:cNvPr id="2" name="Freeform 70"/>
                      <wps:cNvSpPr>
                        <a:spLocks/>
                      </wps:cNvSpPr>
                      <wps:spPr bwMode="auto">
                        <a:xfrm>
                          <a:off x="7646" y="15056"/>
                          <a:ext cx="219" cy="334"/>
                        </a:xfrm>
                        <a:custGeom>
                          <a:avLst/>
                          <a:gdLst>
                            <a:gd name="T0" fmla="*/ 37 w 219"/>
                            <a:gd name="T1" fmla="*/ 246 h 334"/>
                            <a:gd name="T2" fmla="*/ 37 w 219"/>
                            <a:gd name="T3" fmla="*/ 291 h 334"/>
                            <a:gd name="T4" fmla="*/ 67 w 219"/>
                            <a:gd name="T5" fmla="*/ 299 h 334"/>
                            <a:gd name="T6" fmla="*/ 100 w 219"/>
                            <a:gd name="T7" fmla="*/ 303 h 334"/>
                            <a:gd name="T8" fmla="*/ 117 w 219"/>
                            <a:gd name="T9" fmla="*/ 301 h 334"/>
                            <a:gd name="T10" fmla="*/ 146 w 219"/>
                            <a:gd name="T11" fmla="*/ 294 h 334"/>
                            <a:gd name="T12" fmla="*/ 166 w 219"/>
                            <a:gd name="T13" fmla="*/ 278 h 334"/>
                            <a:gd name="T14" fmla="*/ 176 w 219"/>
                            <a:gd name="T15" fmla="*/ 256 h 334"/>
                            <a:gd name="T16" fmla="*/ 178 w 219"/>
                            <a:gd name="T17" fmla="*/ 242 h 334"/>
                            <a:gd name="T18" fmla="*/ 176 w 219"/>
                            <a:gd name="T19" fmla="*/ 227 h 334"/>
                            <a:gd name="T20" fmla="*/ 169 w 219"/>
                            <a:gd name="T21" fmla="*/ 216 h 334"/>
                            <a:gd name="T22" fmla="*/ 149 w 219"/>
                            <a:gd name="T23" fmla="*/ 199 h 334"/>
                            <a:gd name="T24" fmla="*/ 121 w 219"/>
                            <a:gd name="T25" fmla="*/ 187 h 334"/>
                            <a:gd name="T26" fmla="*/ 72 w 219"/>
                            <a:gd name="T27" fmla="*/ 172 h 334"/>
                            <a:gd name="T28" fmla="*/ 40 w 219"/>
                            <a:gd name="T29" fmla="*/ 160 h 334"/>
                            <a:gd name="T30" fmla="*/ 17 w 219"/>
                            <a:gd name="T31" fmla="*/ 140 h 334"/>
                            <a:gd name="T32" fmla="*/ 7 w 219"/>
                            <a:gd name="T33" fmla="*/ 127 h 334"/>
                            <a:gd name="T34" fmla="*/ 2 w 219"/>
                            <a:gd name="T35" fmla="*/ 110 h 334"/>
                            <a:gd name="T36" fmla="*/ 0 w 219"/>
                            <a:gd name="T37" fmla="*/ 92 h 334"/>
                            <a:gd name="T38" fmla="*/ 2 w 219"/>
                            <a:gd name="T39" fmla="*/ 75 h 334"/>
                            <a:gd name="T40" fmla="*/ 12 w 219"/>
                            <a:gd name="T41" fmla="*/ 45 h 334"/>
                            <a:gd name="T42" fmla="*/ 23 w 219"/>
                            <a:gd name="T43" fmla="*/ 30 h 334"/>
                            <a:gd name="T44" fmla="*/ 39 w 219"/>
                            <a:gd name="T45" fmla="*/ 18 h 334"/>
                            <a:gd name="T46" fmla="*/ 60 w 219"/>
                            <a:gd name="T47" fmla="*/ 8 h 334"/>
                            <a:gd name="T48" fmla="*/ 87 w 219"/>
                            <a:gd name="T49" fmla="*/ 1 h 334"/>
                            <a:gd name="T50" fmla="*/ 119 w 219"/>
                            <a:gd name="T51" fmla="*/ 0 h 334"/>
                            <a:gd name="T52" fmla="*/ 141 w 219"/>
                            <a:gd name="T53" fmla="*/ 0 h 334"/>
                            <a:gd name="T54" fmla="*/ 188 w 219"/>
                            <a:gd name="T55" fmla="*/ 8 h 334"/>
                            <a:gd name="T56" fmla="*/ 206 w 219"/>
                            <a:gd name="T57" fmla="*/ 80 h 334"/>
                            <a:gd name="T58" fmla="*/ 171 w 219"/>
                            <a:gd name="T59" fmla="*/ 40 h 334"/>
                            <a:gd name="T60" fmla="*/ 159 w 219"/>
                            <a:gd name="T61" fmla="*/ 37 h 334"/>
                            <a:gd name="T62" fmla="*/ 116 w 219"/>
                            <a:gd name="T63" fmla="*/ 30 h 334"/>
                            <a:gd name="T64" fmla="*/ 104 w 219"/>
                            <a:gd name="T65" fmla="*/ 32 h 334"/>
                            <a:gd name="T66" fmla="*/ 77 w 219"/>
                            <a:gd name="T67" fmla="*/ 37 h 334"/>
                            <a:gd name="T68" fmla="*/ 57 w 219"/>
                            <a:gd name="T69" fmla="*/ 50 h 334"/>
                            <a:gd name="T70" fmla="*/ 44 w 219"/>
                            <a:gd name="T71" fmla="*/ 72 h 334"/>
                            <a:gd name="T72" fmla="*/ 42 w 219"/>
                            <a:gd name="T73" fmla="*/ 87 h 334"/>
                            <a:gd name="T74" fmla="*/ 44 w 219"/>
                            <a:gd name="T75" fmla="*/ 100 h 334"/>
                            <a:gd name="T76" fmla="*/ 50 w 219"/>
                            <a:gd name="T77" fmla="*/ 112 h 334"/>
                            <a:gd name="T78" fmla="*/ 70 w 219"/>
                            <a:gd name="T79" fmla="*/ 129 h 334"/>
                            <a:gd name="T80" fmla="*/ 99 w 219"/>
                            <a:gd name="T81" fmla="*/ 139 h 334"/>
                            <a:gd name="T82" fmla="*/ 147 w 219"/>
                            <a:gd name="T83" fmla="*/ 152 h 334"/>
                            <a:gd name="T84" fmla="*/ 179 w 219"/>
                            <a:gd name="T85" fmla="*/ 165 h 334"/>
                            <a:gd name="T86" fmla="*/ 204 w 219"/>
                            <a:gd name="T87" fmla="*/ 185 h 334"/>
                            <a:gd name="T88" fmla="*/ 213 w 219"/>
                            <a:gd name="T89" fmla="*/ 199 h 334"/>
                            <a:gd name="T90" fmla="*/ 218 w 219"/>
                            <a:gd name="T91" fmla="*/ 216 h 334"/>
                            <a:gd name="T92" fmla="*/ 219 w 219"/>
                            <a:gd name="T93" fmla="*/ 237 h 334"/>
                            <a:gd name="T94" fmla="*/ 219 w 219"/>
                            <a:gd name="T95" fmla="*/ 249 h 334"/>
                            <a:gd name="T96" fmla="*/ 214 w 219"/>
                            <a:gd name="T97" fmla="*/ 272 h 334"/>
                            <a:gd name="T98" fmla="*/ 204 w 219"/>
                            <a:gd name="T99" fmla="*/ 291 h 334"/>
                            <a:gd name="T100" fmla="*/ 189 w 219"/>
                            <a:gd name="T101" fmla="*/ 306 h 334"/>
                            <a:gd name="T102" fmla="*/ 172 w 219"/>
                            <a:gd name="T103" fmla="*/ 318 h 334"/>
                            <a:gd name="T104" fmla="*/ 142 w 219"/>
                            <a:gd name="T105" fmla="*/ 328 h 334"/>
                            <a:gd name="T106" fmla="*/ 97 w 219"/>
                            <a:gd name="T107" fmla="*/ 334 h 334"/>
                            <a:gd name="T108" fmla="*/ 77 w 219"/>
                            <a:gd name="T109" fmla="*/ 333 h 334"/>
                            <a:gd name="T110" fmla="*/ 35 w 219"/>
                            <a:gd name="T111" fmla="*/ 328 h 334"/>
                            <a:gd name="T112" fmla="*/ 0 w 219"/>
                            <a:gd name="T113" fmla="*/ 246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9" h="334">
                              <a:moveTo>
                                <a:pt x="0" y="246"/>
                              </a:moveTo>
                              <a:lnTo>
                                <a:pt x="37" y="246"/>
                              </a:lnTo>
                              <a:lnTo>
                                <a:pt x="37" y="291"/>
                              </a:lnTo>
                              <a:lnTo>
                                <a:pt x="37" y="291"/>
                              </a:lnTo>
                              <a:lnTo>
                                <a:pt x="50" y="296"/>
                              </a:lnTo>
                              <a:lnTo>
                                <a:pt x="67" y="299"/>
                              </a:lnTo>
                              <a:lnTo>
                                <a:pt x="84" y="301"/>
                              </a:lnTo>
                              <a:lnTo>
                                <a:pt x="100" y="303"/>
                              </a:lnTo>
                              <a:lnTo>
                                <a:pt x="100" y="303"/>
                              </a:lnTo>
                              <a:lnTo>
                                <a:pt x="117" y="301"/>
                              </a:lnTo>
                              <a:lnTo>
                                <a:pt x="132" y="298"/>
                              </a:lnTo>
                              <a:lnTo>
                                <a:pt x="146" y="294"/>
                              </a:lnTo>
                              <a:lnTo>
                                <a:pt x="156" y="288"/>
                              </a:lnTo>
                              <a:lnTo>
                                <a:pt x="166" y="278"/>
                              </a:lnTo>
                              <a:lnTo>
                                <a:pt x="172" y="267"/>
                              </a:lnTo>
                              <a:lnTo>
                                <a:pt x="176" y="256"/>
                              </a:lnTo>
                              <a:lnTo>
                                <a:pt x="178" y="242"/>
                              </a:lnTo>
                              <a:lnTo>
                                <a:pt x="178" y="242"/>
                              </a:lnTo>
                              <a:lnTo>
                                <a:pt x="178" y="234"/>
                              </a:lnTo>
                              <a:lnTo>
                                <a:pt x="176" y="227"/>
                              </a:lnTo>
                              <a:lnTo>
                                <a:pt x="172" y="221"/>
                              </a:lnTo>
                              <a:lnTo>
                                <a:pt x="169" y="216"/>
                              </a:lnTo>
                              <a:lnTo>
                                <a:pt x="161" y="206"/>
                              </a:lnTo>
                              <a:lnTo>
                                <a:pt x="149" y="199"/>
                              </a:lnTo>
                              <a:lnTo>
                                <a:pt x="136" y="192"/>
                              </a:lnTo>
                              <a:lnTo>
                                <a:pt x="121" y="187"/>
                              </a:lnTo>
                              <a:lnTo>
                                <a:pt x="89" y="177"/>
                              </a:lnTo>
                              <a:lnTo>
                                <a:pt x="72" y="172"/>
                              </a:lnTo>
                              <a:lnTo>
                                <a:pt x="55" y="167"/>
                              </a:lnTo>
                              <a:lnTo>
                                <a:pt x="40" y="160"/>
                              </a:lnTo>
                              <a:lnTo>
                                <a:pt x="27" y="152"/>
                              </a:lnTo>
                              <a:lnTo>
                                <a:pt x="17" y="140"/>
                              </a:lnTo>
                              <a:lnTo>
                                <a:pt x="12" y="134"/>
                              </a:lnTo>
                              <a:lnTo>
                                <a:pt x="7" y="127"/>
                              </a:lnTo>
                              <a:lnTo>
                                <a:pt x="3" y="120"/>
                              </a:lnTo>
                              <a:lnTo>
                                <a:pt x="2" y="110"/>
                              </a:lnTo>
                              <a:lnTo>
                                <a:pt x="0" y="102"/>
                              </a:lnTo>
                              <a:lnTo>
                                <a:pt x="0" y="92"/>
                              </a:lnTo>
                              <a:lnTo>
                                <a:pt x="0" y="92"/>
                              </a:lnTo>
                              <a:lnTo>
                                <a:pt x="2" y="75"/>
                              </a:lnTo>
                              <a:lnTo>
                                <a:pt x="5" y="60"/>
                              </a:lnTo>
                              <a:lnTo>
                                <a:pt x="12" y="45"/>
                              </a:lnTo>
                              <a:lnTo>
                                <a:pt x="17" y="37"/>
                              </a:lnTo>
                              <a:lnTo>
                                <a:pt x="23" y="30"/>
                              </a:lnTo>
                              <a:lnTo>
                                <a:pt x="30" y="23"/>
                              </a:lnTo>
                              <a:lnTo>
                                <a:pt x="39" y="18"/>
                              </a:lnTo>
                              <a:lnTo>
                                <a:pt x="49" y="13"/>
                              </a:lnTo>
                              <a:lnTo>
                                <a:pt x="60" y="8"/>
                              </a:lnTo>
                              <a:lnTo>
                                <a:pt x="72" y="5"/>
                              </a:lnTo>
                              <a:lnTo>
                                <a:pt x="87" y="1"/>
                              </a:lnTo>
                              <a:lnTo>
                                <a:pt x="102" y="0"/>
                              </a:lnTo>
                              <a:lnTo>
                                <a:pt x="119" y="0"/>
                              </a:lnTo>
                              <a:lnTo>
                                <a:pt x="119" y="0"/>
                              </a:lnTo>
                              <a:lnTo>
                                <a:pt x="141" y="0"/>
                              </a:lnTo>
                              <a:lnTo>
                                <a:pt x="164" y="3"/>
                              </a:lnTo>
                              <a:lnTo>
                                <a:pt x="188" y="8"/>
                              </a:lnTo>
                              <a:lnTo>
                                <a:pt x="206" y="15"/>
                              </a:lnTo>
                              <a:lnTo>
                                <a:pt x="206" y="80"/>
                              </a:lnTo>
                              <a:lnTo>
                                <a:pt x="171" y="80"/>
                              </a:lnTo>
                              <a:lnTo>
                                <a:pt x="171" y="40"/>
                              </a:lnTo>
                              <a:lnTo>
                                <a:pt x="171" y="40"/>
                              </a:lnTo>
                              <a:lnTo>
                                <a:pt x="159" y="37"/>
                              </a:lnTo>
                              <a:lnTo>
                                <a:pt x="144" y="33"/>
                              </a:lnTo>
                              <a:lnTo>
                                <a:pt x="116" y="30"/>
                              </a:lnTo>
                              <a:lnTo>
                                <a:pt x="116" y="30"/>
                              </a:lnTo>
                              <a:lnTo>
                                <a:pt x="104" y="32"/>
                              </a:lnTo>
                              <a:lnTo>
                                <a:pt x="90" y="33"/>
                              </a:lnTo>
                              <a:lnTo>
                                <a:pt x="77" y="37"/>
                              </a:lnTo>
                              <a:lnTo>
                                <a:pt x="67" y="43"/>
                              </a:lnTo>
                              <a:lnTo>
                                <a:pt x="57" y="50"/>
                              </a:lnTo>
                              <a:lnTo>
                                <a:pt x="49" y="60"/>
                              </a:lnTo>
                              <a:lnTo>
                                <a:pt x="44" y="72"/>
                              </a:lnTo>
                              <a:lnTo>
                                <a:pt x="42" y="87"/>
                              </a:lnTo>
                              <a:lnTo>
                                <a:pt x="42" y="87"/>
                              </a:lnTo>
                              <a:lnTo>
                                <a:pt x="44" y="93"/>
                              </a:lnTo>
                              <a:lnTo>
                                <a:pt x="44" y="100"/>
                              </a:lnTo>
                              <a:lnTo>
                                <a:pt x="47" y="107"/>
                              </a:lnTo>
                              <a:lnTo>
                                <a:pt x="50" y="112"/>
                              </a:lnTo>
                              <a:lnTo>
                                <a:pt x="59" y="120"/>
                              </a:lnTo>
                              <a:lnTo>
                                <a:pt x="70" y="129"/>
                              </a:lnTo>
                              <a:lnTo>
                                <a:pt x="84" y="134"/>
                              </a:lnTo>
                              <a:lnTo>
                                <a:pt x="99" y="139"/>
                              </a:lnTo>
                              <a:lnTo>
                                <a:pt x="131" y="147"/>
                              </a:lnTo>
                              <a:lnTo>
                                <a:pt x="147" y="152"/>
                              </a:lnTo>
                              <a:lnTo>
                                <a:pt x="164" y="159"/>
                              </a:lnTo>
                              <a:lnTo>
                                <a:pt x="179" y="165"/>
                              </a:lnTo>
                              <a:lnTo>
                                <a:pt x="193" y="174"/>
                              </a:lnTo>
                              <a:lnTo>
                                <a:pt x="204" y="185"/>
                              </a:lnTo>
                              <a:lnTo>
                                <a:pt x="208" y="192"/>
                              </a:lnTo>
                              <a:lnTo>
                                <a:pt x="213" y="199"/>
                              </a:lnTo>
                              <a:lnTo>
                                <a:pt x="216" y="207"/>
                              </a:lnTo>
                              <a:lnTo>
                                <a:pt x="218" y="216"/>
                              </a:lnTo>
                              <a:lnTo>
                                <a:pt x="219" y="226"/>
                              </a:lnTo>
                              <a:lnTo>
                                <a:pt x="219" y="237"/>
                              </a:lnTo>
                              <a:lnTo>
                                <a:pt x="219" y="237"/>
                              </a:lnTo>
                              <a:lnTo>
                                <a:pt x="219" y="249"/>
                              </a:lnTo>
                              <a:lnTo>
                                <a:pt x="218" y="261"/>
                              </a:lnTo>
                              <a:lnTo>
                                <a:pt x="214" y="272"/>
                              </a:lnTo>
                              <a:lnTo>
                                <a:pt x="209" y="283"/>
                              </a:lnTo>
                              <a:lnTo>
                                <a:pt x="204" y="291"/>
                              </a:lnTo>
                              <a:lnTo>
                                <a:pt x="198" y="299"/>
                              </a:lnTo>
                              <a:lnTo>
                                <a:pt x="189" y="306"/>
                              </a:lnTo>
                              <a:lnTo>
                                <a:pt x="181" y="313"/>
                              </a:lnTo>
                              <a:lnTo>
                                <a:pt x="172" y="318"/>
                              </a:lnTo>
                              <a:lnTo>
                                <a:pt x="162" y="321"/>
                              </a:lnTo>
                              <a:lnTo>
                                <a:pt x="142" y="328"/>
                              </a:lnTo>
                              <a:lnTo>
                                <a:pt x="119" y="333"/>
                              </a:lnTo>
                              <a:lnTo>
                                <a:pt x="97" y="334"/>
                              </a:lnTo>
                              <a:lnTo>
                                <a:pt x="97" y="334"/>
                              </a:lnTo>
                              <a:lnTo>
                                <a:pt x="77" y="333"/>
                              </a:lnTo>
                              <a:lnTo>
                                <a:pt x="62" y="331"/>
                              </a:lnTo>
                              <a:lnTo>
                                <a:pt x="35" y="328"/>
                              </a:lnTo>
                              <a:lnTo>
                                <a:pt x="0" y="318"/>
                              </a:lnTo>
                              <a:lnTo>
                                <a:pt x="0" y="24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1"/>
                      <wps:cNvSpPr>
                        <a:spLocks/>
                      </wps:cNvSpPr>
                      <wps:spPr bwMode="auto">
                        <a:xfrm>
                          <a:off x="7896" y="15086"/>
                          <a:ext cx="157" cy="304"/>
                        </a:xfrm>
                        <a:custGeom>
                          <a:avLst/>
                          <a:gdLst>
                            <a:gd name="T0" fmla="*/ 0 w 157"/>
                            <a:gd name="T1" fmla="*/ 60 h 304"/>
                            <a:gd name="T2" fmla="*/ 38 w 157"/>
                            <a:gd name="T3" fmla="*/ 60 h 304"/>
                            <a:gd name="T4" fmla="*/ 40 w 157"/>
                            <a:gd name="T5" fmla="*/ 2 h 304"/>
                            <a:gd name="T6" fmla="*/ 77 w 157"/>
                            <a:gd name="T7" fmla="*/ 0 h 304"/>
                            <a:gd name="T8" fmla="*/ 75 w 157"/>
                            <a:gd name="T9" fmla="*/ 60 h 304"/>
                            <a:gd name="T10" fmla="*/ 150 w 157"/>
                            <a:gd name="T11" fmla="*/ 60 h 304"/>
                            <a:gd name="T12" fmla="*/ 150 w 157"/>
                            <a:gd name="T13" fmla="*/ 89 h 304"/>
                            <a:gd name="T14" fmla="*/ 75 w 157"/>
                            <a:gd name="T15" fmla="*/ 89 h 304"/>
                            <a:gd name="T16" fmla="*/ 75 w 157"/>
                            <a:gd name="T17" fmla="*/ 89 h 304"/>
                            <a:gd name="T18" fmla="*/ 73 w 157"/>
                            <a:gd name="T19" fmla="*/ 209 h 304"/>
                            <a:gd name="T20" fmla="*/ 73 w 157"/>
                            <a:gd name="T21" fmla="*/ 209 h 304"/>
                            <a:gd name="T22" fmla="*/ 73 w 157"/>
                            <a:gd name="T23" fmla="*/ 232 h 304"/>
                            <a:gd name="T24" fmla="*/ 75 w 157"/>
                            <a:gd name="T25" fmla="*/ 244 h 304"/>
                            <a:gd name="T26" fmla="*/ 78 w 157"/>
                            <a:gd name="T27" fmla="*/ 253 h 304"/>
                            <a:gd name="T28" fmla="*/ 82 w 157"/>
                            <a:gd name="T29" fmla="*/ 261 h 304"/>
                            <a:gd name="T30" fmla="*/ 88 w 157"/>
                            <a:gd name="T31" fmla="*/ 268 h 304"/>
                            <a:gd name="T32" fmla="*/ 98 w 157"/>
                            <a:gd name="T33" fmla="*/ 271 h 304"/>
                            <a:gd name="T34" fmla="*/ 110 w 157"/>
                            <a:gd name="T35" fmla="*/ 273 h 304"/>
                            <a:gd name="T36" fmla="*/ 110 w 157"/>
                            <a:gd name="T37" fmla="*/ 273 h 304"/>
                            <a:gd name="T38" fmla="*/ 123 w 157"/>
                            <a:gd name="T39" fmla="*/ 271 h 304"/>
                            <a:gd name="T40" fmla="*/ 137 w 157"/>
                            <a:gd name="T41" fmla="*/ 269 h 304"/>
                            <a:gd name="T42" fmla="*/ 157 w 157"/>
                            <a:gd name="T43" fmla="*/ 263 h 304"/>
                            <a:gd name="T44" fmla="*/ 155 w 157"/>
                            <a:gd name="T45" fmla="*/ 293 h 304"/>
                            <a:gd name="T46" fmla="*/ 155 w 157"/>
                            <a:gd name="T47" fmla="*/ 293 h 304"/>
                            <a:gd name="T48" fmla="*/ 145 w 157"/>
                            <a:gd name="T49" fmla="*/ 298 h 304"/>
                            <a:gd name="T50" fmla="*/ 132 w 157"/>
                            <a:gd name="T51" fmla="*/ 301 h 304"/>
                            <a:gd name="T52" fmla="*/ 117 w 157"/>
                            <a:gd name="T53" fmla="*/ 303 h 304"/>
                            <a:gd name="T54" fmla="*/ 102 w 157"/>
                            <a:gd name="T55" fmla="*/ 304 h 304"/>
                            <a:gd name="T56" fmla="*/ 102 w 157"/>
                            <a:gd name="T57" fmla="*/ 304 h 304"/>
                            <a:gd name="T58" fmla="*/ 90 w 157"/>
                            <a:gd name="T59" fmla="*/ 303 h 304"/>
                            <a:gd name="T60" fmla="*/ 80 w 157"/>
                            <a:gd name="T61" fmla="*/ 301 h 304"/>
                            <a:gd name="T62" fmla="*/ 72 w 157"/>
                            <a:gd name="T63" fmla="*/ 299 h 304"/>
                            <a:gd name="T64" fmla="*/ 63 w 157"/>
                            <a:gd name="T65" fmla="*/ 296 h 304"/>
                            <a:gd name="T66" fmla="*/ 56 w 157"/>
                            <a:gd name="T67" fmla="*/ 291 h 304"/>
                            <a:gd name="T68" fmla="*/ 51 w 157"/>
                            <a:gd name="T69" fmla="*/ 288 h 304"/>
                            <a:gd name="T70" fmla="*/ 46 w 157"/>
                            <a:gd name="T71" fmla="*/ 281 h 304"/>
                            <a:gd name="T72" fmla="*/ 43 w 157"/>
                            <a:gd name="T73" fmla="*/ 276 h 304"/>
                            <a:gd name="T74" fmla="*/ 38 w 157"/>
                            <a:gd name="T75" fmla="*/ 264 h 304"/>
                            <a:gd name="T76" fmla="*/ 36 w 157"/>
                            <a:gd name="T77" fmla="*/ 251 h 304"/>
                            <a:gd name="T78" fmla="*/ 35 w 157"/>
                            <a:gd name="T79" fmla="*/ 237 h 304"/>
                            <a:gd name="T80" fmla="*/ 35 w 157"/>
                            <a:gd name="T81" fmla="*/ 226 h 304"/>
                            <a:gd name="T82" fmla="*/ 35 w 157"/>
                            <a:gd name="T83" fmla="*/ 226 h 304"/>
                            <a:gd name="T84" fmla="*/ 36 w 157"/>
                            <a:gd name="T85" fmla="*/ 89 h 304"/>
                            <a:gd name="T86" fmla="*/ 0 w 157"/>
                            <a:gd name="T87" fmla="*/ 89 h 304"/>
                            <a:gd name="T88" fmla="*/ 0 w 157"/>
                            <a:gd name="T89" fmla="*/ 60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 h="304">
                              <a:moveTo>
                                <a:pt x="0" y="60"/>
                              </a:moveTo>
                              <a:lnTo>
                                <a:pt x="38" y="60"/>
                              </a:lnTo>
                              <a:lnTo>
                                <a:pt x="40" y="2"/>
                              </a:lnTo>
                              <a:lnTo>
                                <a:pt x="77" y="0"/>
                              </a:lnTo>
                              <a:lnTo>
                                <a:pt x="75" y="60"/>
                              </a:lnTo>
                              <a:lnTo>
                                <a:pt x="150" y="60"/>
                              </a:lnTo>
                              <a:lnTo>
                                <a:pt x="150" y="89"/>
                              </a:lnTo>
                              <a:lnTo>
                                <a:pt x="75" y="89"/>
                              </a:lnTo>
                              <a:lnTo>
                                <a:pt x="75" y="89"/>
                              </a:lnTo>
                              <a:lnTo>
                                <a:pt x="73" y="209"/>
                              </a:lnTo>
                              <a:lnTo>
                                <a:pt x="73" y="209"/>
                              </a:lnTo>
                              <a:lnTo>
                                <a:pt x="73" y="232"/>
                              </a:lnTo>
                              <a:lnTo>
                                <a:pt x="75" y="244"/>
                              </a:lnTo>
                              <a:lnTo>
                                <a:pt x="78" y="253"/>
                              </a:lnTo>
                              <a:lnTo>
                                <a:pt x="82" y="261"/>
                              </a:lnTo>
                              <a:lnTo>
                                <a:pt x="88" y="268"/>
                              </a:lnTo>
                              <a:lnTo>
                                <a:pt x="98" y="271"/>
                              </a:lnTo>
                              <a:lnTo>
                                <a:pt x="110" y="273"/>
                              </a:lnTo>
                              <a:lnTo>
                                <a:pt x="110" y="273"/>
                              </a:lnTo>
                              <a:lnTo>
                                <a:pt x="123" y="271"/>
                              </a:lnTo>
                              <a:lnTo>
                                <a:pt x="137" y="269"/>
                              </a:lnTo>
                              <a:lnTo>
                                <a:pt x="157" y="263"/>
                              </a:lnTo>
                              <a:lnTo>
                                <a:pt x="155" y="293"/>
                              </a:lnTo>
                              <a:lnTo>
                                <a:pt x="155" y="293"/>
                              </a:lnTo>
                              <a:lnTo>
                                <a:pt x="145" y="298"/>
                              </a:lnTo>
                              <a:lnTo>
                                <a:pt x="132" y="301"/>
                              </a:lnTo>
                              <a:lnTo>
                                <a:pt x="117" y="303"/>
                              </a:lnTo>
                              <a:lnTo>
                                <a:pt x="102" y="304"/>
                              </a:lnTo>
                              <a:lnTo>
                                <a:pt x="102" y="304"/>
                              </a:lnTo>
                              <a:lnTo>
                                <a:pt x="90" y="303"/>
                              </a:lnTo>
                              <a:lnTo>
                                <a:pt x="80" y="301"/>
                              </a:lnTo>
                              <a:lnTo>
                                <a:pt x="72" y="299"/>
                              </a:lnTo>
                              <a:lnTo>
                                <a:pt x="63" y="296"/>
                              </a:lnTo>
                              <a:lnTo>
                                <a:pt x="56" y="291"/>
                              </a:lnTo>
                              <a:lnTo>
                                <a:pt x="51" y="288"/>
                              </a:lnTo>
                              <a:lnTo>
                                <a:pt x="46" y="281"/>
                              </a:lnTo>
                              <a:lnTo>
                                <a:pt x="43" y="276"/>
                              </a:lnTo>
                              <a:lnTo>
                                <a:pt x="38" y="264"/>
                              </a:lnTo>
                              <a:lnTo>
                                <a:pt x="36" y="251"/>
                              </a:lnTo>
                              <a:lnTo>
                                <a:pt x="35" y="237"/>
                              </a:lnTo>
                              <a:lnTo>
                                <a:pt x="35" y="226"/>
                              </a:lnTo>
                              <a:lnTo>
                                <a:pt x="35" y="226"/>
                              </a:lnTo>
                              <a:lnTo>
                                <a:pt x="36" y="89"/>
                              </a:lnTo>
                              <a:lnTo>
                                <a:pt x="0" y="89"/>
                              </a:lnTo>
                              <a:lnTo>
                                <a:pt x="0" y="6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2"/>
                      <wps:cNvSpPr>
                        <a:spLocks noEditPoints="1"/>
                      </wps:cNvSpPr>
                      <wps:spPr bwMode="auto">
                        <a:xfrm>
                          <a:off x="8073" y="15139"/>
                          <a:ext cx="231" cy="251"/>
                        </a:xfrm>
                        <a:custGeom>
                          <a:avLst/>
                          <a:gdLst>
                            <a:gd name="T0" fmla="*/ 116 w 231"/>
                            <a:gd name="T1" fmla="*/ 0 h 251"/>
                            <a:gd name="T2" fmla="*/ 141 w 231"/>
                            <a:gd name="T3" fmla="*/ 4 h 251"/>
                            <a:gd name="T4" fmla="*/ 164 w 231"/>
                            <a:gd name="T5" fmla="*/ 10 h 251"/>
                            <a:gd name="T6" fmla="*/ 184 w 231"/>
                            <a:gd name="T7" fmla="*/ 20 h 251"/>
                            <a:gd name="T8" fmla="*/ 201 w 231"/>
                            <a:gd name="T9" fmla="*/ 34 h 251"/>
                            <a:gd name="T10" fmla="*/ 214 w 231"/>
                            <a:gd name="T11" fmla="*/ 52 h 251"/>
                            <a:gd name="T12" fmla="*/ 223 w 231"/>
                            <a:gd name="T13" fmla="*/ 72 h 251"/>
                            <a:gd name="T14" fmla="*/ 229 w 231"/>
                            <a:gd name="T15" fmla="*/ 94 h 251"/>
                            <a:gd name="T16" fmla="*/ 231 w 231"/>
                            <a:gd name="T17" fmla="*/ 119 h 251"/>
                            <a:gd name="T18" fmla="*/ 231 w 231"/>
                            <a:gd name="T19" fmla="*/ 133 h 251"/>
                            <a:gd name="T20" fmla="*/ 226 w 231"/>
                            <a:gd name="T21" fmla="*/ 159 h 251"/>
                            <a:gd name="T22" fmla="*/ 219 w 231"/>
                            <a:gd name="T23" fmla="*/ 183 h 251"/>
                            <a:gd name="T24" fmla="*/ 208 w 231"/>
                            <a:gd name="T25" fmla="*/ 205 h 251"/>
                            <a:gd name="T26" fmla="*/ 193 w 231"/>
                            <a:gd name="T27" fmla="*/ 221 h 251"/>
                            <a:gd name="T28" fmla="*/ 174 w 231"/>
                            <a:gd name="T29" fmla="*/ 236 h 251"/>
                            <a:gd name="T30" fmla="*/ 154 w 231"/>
                            <a:gd name="T31" fmla="*/ 245 h 251"/>
                            <a:gd name="T32" fmla="*/ 129 w 231"/>
                            <a:gd name="T33" fmla="*/ 250 h 251"/>
                            <a:gd name="T34" fmla="*/ 116 w 231"/>
                            <a:gd name="T35" fmla="*/ 251 h 251"/>
                            <a:gd name="T36" fmla="*/ 90 w 231"/>
                            <a:gd name="T37" fmla="*/ 248 h 251"/>
                            <a:gd name="T38" fmla="*/ 67 w 231"/>
                            <a:gd name="T39" fmla="*/ 241 h 251"/>
                            <a:gd name="T40" fmla="*/ 47 w 231"/>
                            <a:gd name="T41" fmla="*/ 231 h 251"/>
                            <a:gd name="T42" fmla="*/ 30 w 231"/>
                            <a:gd name="T43" fmla="*/ 218 h 251"/>
                            <a:gd name="T44" fmla="*/ 17 w 231"/>
                            <a:gd name="T45" fmla="*/ 200 h 251"/>
                            <a:gd name="T46" fmla="*/ 8 w 231"/>
                            <a:gd name="T47" fmla="*/ 179 h 251"/>
                            <a:gd name="T48" fmla="*/ 2 w 231"/>
                            <a:gd name="T49" fmla="*/ 158 h 251"/>
                            <a:gd name="T50" fmla="*/ 0 w 231"/>
                            <a:gd name="T51" fmla="*/ 133 h 251"/>
                            <a:gd name="T52" fmla="*/ 0 w 231"/>
                            <a:gd name="T53" fmla="*/ 119 h 251"/>
                            <a:gd name="T54" fmla="*/ 5 w 231"/>
                            <a:gd name="T55" fmla="*/ 92 h 251"/>
                            <a:gd name="T56" fmla="*/ 12 w 231"/>
                            <a:gd name="T57" fmla="*/ 69 h 251"/>
                            <a:gd name="T58" fmla="*/ 23 w 231"/>
                            <a:gd name="T59" fmla="*/ 47 h 251"/>
                            <a:gd name="T60" fmla="*/ 39 w 231"/>
                            <a:gd name="T61" fmla="*/ 31 h 251"/>
                            <a:gd name="T62" fmla="*/ 57 w 231"/>
                            <a:gd name="T63" fmla="*/ 17 h 251"/>
                            <a:gd name="T64" fmla="*/ 79 w 231"/>
                            <a:gd name="T65" fmla="*/ 7 h 251"/>
                            <a:gd name="T66" fmla="*/ 102 w 231"/>
                            <a:gd name="T67" fmla="*/ 2 h 251"/>
                            <a:gd name="T68" fmla="*/ 116 w 231"/>
                            <a:gd name="T69" fmla="*/ 0 h 251"/>
                            <a:gd name="T70" fmla="*/ 116 w 231"/>
                            <a:gd name="T71" fmla="*/ 220 h 251"/>
                            <a:gd name="T72" fmla="*/ 142 w 231"/>
                            <a:gd name="T73" fmla="*/ 215 h 251"/>
                            <a:gd name="T74" fmla="*/ 162 w 231"/>
                            <a:gd name="T75" fmla="*/ 203 h 251"/>
                            <a:gd name="T76" fmla="*/ 181 w 231"/>
                            <a:gd name="T77" fmla="*/ 178 h 251"/>
                            <a:gd name="T78" fmla="*/ 191 w 231"/>
                            <a:gd name="T79" fmla="*/ 144 h 251"/>
                            <a:gd name="T80" fmla="*/ 191 w 231"/>
                            <a:gd name="T81" fmla="*/ 126 h 251"/>
                            <a:gd name="T82" fmla="*/ 188 w 231"/>
                            <a:gd name="T83" fmla="*/ 89 h 251"/>
                            <a:gd name="T84" fmla="*/ 172 w 231"/>
                            <a:gd name="T85" fmla="*/ 61 h 251"/>
                            <a:gd name="T86" fmla="*/ 149 w 231"/>
                            <a:gd name="T87" fmla="*/ 41 h 251"/>
                            <a:gd name="T88" fmla="*/ 134 w 231"/>
                            <a:gd name="T89" fmla="*/ 34 h 251"/>
                            <a:gd name="T90" fmla="*/ 116 w 231"/>
                            <a:gd name="T91" fmla="*/ 32 h 251"/>
                            <a:gd name="T92" fmla="*/ 82 w 231"/>
                            <a:gd name="T93" fmla="*/ 41 h 251"/>
                            <a:gd name="T94" fmla="*/ 59 w 231"/>
                            <a:gd name="T95" fmla="*/ 61 h 251"/>
                            <a:gd name="T96" fmla="*/ 45 w 231"/>
                            <a:gd name="T97" fmla="*/ 89 h 251"/>
                            <a:gd name="T98" fmla="*/ 40 w 231"/>
                            <a:gd name="T99" fmla="*/ 126 h 251"/>
                            <a:gd name="T100" fmla="*/ 40 w 231"/>
                            <a:gd name="T101" fmla="*/ 144 h 251"/>
                            <a:gd name="T102" fmla="*/ 50 w 231"/>
                            <a:gd name="T103" fmla="*/ 178 h 251"/>
                            <a:gd name="T104" fmla="*/ 69 w 231"/>
                            <a:gd name="T105" fmla="*/ 203 h 251"/>
                            <a:gd name="T106" fmla="*/ 97 w 231"/>
                            <a:gd name="T107" fmla="*/ 218 h 251"/>
                            <a:gd name="T108" fmla="*/ 116 w 231"/>
                            <a:gd name="T109" fmla="*/ 22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1" h="251">
                              <a:moveTo>
                                <a:pt x="116" y="0"/>
                              </a:moveTo>
                              <a:lnTo>
                                <a:pt x="116" y="0"/>
                              </a:lnTo>
                              <a:lnTo>
                                <a:pt x="129" y="2"/>
                              </a:lnTo>
                              <a:lnTo>
                                <a:pt x="141" y="4"/>
                              </a:lnTo>
                              <a:lnTo>
                                <a:pt x="154" y="5"/>
                              </a:lnTo>
                              <a:lnTo>
                                <a:pt x="164" y="10"/>
                              </a:lnTo>
                              <a:lnTo>
                                <a:pt x="174" y="15"/>
                              </a:lnTo>
                              <a:lnTo>
                                <a:pt x="184" y="20"/>
                              </a:lnTo>
                              <a:lnTo>
                                <a:pt x="193" y="27"/>
                              </a:lnTo>
                              <a:lnTo>
                                <a:pt x="201" y="34"/>
                              </a:lnTo>
                              <a:lnTo>
                                <a:pt x="208" y="42"/>
                              </a:lnTo>
                              <a:lnTo>
                                <a:pt x="214" y="52"/>
                              </a:lnTo>
                              <a:lnTo>
                                <a:pt x="219" y="62"/>
                              </a:lnTo>
                              <a:lnTo>
                                <a:pt x="223" y="72"/>
                              </a:lnTo>
                              <a:lnTo>
                                <a:pt x="226" y="82"/>
                              </a:lnTo>
                              <a:lnTo>
                                <a:pt x="229" y="94"/>
                              </a:lnTo>
                              <a:lnTo>
                                <a:pt x="231" y="108"/>
                              </a:lnTo>
                              <a:lnTo>
                                <a:pt x="231" y="119"/>
                              </a:lnTo>
                              <a:lnTo>
                                <a:pt x="231" y="119"/>
                              </a:lnTo>
                              <a:lnTo>
                                <a:pt x="231" y="133"/>
                              </a:lnTo>
                              <a:lnTo>
                                <a:pt x="229" y="148"/>
                              </a:lnTo>
                              <a:lnTo>
                                <a:pt x="226" y="159"/>
                              </a:lnTo>
                              <a:lnTo>
                                <a:pt x="223" y="173"/>
                              </a:lnTo>
                              <a:lnTo>
                                <a:pt x="219" y="183"/>
                              </a:lnTo>
                              <a:lnTo>
                                <a:pt x="214" y="195"/>
                              </a:lnTo>
                              <a:lnTo>
                                <a:pt x="208" y="205"/>
                              </a:lnTo>
                              <a:lnTo>
                                <a:pt x="201" y="213"/>
                              </a:lnTo>
                              <a:lnTo>
                                <a:pt x="193" y="221"/>
                              </a:lnTo>
                              <a:lnTo>
                                <a:pt x="184" y="230"/>
                              </a:lnTo>
                              <a:lnTo>
                                <a:pt x="174" y="236"/>
                              </a:lnTo>
                              <a:lnTo>
                                <a:pt x="164" y="241"/>
                              </a:lnTo>
                              <a:lnTo>
                                <a:pt x="154" y="245"/>
                              </a:lnTo>
                              <a:lnTo>
                                <a:pt x="141" y="248"/>
                              </a:lnTo>
                              <a:lnTo>
                                <a:pt x="129" y="250"/>
                              </a:lnTo>
                              <a:lnTo>
                                <a:pt x="116" y="251"/>
                              </a:lnTo>
                              <a:lnTo>
                                <a:pt x="116" y="251"/>
                              </a:lnTo>
                              <a:lnTo>
                                <a:pt x="102" y="250"/>
                              </a:lnTo>
                              <a:lnTo>
                                <a:pt x="90" y="248"/>
                              </a:lnTo>
                              <a:lnTo>
                                <a:pt x="79" y="246"/>
                              </a:lnTo>
                              <a:lnTo>
                                <a:pt x="67" y="241"/>
                              </a:lnTo>
                              <a:lnTo>
                                <a:pt x="57" y="236"/>
                              </a:lnTo>
                              <a:lnTo>
                                <a:pt x="47" y="231"/>
                              </a:lnTo>
                              <a:lnTo>
                                <a:pt x="39" y="225"/>
                              </a:lnTo>
                              <a:lnTo>
                                <a:pt x="30" y="218"/>
                              </a:lnTo>
                              <a:lnTo>
                                <a:pt x="23" y="210"/>
                              </a:lnTo>
                              <a:lnTo>
                                <a:pt x="17" y="200"/>
                              </a:lnTo>
                              <a:lnTo>
                                <a:pt x="12" y="189"/>
                              </a:lnTo>
                              <a:lnTo>
                                <a:pt x="8" y="179"/>
                              </a:lnTo>
                              <a:lnTo>
                                <a:pt x="5" y="169"/>
                              </a:lnTo>
                              <a:lnTo>
                                <a:pt x="2" y="158"/>
                              </a:lnTo>
                              <a:lnTo>
                                <a:pt x="0" y="144"/>
                              </a:lnTo>
                              <a:lnTo>
                                <a:pt x="0" y="133"/>
                              </a:lnTo>
                              <a:lnTo>
                                <a:pt x="0" y="133"/>
                              </a:lnTo>
                              <a:lnTo>
                                <a:pt x="0" y="119"/>
                              </a:lnTo>
                              <a:lnTo>
                                <a:pt x="2" y="106"/>
                              </a:lnTo>
                              <a:lnTo>
                                <a:pt x="5" y="92"/>
                              </a:lnTo>
                              <a:lnTo>
                                <a:pt x="8" y="81"/>
                              </a:lnTo>
                              <a:lnTo>
                                <a:pt x="12" y="69"/>
                              </a:lnTo>
                              <a:lnTo>
                                <a:pt x="17" y="57"/>
                              </a:lnTo>
                              <a:lnTo>
                                <a:pt x="23" y="47"/>
                              </a:lnTo>
                              <a:lnTo>
                                <a:pt x="30" y="39"/>
                              </a:lnTo>
                              <a:lnTo>
                                <a:pt x="39" y="31"/>
                              </a:lnTo>
                              <a:lnTo>
                                <a:pt x="47" y="22"/>
                              </a:lnTo>
                              <a:lnTo>
                                <a:pt x="57" y="17"/>
                              </a:lnTo>
                              <a:lnTo>
                                <a:pt x="67" y="10"/>
                              </a:lnTo>
                              <a:lnTo>
                                <a:pt x="79" y="7"/>
                              </a:lnTo>
                              <a:lnTo>
                                <a:pt x="90" y="4"/>
                              </a:lnTo>
                              <a:lnTo>
                                <a:pt x="102" y="2"/>
                              </a:lnTo>
                              <a:lnTo>
                                <a:pt x="116" y="0"/>
                              </a:lnTo>
                              <a:lnTo>
                                <a:pt x="116" y="0"/>
                              </a:lnTo>
                              <a:close/>
                              <a:moveTo>
                                <a:pt x="116" y="220"/>
                              </a:moveTo>
                              <a:lnTo>
                                <a:pt x="116" y="220"/>
                              </a:lnTo>
                              <a:lnTo>
                                <a:pt x="134" y="218"/>
                              </a:lnTo>
                              <a:lnTo>
                                <a:pt x="142" y="215"/>
                              </a:lnTo>
                              <a:lnTo>
                                <a:pt x="149" y="211"/>
                              </a:lnTo>
                              <a:lnTo>
                                <a:pt x="162" y="203"/>
                              </a:lnTo>
                              <a:lnTo>
                                <a:pt x="172" y="193"/>
                              </a:lnTo>
                              <a:lnTo>
                                <a:pt x="181" y="178"/>
                              </a:lnTo>
                              <a:lnTo>
                                <a:pt x="188" y="163"/>
                              </a:lnTo>
                              <a:lnTo>
                                <a:pt x="191" y="144"/>
                              </a:lnTo>
                              <a:lnTo>
                                <a:pt x="191" y="126"/>
                              </a:lnTo>
                              <a:lnTo>
                                <a:pt x="191" y="126"/>
                              </a:lnTo>
                              <a:lnTo>
                                <a:pt x="191" y="108"/>
                              </a:lnTo>
                              <a:lnTo>
                                <a:pt x="188" y="89"/>
                              </a:lnTo>
                              <a:lnTo>
                                <a:pt x="181" y="74"/>
                              </a:lnTo>
                              <a:lnTo>
                                <a:pt x="172" y="61"/>
                              </a:lnTo>
                              <a:lnTo>
                                <a:pt x="162" y="49"/>
                              </a:lnTo>
                              <a:lnTo>
                                <a:pt x="149" y="41"/>
                              </a:lnTo>
                              <a:lnTo>
                                <a:pt x="142" y="37"/>
                              </a:lnTo>
                              <a:lnTo>
                                <a:pt x="134" y="34"/>
                              </a:lnTo>
                              <a:lnTo>
                                <a:pt x="116" y="32"/>
                              </a:lnTo>
                              <a:lnTo>
                                <a:pt x="116" y="32"/>
                              </a:lnTo>
                              <a:lnTo>
                                <a:pt x="97" y="34"/>
                              </a:lnTo>
                              <a:lnTo>
                                <a:pt x="82" y="41"/>
                              </a:lnTo>
                              <a:lnTo>
                                <a:pt x="69" y="49"/>
                              </a:lnTo>
                              <a:lnTo>
                                <a:pt x="59" y="61"/>
                              </a:lnTo>
                              <a:lnTo>
                                <a:pt x="50" y="74"/>
                              </a:lnTo>
                              <a:lnTo>
                                <a:pt x="45" y="89"/>
                              </a:lnTo>
                              <a:lnTo>
                                <a:pt x="40" y="108"/>
                              </a:lnTo>
                              <a:lnTo>
                                <a:pt x="40" y="126"/>
                              </a:lnTo>
                              <a:lnTo>
                                <a:pt x="40" y="126"/>
                              </a:lnTo>
                              <a:lnTo>
                                <a:pt x="40" y="144"/>
                              </a:lnTo>
                              <a:lnTo>
                                <a:pt x="45" y="163"/>
                              </a:lnTo>
                              <a:lnTo>
                                <a:pt x="50" y="178"/>
                              </a:lnTo>
                              <a:lnTo>
                                <a:pt x="59" y="193"/>
                              </a:lnTo>
                              <a:lnTo>
                                <a:pt x="69" y="203"/>
                              </a:lnTo>
                              <a:lnTo>
                                <a:pt x="82" y="211"/>
                              </a:lnTo>
                              <a:lnTo>
                                <a:pt x="97" y="218"/>
                              </a:lnTo>
                              <a:lnTo>
                                <a:pt x="116" y="220"/>
                              </a:lnTo>
                              <a:lnTo>
                                <a:pt x="116" y="2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3"/>
                      <wps:cNvSpPr>
                        <a:spLocks/>
                      </wps:cNvSpPr>
                      <wps:spPr bwMode="auto">
                        <a:xfrm>
                          <a:off x="8341" y="15139"/>
                          <a:ext cx="197" cy="251"/>
                        </a:xfrm>
                        <a:custGeom>
                          <a:avLst/>
                          <a:gdLst>
                            <a:gd name="T0" fmla="*/ 194 w 197"/>
                            <a:gd name="T1" fmla="*/ 240 h 251"/>
                            <a:gd name="T2" fmla="*/ 162 w 197"/>
                            <a:gd name="T3" fmla="*/ 246 h 251"/>
                            <a:gd name="T4" fmla="*/ 125 w 197"/>
                            <a:gd name="T5" fmla="*/ 251 h 251"/>
                            <a:gd name="T6" fmla="*/ 109 w 197"/>
                            <a:gd name="T7" fmla="*/ 250 h 251"/>
                            <a:gd name="T8" fmla="*/ 79 w 197"/>
                            <a:gd name="T9" fmla="*/ 245 h 251"/>
                            <a:gd name="T10" fmla="*/ 55 w 197"/>
                            <a:gd name="T11" fmla="*/ 235 h 251"/>
                            <a:gd name="T12" fmla="*/ 35 w 197"/>
                            <a:gd name="T13" fmla="*/ 220 h 251"/>
                            <a:gd name="T14" fmla="*/ 20 w 197"/>
                            <a:gd name="T15" fmla="*/ 203 h 251"/>
                            <a:gd name="T16" fmla="*/ 10 w 197"/>
                            <a:gd name="T17" fmla="*/ 183 h 251"/>
                            <a:gd name="T18" fmla="*/ 2 w 197"/>
                            <a:gd name="T19" fmla="*/ 149 h 251"/>
                            <a:gd name="T20" fmla="*/ 0 w 197"/>
                            <a:gd name="T21" fmla="*/ 126 h 251"/>
                            <a:gd name="T22" fmla="*/ 3 w 197"/>
                            <a:gd name="T23" fmla="*/ 94 h 251"/>
                            <a:gd name="T24" fmla="*/ 12 w 197"/>
                            <a:gd name="T25" fmla="*/ 67 h 251"/>
                            <a:gd name="T26" fmla="*/ 25 w 197"/>
                            <a:gd name="T27" fmla="*/ 47 h 251"/>
                            <a:gd name="T28" fmla="*/ 40 w 197"/>
                            <a:gd name="T29" fmla="*/ 29 h 251"/>
                            <a:gd name="T30" fmla="*/ 59 w 197"/>
                            <a:gd name="T31" fmla="*/ 17 h 251"/>
                            <a:gd name="T32" fmla="*/ 79 w 197"/>
                            <a:gd name="T33" fmla="*/ 7 h 251"/>
                            <a:gd name="T34" fmla="*/ 120 w 197"/>
                            <a:gd name="T35" fmla="*/ 0 h 251"/>
                            <a:gd name="T36" fmla="*/ 141 w 197"/>
                            <a:gd name="T37" fmla="*/ 2 h 251"/>
                            <a:gd name="T38" fmla="*/ 179 w 197"/>
                            <a:gd name="T39" fmla="*/ 7 h 251"/>
                            <a:gd name="T40" fmla="*/ 197 w 197"/>
                            <a:gd name="T41" fmla="*/ 76 h 251"/>
                            <a:gd name="T42" fmla="*/ 162 w 197"/>
                            <a:gd name="T43" fmla="*/ 39 h 251"/>
                            <a:gd name="T44" fmla="*/ 154 w 197"/>
                            <a:gd name="T45" fmla="*/ 36 h 251"/>
                            <a:gd name="T46" fmla="*/ 124 w 197"/>
                            <a:gd name="T47" fmla="*/ 32 h 251"/>
                            <a:gd name="T48" fmla="*/ 110 w 197"/>
                            <a:gd name="T49" fmla="*/ 34 h 251"/>
                            <a:gd name="T50" fmla="*/ 90 w 197"/>
                            <a:gd name="T51" fmla="*/ 37 h 251"/>
                            <a:gd name="T52" fmla="*/ 74 w 197"/>
                            <a:gd name="T53" fmla="*/ 46 h 251"/>
                            <a:gd name="T54" fmla="*/ 60 w 197"/>
                            <a:gd name="T55" fmla="*/ 57 h 251"/>
                            <a:gd name="T56" fmla="*/ 48 w 197"/>
                            <a:gd name="T57" fmla="*/ 79 h 251"/>
                            <a:gd name="T58" fmla="*/ 42 w 197"/>
                            <a:gd name="T59" fmla="*/ 111 h 251"/>
                            <a:gd name="T60" fmla="*/ 40 w 197"/>
                            <a:gd name="T61" fmla="*/ 126 h 251"/>
                            <a:gd name="T62" fmla="*/ 42 w 197"/>
                            <a:gd name="T63" fmla="*/ 146 h 251"/>
                            <a:gd name="T64" fmla="*/ 52 w 197"/>
                            <a:gd name="T65" fmla="*/ 178 h 251"/>
                            <a:gd name="T66" fmla="*/ 64 w 197"/>
                            <a:gd name="T67" fmla="*/ 193 h 251"/>
                            <a:gd name="T68" fmla="*/ 80 w 197"/>
                            <a:gd name="T69" fmla="*/ 206 h 251"/>
                            <a:gd name="T70" fmla="*/ 102 w 197"/>
                            <a:gd name="T71" fmla="*/ 216 h 251"/>
                            <a:gd name="T72" fmla="*/ 131 w 197"/>
                            <a:gd name="T73" fmla="*/ 220 h 251"/>
                            <a:gd name="T74" fmla="*/ 147 w 197"/>
                            <a:gd name="T75" fmla="*/ 218 h 251"/>
                            <a:gd name="T76" fmla="*/ 196 w 197"/>
                            <a:gd name="T77" fmla="*/ 206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97" h="251">
                              <a:moveTo>
                                <a:pt x="194" y="240"/>
                              </a:moveTo>
                              <a:lnTo>
                                <a:pt x="194" y="240"/>
                              </a:lnTo>
                              <a:lnTo>
                                <a:pt x="179" y="243"/>
                              </a:lnTo>
                              <a:lnTo>
                                <a:pt x="162" y="246"/>
                              </a:lnTo>
                              <a:lnTo>
                                <a:pt x="144" y="250"/>
                              </a:lnTo>
                              <a:lnTo>
                                <a:pt x="125" y="251"/>
                              </a:lnTo>
                              <a:lnTo>
                                <a:pt x="125" y="251"/>
                              </a:lnTo>
                              <a:lnTo>
                                <a:pt x="109" y="250"/>
                              </a:lnTo>
                              <a:lnTo>
                                <a:pt x="92" y="248"/>
                              </a:lnTo>
                              <a:lnTo>
                                <a:pt x="79" y="245"/>
                              </a:lnTo>
                              <a:lnTo>
                                <a:pt x="65" y="240"/>
                              </a:lnTo>
                              <a:lnTo>
                                <a:pt x="55" y="235"/>
                              </a:lnTo>
                              <a:lnTo>
                                <a:pt x="43" y="228"/>
                              </a:lnTo>
                              <a:lnTo>
                                <a:pt x="35" y="220"/>
                              </a:lnTo>
                              <a:lnTo>
                                <a:pt x="27" y="211"/>
                              </a:lnTo>
                              <a:lnTo>
                                <a:pt x="20" y="203"/>
                              </a:lnTo>
                              <a:lnTo>
                                <a:pt x="15" y="193"/>
                              </a:lnTo>
                              <a:lnTo>
                                <a:pt x="10" y="183"/>
                              </a:lnTo>
                              <a:lnTo>
                                <a:pt x="7" y="171"/>
                              </a:lnTo>
                              <a:lnTo>
                                <a:pt x="2" y="149"/>
                              </a:lnTo>
                              <a:lnTo>
                                <a:pt x="0" y="126"/>
                              </a:lnTo>
                              <a:lnTo>
                                <a:pt x="0" y="126"/>
                              </a:lnTo>
                              <a:lnTo>
                                <a:pt x="2" y="109"/>
                              </a:lnTo>
                              <a:lnTo>
                                <a:pt x="3" y="94"/>
                              </a:lnTo>
                              <a:lnTo>
                                <a:pt x="7" y="81"/>
                              </a:lnTo>
                              <a:lnTo>
                                <a:pt x="12" y="67"/>
                              </a:lnTo>
                              <a:lnTo>
                                <a:pt x="18" y="57"/>
                              </a:lnTo>
                              <a:lnTo>
                                <a:pt x="25" y="47"/>
                              </a:lnTo>
                              <a:lnTo>
                                <a:pt x="32" y="37"/>
                              </a:lnTo>
                              <a:lnTo>
                                <a:pt x="40" y="29"/>
                              </a:lnTo>
                              <a:lnTo>
                                <a:pt x="50" y="22"/>
                              </a:lnTo>
                              <a:lnTo>
                                <a:pt x="59" y="17"/>
                              </a:lnTo>
                              <a:lnTo>
                                <a:pt x="69" y="12"/>
                              </a:lnTo>
                              <a:lnTo>
                                <a:pt x="79" y="7"/>
                              </a:lnTo>
                              <a:lnTo>
                                <a:pt x="100" y="2"/>
                              </a:lnTo>
                              <a:lnTo>
                                <a:pt x="120" y="0"/>
                              </a:lnTo>
                              <a:lnTo>
                                <a:pt x="120" y="0"/>
                              </a:lnTo>
                              <a:lnTo>
                                <a:pt x="141" y="2"/>
                              </a:lnTo>
                              <a:lnTo>
                                <a:pt x="159" y="4"/>
                              </a:lnTo>
                              <a:lnTo>
                                <a:pt x="179" y="7"/>
                              </a:lnTo>
                              <a:lnTo>
                                <a:pt x="197" y="14"/>
                              </a:lnTo>
                              <a:lnTo>
                                <a:pt x="197" y="76"/>
                              </a:lnTo>
                              <a:lnTo>
                                <a:pt x="162" y="76"/>
                              </a:lnTo>
                              <a:lnTo>
                                <a:pt x="162" y="39"/>
                              </a:lnTo>
                              <a:lnTo>
                                <a:pt x="162" y="39"/>
                              </a:lnTo>
                              <a:lnTo>
                                <a:pt x="154" y="36"/>
                              </a:lnTo>
                              <a:lnTo>
                                <a:pt x="144" y="34"/>
                              </a:lnTo>
                              <a:lnTo>
                                <a:pt x="124" y="32"/>
                              </a:lnTo>
                              <a:lnTo>
                                <a:pt x="124" y="32"/>
                              </a:lnTo>
                              <a:lnTo>
                                <a:pt x="110" y="34"/>
                              </a:lnTo>
                              <a:lnTo>
                                <a:pt x="100" y="36"/>
                              </a:lnTo>
                              <a:lnTo>
                                <a:pt x="90" y="37"/>
                              </a:lnTo>
                              <a:lnTo>
                                <a:pt x="82" y="42"/>
                              </a:lnTo>
                              <a:lnTo>
                                <a:pt x="74" y="46"/>
                              </a:lnTo>
                              <a:lnTo>
                                <a:pt x="67" y="52"/>
                              </a:lnTo>
                              <a:lnTo>
                                <a:pt x="60" y="57"/>
                              </a:lnTo>
                              <a:lnTo>
                                <a:pt x="55" y="64"/>
                              </a:lnTo>
                              <a:lnTo>
                                <a:pt x="48" y="79"/>
                              </a:lnTo>
                              <a:lnTo>
                                <a:pt x="43" y="94"/>
                              </a:lnTo>
                              <a:lnTo>
                                <a:pt x="42" y="111"/>
                              </a:lnTo>
                              <a:lnTo>
                                <a:pt x="40" y="126"/>
                              </a:lnTo>
                              <a:lnTo>
                                <a:pt x="40" y="126"/>
                              </a:lnTo>
                              <a:lnTo>
                                <a:pt x="40" y="134"/>
                              </a:lnTo>
                              <a:lnTo>
                                <a:pt x="42" y="146"/>
                              </a:lnTo>
                              <a:lnTo>
                                <a:pt x="45" y="161"/>
                              </a:lnTo>
                              <a:lnTo>
                                <a:pt x="52" y="178"/>
                              </a:lnTo>
                              <a:lnTo>
                                <a:pt x="57" y="186"/>
                              </a:lnTo>
                              <a:lnTo>
                                <a:pt x="64" y="193"/>
                              </a:lnTo>
                              <a:lnTo>
                                <a:pt x="70" y="200"/>
                              </a:lnTo>
                              <a:lnTo>
                                <a:pt x="80" y="206"/>
                              </a:lnTo>
                              <a:lnTo>
                                <a:pt x="90" y="211"/>
                              </a:lnTo>
                              <a:lnTo>
                                <a:pt x="102" y="216"/>
                              </a:lnTo>
                              <a:lnTo>
                                <a:pt x="115" y="218"/>
                              </a:lnTo>
                              <a:lnTo>
                                <a:pt x="131" y="220"/>
                              </a:lnTo>
                              <a:lnTo>
                                <a:pt x="131" y="220"/>
                              </a:lnTo>
                              <a:lnTo>
                                <a:pt x="147" y="218"/>
                              </a:lnTo>
                              <a:lnTo>
                                <a:pt x="164" y="215"/>
                              </a:lnTo>
                              <a:lnTo>
                                <a:pt x="196" y="206"/>
                              </a:lnTo>
                              <a:lnTo>
                                <a:pt x="194" y="24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4"/>
                      <wps:cNvSpPr>
                        <a:spLocks/>
                      </wps:cNvSpPr>
                      <wps:spPr bwMode="auto">
                        <a:xfrm>
                          <a:off x="8559" y="15029"/>
                          <a:ext cx="254" cy="355"/>
                        </a:xfrm>
                        <a:custGeom>
                          <a:avLst/>
                          <a:gdLst>
                            <a:gd name="T0" fmla="*/ 45 w 254"/>
                            <a:gd name="T1" fmla="*/ 28 h 355"/>
                            <a:gd name="T2" fmla="*/ 0 w 254"/>
                            <a:gd name="T3" fmla="*/ 28 h 355"/>
                            <a:gd name="T4" fmla="*/ 0 w 254"/>
                            <a:gd name="T5" fmla="*/ 0 h 355"/>
                            <a:gd name="T6" fmla="*/ 83 w 254"/>
                            <a:gd name="T7" fmla="*/ 0 h 355"/>
                            <a:gd name="T8" fmla="*/ 82 w 254"/>
                            <a:gd name="T9" fmla="*/ 221 h 355"/>
                            <a:gd name="T10" fmla="*/ 174 w 254"/>
                            <a:gd name="T11" fmla="*/ 147 h 355"/>
                            <a:gd name="T12" fmla="*/ 174 w 254"/>
                            <a:gd name="T13" fmla="*/ 146 h 355"/>
                            <a:gd name="T14" fmla="*/ 140 w 254"/>
                            <a:gd name="T15" fmla="*/ 146 h 355"/>
                            <a:gd name="T16" fmla="*/ 140 w 254"/>
                            <a:gd name="T17" fmla="*/ 117 h 355"/>
                            <a:gd name="T18" fmla="*/ 244 w 254"/>
                            <a:gd name="T19" fmla="*/ 117 h 355"/>
                            <a:gd name="T20" fmla="*/ 244 w 254"/>
                            <a:gd name="T21" fmla="*/ 146 h 355"/>
                            <a:gd name="T22" fmla="*/ 219 w 254"/>
                            <a:gd name="T23" fmla="*/ 146 h 355"/>
                            <a:gd name="T24" fmla="*/ 120 w 254"/>
                            <a:gd name="T25" fmla="*/ 226 h 355"/>
                            <a:gd name="T26" fmla="*/ 227 w 254"/>
                            <a:gd name="T27" fmla="*/ 326 h 355"/>
                            <a:gd name="T28" fmla="*/ 254 w 254"/>
                            <a:gd name="T29" fmla="*/ 326 h 355"/>
                            <a:gd name="T30" fmla="*/ 254 w 254"/>
                            <a:gd name="T31" fmla="*/ 355 h 355"/>
                            <a:gd name="T32" fmla="*/ 150 w 254"/>
                            <a:gd name="T33" fmla="*/ 355 h 355"/>
                            <a:gd name="T34" fmla="*/ 150 w 254"/>
                            <a:gd name="T35" fmla="*/ 326 h 355"/>
                            <a:gd name="T36" fmla="*/ 179 w 254"/>
                            <a:gd name="T37" fmla="*/ 326 h 355"/>
                            <a:gd name="T38" fmla="*/ 179 w 254"/>
                            <a:gd name="T39" fmla="*/ 325 h 355"/>
                            <a:gd name="T40" fmla="*/ 82 w 254"/>
                            <a:gd name="T41" fmla="*/ 233 h 355"/>
                            <a:gd name="T42" fmla="*/ 82 w 254"/>
                            <a:gd name="T43" fmla="*/ 326 h 355"/>
                            <a:gd name="T44" fmla="*/ 113 w 254"/>
                            <a:gd name="T45" fmla="*/ 326 h 355"/>
                            <a:gd name="T46" fmla="*/ 113 w 254"/>
                            <a:gd name="T47" fmla="*/ 355 h 355"/>
                            <a:gd name="T48" fmla="*/ 10 w 254"/>
                            <a:gd name="T49" fmla="*/ 355 h 355"/>
                            <a:gd name="T50" fmla="*/ 10 w 254"/>
                            <a:gd name="T51" fmla="*/ 326 h 355"/>
                            <a:gd name="T52" fmla="*/ 43 w 254"/>
                            <a:gd name="T53" fmla="*/ 326 h 355"/>
                            <a:gd name="T54" fmla="*/ 45 w 254"/>
                            <a:gd name="T55" fmla="*/ 28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54" h="355">
                              <a:moveTo>
                                <a:pt x="45" y="28"/>
                              </a:moveTo>
                              <a:lnTo>
                                <a:pt x="0" y="28"/>
                              </a:lnTo>
                              <a:lnTo>
                                <a:pt x="0" y="0"/>
                              </a:lnTo>
                              <a:lnTo>
                                <a:pt x="83" y="0"/>
                              </a:lnTo>
                              <a:lnTo>
                                <a:pt x="82" y="221"/>
                              </a:lnTo>
                              <a:lnTo>
                                <a:pt x="174" y="147"/>
                              </a:lnTo>
                              <a:lnTo>
                                <a:pt x="174" y="146"/>
                              </a:lnTo>
                              <a:lnTo>
                                <a:pt x="140" y="146"/>
                              </a:lnTo>
                              <a:lnTo>
                                <a:pt x="140" y="117"/>
                              </a:lnTo>
                              <a:lnTo>
                                <a:pt x="244" y="117"/>
                              </a:lnTo>
                              <a:lnTo>
                                <a:pt x="244" y="146"/>
                              </a:lnTo>
                              <a:lnTo>
                                <a:pt x="219" y="146"/>
                              </a:lnTo>
                              <a:lnTo>
                                <a:pt x="120" y="226"/>
                              </a:lnTo>
                              <a:lnTo>
                                <a:pt x="227" y="326"/>
                              </a:lnTo>
                              <a:lnTo>
                                <a:pt x="254" y="326"/>
                              </a:lnTo>
                              <a:lnTo>
                                <a:pt x="254" y="355"/>
                              </a:lnTo>
                              <a:lnTo>
                                <a:pt x="150" y="355"/>
                              </a:lnTo>
                              <a:lnTo>
                                <a:pt x="150" y="326"/>
                              </a:lnTo>
                              <a:lnTo>
                                <a:pt x="179" y="326"/>
                              </a:lnTo>
                              <a:lnTo>
                                <a:pt x="179" y="325"/>
                              </a:lnTo>
                              <a:lnTo>
                                <a:pt x="82" y="233"/>
                              </a:lnTo>
                              <a:lnTo>
                                <a:pt x="82" y="326"/>
                              </a:lnTo>
                              <a:lnTo>
                                <a:pt x="113" y="326"/>
                              </a:lnTo>
                              <a:lnTo>
                                <a:pt x="113" y="355"/>
                              </a:lnTo>
                              <a:lnTo>
                                <a:pt x="10" y="355"/>
                              </a:lnTo>
                              <a:lnTo>
                                <a:pt x="10" y="326"/>
                              </a:lnTo>
                              <a:lnTo>
                                <a:pt x="43" y="326"/>
                              </a:lnTo>
                              <a:lnTo>
                                <a:pt x="45"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5"/>
                      <wps:cNvSpPr>
                        <a:spLocks/>
                      </wps:cNvSpPr>
                      <wps:spPr bwMode="auto">
                        <a:xfrm>
                          <a:off x="8828" y="15029"/>
                          <a:ext cx="280" cy="355"/>
                        </a:xfrm>
                        <a:custGeom>
                          <a:avLst/>
                          <a:gdLst>
                            <a:gd name="T0" fmla="*/ 0 w 280"/>
                            <a:gd name="T1" fmla="*/ 28 h 355"/>
                            <a:gd name="T2" fmla="*/ 84 w 280"/>
                            <a:gd name="T3" fmla="*/ 0 h 355"/>
                            <a:gd name="T4" fmla="*/ 84 w 280"/>
                            <a:gd name="T5" fmla="*/ 125 h 355"/>
                            <a:gd name="T6" fmla="*/ 79 w 280"/>
                            <a:gd name="T7" fmla="*/ 169 h 355"/>
                            <a:gd name="T8" fmla="*/ 81 w 280"/>
                            <a:gd name="T9" fmla="*/ 169 h 355"/>
                            <a:gd name="T10" fmla="*/ 92 w 280"/>
                            <a:gd name="T11" fmla="*/ 146 h 355"/>
                            <a:gd name="T12" fmla="*/ 112 w 280"/>
                            <a:gd name="T13" fmla="*/ 127 h 355"/>
                            <a:gd name="T14" fmla="*/ 137 w 280"/>
                            <a:gd name="T15" fmla="*/ 115 h 355"/>
                            <a:gd name="T16" fmla="*/ 164 w 280"/>
                            <a:gd name="T17" fmla="*/ 110 h 355"/>
                            <a:gd name="T18" fmla="*/ 176 w 280"/>
                            <a:gd name="T19" fmla="*/ 112 h 355"/>
                            <a:gd name="T20" fmla="*/ 196 w 280"/>
                            <a:gd name="T21" fmla="*/ 115 h 355"/>
                            <a:gd name="T22" fmla="*/ 213 w 280"/>
                            <a:gd name="T23" fmla="*/ 122 h 355"/>
                            <a:gd name="T24" fmla="*/ 225 w 280"/>
                            <a:gd name="T25" fmla="*/ 132 h 355"/>
                            <a:gd name="T26" fmla="*/ 238 w 280"/>
                            <a:gd name="T27" fmla="*/ 152 h 355"/>
                            <a:gd name="T28" fmla="*/ 246 w 280"/>
                            <a:gd name="T29" fmla="*/ 184 h 355"/>
                            <a:gd name="T30" fmla="*/ 246 w 280"/>
                            <a:gd name="T31" fmla="*/ 201 h 355"/>
                            <a:gd name="T32" fmla="*/ 280 w 280"/>
                            <a:gd name="T33" fmla="*/ 326 h 355"/>
                            <a:gd name="T34" fmla="*/ 176 w 280"/>
                            <a:gd name="T35" fmla="*/ 355 h 355"/>
                            <a:gd name="T36" fmla="*/ 206 w 280"/>
                            <a:gd name="T37" fmla="*/ 326 h 355"/>
                            <a:gd name="T38" fmla="*/ 208 w 280"/>
                            <a:gd name="T39" fmla="*/ 212 h 355"/>
                            <a:gd name="T40" fmla="*/ 208 w 280"/>
                            <a:gd name="T41" fmla="*/ 191 h 355"/>
                            <a:gd name="T42" fmla="*/ 201 w 280"/>
                            <a:gd name="T43" fmla="*/ 169 h 355"/>
                            <a:gd name="T44" fmla="*/ 191 w 280"/>
                            <a:gd name="T45" fmla="*/ 154 h 355"/>
                            <a:gd name="T46" fmla="*/ 179 w 280"/>
                            <a:gd name="T47" fmla="*/ 147 h 355"/>
                            <a:gd name="T48" fmla="*/ 164 w 280"/>
                            <a:gd name="T49" fmla="*/ 144 h 355"/>
                            <a:gd name="T50" fmla="*/ 154 w 280"/>
                            <a:gd name="T51" fmla="*/ 142 h 355"/>
                            <a:gd name="T52" fmla="*/ 129 w 280"/>
                            <a:gd name="T53" fmla="*/ 147 h 355"/>
                            <a:gd name="T54" fmla="*/ 106 w 280"/>
                            <a:gd name="T55" fmla="*/ 161 h 355"/>
                            <a:gd name="T56" fmla="*/ 91 w 280"/>
                            <a:gd name="T57" fmla="*/ 187 h 355"/>
                            <a:gd name="T58" fmla="*/ 84 w 280"/>
                            <a:gd name="T59" fmla="*/ 228 h 355"/>
                            <a:gd name="T60" fmla="*/ 117 w 280"/>
                            <a:gd name="T61" fmla="*/ 326 h 355"/>
                            <a:gd name="T62" fmla="*/ 10 w 280"/>
                            <a:gd name="T63" fmla="*/ 355 h 355"/>
                            <a:gd name="T64" fmla="*/ 44 w 280"/>
                            <a:gd name="T65" fmla="*/ 326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0" h="355">
                              <a:moveTo>
                                <a:pt x="45" y="28"/>
                              </a:moveTo>
                              <a:lnTo>
                                <a:pt x="0" y="28"/>
                              </a:lnTo>
                              <a:lnTo>
                                <a:pt x="0" y="0"/>
                              </a:lnTo>
                              <a:lnTo>
                                <a:pt x="84" y="0"/>
                              </a:lnTo>
                              <a:lnTo>
                                <a:pt x="84" y="125"/>
                              </a:lnTo>
                              <a:lnTo>
                                <a:pt x="84" y="125"/>
                              </a:lnTo>
                              <a:lnTo>
                                <a:pt x="82" y="147"/>
                              </a:lnTo>
                              <a:lnTo>
                                <a:pt x="79" y="169"/>
                              </a:lnTo>
                              <a:lnTo>
                                <a:pt x="81" y="169"/>
                              </a:lnTo>
                              <a:lnTo>
                                <a:pt x="81" y="169"/>
                              </a:lnTo>
                              <a:lnTo>
                                <a:pt x="86" y="157"/>
                              </a:lnTo>
                              <a:lnTo>
                                <a:pt x="92" y="146"/>
                              </a:lnTo>
                              <a:lnTo>
                                <a:pt x="102" y="136"/>
                              </a:lnTo>
                              <a:lnTo>
                                <a:pt x="112" y="127"/>
                              </a:lnTo>
                              <a:lnTo>
                                <a:pt x="124" y="120"/>
                              </a:lnTo>
                              <a:lnTo>
                                <a:pt x="137" y="115"/>
                              </a:lnTo>
                              <a:lnTo>
                                <a:pt x="151" y="112"/>
                              </a:lnTo>
                              <a:lnTo>
                                <a:pt x="164" y="110"/>
                              </a:lnTo>
                              <a:lnTo>
                                <a:pt x="164" y="110"/>
                              </a:lnTo>
                              <a:lnTo>
                                <a:pt x="176" y="112"/>
                              </a:lnTo>
                              <a:lnTo>
                                <a:pt x="186" y="114"/>
                              </a:lnTo>
                              <a:lnTo>
                                <a:pt x="196" y="115"/>
                              </a:lnTo>
                              <a:lnTo>
                                <a:pt x="204" y="119"/>
                              </a:lnTo>
                              <a:lnTo>
                                <a:pt x="213" y="122"/>
                              </a:lnTo>
                              <a:lnTo>
                                <a:pt x="220" y="127"/>
                              </a:lnTo>
                              <a:lnTo>
                                <a:pt x="225" y="132"/>
                              </a:lnTo>
                              <a:lnTo>
                                <a:pt x="230" y="139"/>
                              </a:lnTo>
                              <a:lnTo>
                                <a:pt x="238" y="152"/>
                              </a:lnTo>
                              <a:lnTo>
                                <a:pt x="243" y="167"/>
                              </a:lnTo>
                              <a:lnTo>
                                <a:pt x="246" y="184"/>
                              </a:lnTo>
                              <a:lnTo>
                                <a:pt x="246" y="201"/>
                              </a:lnTo>
                              <a:lnTo>
                                <a:pt x="246" y="201"/>
                              </a:lnTo>
                              <a:lnTo>
                                <a:pt x="245" y="326"/>
                              </a:lnTo>
                              <a:lnTo>
                                <a:pt x="280" y="326"/>
                              </a:lnTo>
                              <a:lnTo>
                                <a:pt x="280" y="355"/>
                              </a:lnTo>
                              <a:lnTo>
                                <a:pt x="176" y="355"/>
                              </a:lnTo>
                              <a:lnTo>
                                <a:pt x="176" y="326"/>
                              </a:lnTo>
                              <a:lnTo>
                                <a:pt x="206" y="326"/>
                              </a:lnTo>
                              <a:lnTo>
                                <a:pt x="206" y="326"/>
                              </a:lnTo>
                              <a:lnTo>
                                <a:pt x="208" y="212"/>
                              </a:lnTo>
                              <a:lnTo>
                                <a:pt x="208" y="212"/>
                              </a:lnTo>
                              <a:lnTo>
                                <a:pt x="208" y="191"/>
                              </a:lnTo>
                              <a:lnTo>
                                <a:pt x="206" y="179"/>
                              </a:lnTo>
                              <a:lnTo>
                                <a:pt x="201" y="169"/>
                              </a:lnTo>
                              <a:lnTo>
                                <a:pt x="194" y="159"/>
                              </a:lnTo>
                              <a:lnTo>
                                <a:pt x="191" y="154"/>
                              </a:lnTo>
                              <a:lnTo>
                                <a:pt x="186" y="151"/>
                              </a:lnTo>
                              <a:lnTo>
                                <a:pt x="179" y="147"/>
                              </a:lnTo>
                              <a:lnTo>
                                <a:pt x="173" y="144"/>
                              </a:lnTo>
                              <a:lnTo>
                                <a:pt x="164" y="144"/>
                              </a:lnTo>
                              <a:lnTo>
                                <a:pt x="154" y="142"/>
                              </a:lnTo>
                              <a:lnTo>
                                <a:pt x="154" y="142"/>
                              </a:lnTo>
                              <a:lnTo>
                                <a:pt x="141" y="144"/>
                              </a:lnTo>
                              <a:lnTo>
                                <a:pt x="129" y="147"/>
                              </a:lnTo>
                              <a:lnTo>
                                <a:pt x="117" y="152"/>
                              </a:lnTo>
                              <a:lnTo>
                                <a:pt x="106" y="161"/>
                              </a:lnTo>
                              <a:lnTo>
                                <a:pt x="97" y="172"/>
                              </a:lnTo>
                              <a:lnTo>
                                <a:pt x="91" y="187"/>
                              </a:lnTo>
                              <a:lnTo>
                                <a:pt x="86" y="206"/>
                              </a:lnTo>
                              <a:lnTo>
                                <a:pt x="84" y="228"/>
                              </a:lnTo>
                              <a:lnTo>
                                <a:pt x="82" y="326"/>
                              </a:lnTo>
                              <a:lnTo>
                                <a:pt x="117" y="326"/>
                              </a:lnTo>
                              <a:lnTo>
                                <a:pt x="117" y="355"/>
                              </a:lnTo>
                              <a:lnTo>
                                <a:pt x="10" y="355"/>
                              </a:lnTo>
                              <a:lnTo>
                                <a:pt x="10" y="326"/>
                              </a:lnTo>
                              <a:lnTo>
                                <a:pt x="44" y="326"/>
                              </a:lnTo>
                              <a:lnTo>
                                <a:pt x="45"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6"/>
                      <wps:cNvSpPr>
                        <a:spLocks noEditPoints="1"/>
                      </wps:cNvSpPr>
                      <wps:spPr bwMode="auto">
                        <a:xfrm>
                          <a:off x="9133" y="15139"/>
                          <a:ext cx="231" cy="251"/>
                        </a:xfrm>
                        <a:custGeom>
                          <a:avLst/>
                          <a:gdLst>
                            <a:gd name="T0" fmla="*/ 115 w 231"/>
                            <a:gd name="T1" fmla="*/ 0 h 251"/>
                            <a:gd name="T2" fmla="*/ 141 w 231"/>
                            <a:gd name="T3" fmla="*/ 4 h 251"/>
                            <a:gd name="T4" fmla="*/ 164 w 231"/>
                            <a:gd name="T5" fmla="*/ 10 h 251"/>
                            <a:gd name="T6" fmla="*/ 184 w 231"/>
                            <a:gd name="T7" fmla="*/ 20 h 251"/>
                            <a:gd name="T8" fmla="*/ 201 w 231"/>
                            <a:gd name="T9" fmla="*/ 34 h 251"/>
                            <a:gd name="T10" fmla="*/ 214 w 231"/>
                            <a:gd name="T11" fmla="*/ 52 h 251"/>
                            <a:gd name="T12" fmla="*/ 223 w 231"/>
                            <a:gd name="T13" fmla="*/ 72 h 251"/>
                            <a:gd name="T14" fmla="*/ 229 w 231"/>
                            <a:gd name="T15" fmla="*/ 94 h 251"/>
                            <a:gd name="T16" fmla="*/ 231 w 231"/>
                            <a:gd name="T17" fmla="*/ 119 h 251"/>
                            <a:gd name="T18" fmla="*/ 231 w 231"/>
                            <a:gd name="T19" fmla="*/ 133 h 251"/>
                            <a:gd name="T20" fmla="*/ 226 w 231"/>
                            <a:gd name="T21" fmla="*/ 159 h 251"/>
                            <a:gd name="T22" fmla="*/ 219 w 231"/>
                            <a:gd name="T23" fmla="*/ 183 h 251"/>
                            <a:gd name="T24" fmla="*/ 208 w 231"/>
                            <a:gd name="T25" fmla="*/ 205 h 251"/>
                            <a:gd name="T26" fmla="*/ 192 w 231"/>
                            <a:gd name="T27" fmla="*/ 221 h 251"/>
                            <a:gd name="T28" fmla="*/ 174 w 231"/>
                            <a:gd name="T29" fmla="*/ 236 h 251"/>
                            <a:gd name="T30" fmla="*/ 152 w 231"/>
                            <a:gd name="T31" fmla="*/ 245 h 251"/>
                            <a:gd name="T32" fmla="*/ 129 w 231"/>
                            <a:gd name="T33" fmla="*/ 250 h 251"/>
                            <a:gd name="T34" fmla="*/ 115 w 231"/>
                            <a:gd name="T35" fmla="*/ 251 h 251"/>
                            <a:gd name="T36" fmla="*/ 90 w 231"/>
                            <a:gd name="T37" fmla="*/ 248 h 251"/>
                            <a:gd name="T38" fmla="*/ 67 w 231"/>
                            <a:gd name="T39" fmla="*/ 241 h 251"/>
                            <a:gd name="T40" fmla="*/ 47 w 231"/>
                            <a:gd name="T41" fmla="*/ 231 h 251"/>
                            <a:gd name="T42" fmla="*/ 30 w 231"/>
                            <a:gd name="T43" fmla="*/ 218 h 251"/>
                            <a:gd name="T44" fmla="*/ 17 w 231"/>
                            <a:gd name="T45" fmla="*/ 200 h 251"/>
                            <a:gd name="T46" fmla="*/ 8 w 231"/>
                            <a:gd name="T47" fmla="*/ 179 h 251"/>
                            <a:gd name="T48" fmla="*/ 2 w 231"/>
                            <a:gd name="T49" fmla="*/ 158 h 251"/>
                            <a:gd name="T50" fmla="*/ 0 w 231"/>
                            <a:gd name="T51" fmla="*/ 133 h 251"/>
                            <a:gd name="T52" fmla="*/ 0 w 231"/>
                            <a:gd name="T53" fmla="*/ 119 h 251"/>
                            <a:gd name="T54" fmla="*/ 5 w 231"/>
                            <a:gd name="T55" fmla="*/ 92 h 251"/>
                            <a:gd name="T56" fmla="*/ 12 w 231"/>
                            <a:gd name="T57" fmla="*/ 69 h 251"/>
                            <a:gd name="T58" fmla="*/ 23 w 231"/>
                            <a:gd name="T59" fmla="*/ 47 h 251"/>
                            <a:gd name="T60" fmla="*/ 38 w 231"/>
                            <a:gd name="T61" fmla="*/ 31 h 251"/>
                            <a:gd name="T62" fmla="*/ 57 w 231"/>
                            <a:gd name="T63" fmla="*/ 17 h 251"/>
                            <a:gd name="T64" fmla="*/ 79 w 231"/>
                            <a:gd name="T65" fmla="*/ 7 h 251"/>
                            <a:gd name="T66" fmla="*/ 102 w 231"/>
                            <a:gd name="T67" fmla="*/ 2 h 251"/>
                            <a:gd name="T68" fmla="*/ 115 w 231"/>
                            <a:gd name="T69" fmla="*/ 0 h 251"/>
                            <a:gd name="T70" fmla="*/ 115 w 231"/>
                            <a:gd name="T71" fmla="*/ 220 h 251"/>
                            <a:gd name="T72" fmla="*/ 149 w 231"/>
                            <a:gd name="T73" fmla="*/ 211 h 251"/>
                            <a:gd name="T74" fmla="*/ 172 w 231"/>
                            <a:gd name="T75" fmla="*/ 193 h 251"/>
                            <a:gd name="T76" fmla="*/ 186 w 231"/>
                            <a:gd name="T77" fmla="*/ 163 h 251"/>
                            <a:gd name="T78" fmla="*/ 191 w 231"/>
                            <a:gd name="T79" fmla="*/ 126 h 251"/>
                            <a:gd name="T80" fmla="*/ 191 w 231"/>
                            <a:gd name="T81" fmla="*/ 108 h 251"/>
                            <a:gd name="T82" fmla="*/ 181 w 231"/>
                            <a:gd name="T83" fmla="*/ 74 h 251"/>
                            <a:gd name="T84" fmla="*/ 162 w 231"/>
                            <a:gd name="T85" fmla="*/ 49 h 251"/>
                            <a:gd name="T86" fmla="*/ 134 w 231"/>
                            <a:gd name="T87" fmla="*/ 34 h 251"/>
                            <a:gd name="T88" fmla="*/ 115 w 231"/>
                            <a:gd name="T89" fmla="*/ 32 h 251"/>
                            <a:gd name="T90" fmla="*/ 82 w 231"/>
                            <a:gd name="T91" fmla="*/ 41 h 251"/>
                            <a:gd name="T92" fmla="*/ 59 w 231"/>
                            <a:gd name="T93" fmla="*/ 61 h 251"/>
                            <a:gd name="T94" fmla="*/ 45 w 231"/>
                            <a:gd name="T95" fmla="*/ 89 h 251"/>
                            <a:gd name="T96" fmla="*/ 40 w 231"/>
                            <a:gd name="T97" fmla="*/ 126 h 251"/>
                            <a:gd name="T98" fmla="*/ 40 w 231"/>
                            <a:gd name="T99" fmla="*/ 144 h 251"/>
                            <a:gd name="T100" fmla="*/ 50 w 231"/>
                            <a:gd name="T101" fmla="*/ 178 h 251"/>
                            <a:gd name="T102" fmla="*/ 69 w 231"/>
                            <a:gd name="T103" fmla="*/ 203 h 251"/>
                            <a:gd name="T104" fmla="*/ 97 w 231"/>
                            <a:gd name="T105" fmla="*/ 218 h 251"/>
                            <a:gd name="T106" fmla="*/ 115 w 231"/>
                            <a:gd name="T107" fmla="*/ 220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 h="251">
                              <a:moveTo>
                                <a:pt x="115" y="0"/>
                              </a:moveTo>
                              <a:lnTo>
                                <a:pt x="115" y="0"/>
                              </a:lnTo>
                              <a:lnTo>
                                <a:pt x="129" y="2"/>
                              </a:lnTo>
                              <a:lnTo>
                                <a:pt x="141" y="4"/>
                              </a:lnTo>
                              <a:lnTo>
                                <a:pt x="152" y="5"/>
                              </a:lnTo>
                              <a:lnTo>
                                <a:pt x="164" y="10"/>
                              </a:lnTo>
                              <a:lnTo>
                                <a:pt x="174" y="15"/>
                              </a:lnTo>
                              <a:lnTo>
                                <a:pt x="184" y="20"/>
                              </a:lnTo>
                              <a:lnTo>
                                <a:pt x="192" y="27"/>
                              </a:lnTo>
                              <a:lnTo>
                                <a:pt x="201" y="34"/>
                              </a:lnTo>
                              <a:lnTo>
                                <a:pt x="208" y="42"/>
                              </a:lnTo>
                              <a:lnTo>
                                <a:pt x="214" y="52"/>
                              </a:lnTo>
                              <a:lnTo>
                                <a:pt x="219" y="62"/>
                              </a:lnTo>
                              <a:lnTo>
                                <a:pt x="223" y="72"/>
                              </a:lnTo>
                              <a:lnTo>
                                <a:pt x="226" y="82"/>
                              </a:lnTo>
                              <a:lnTo>
                                <a:pt x="229" y="94"/>
                              </a:lnTo>
                              <a:lnTo>
                                <a:pt x="231" y="108"/>
                              </a:lnTo>
                              <a:lnTo>
                                <a:pt x="231" y="119"/>
                              </a:lnTo>
                              <a:lnTo>
                                <a:pt x="231" y="119"/>
                              </a:lnTo>
                              <a:lnTo>
                                <a:pt x="231" y="133"/>
                              </a:lnTo>
                              <a:lnTo>
                                <a:pt x="229" y="148"/>
                              </a:lnTo>
                              <a:lnTo>
                                <a:pt x="226" y="159"/>
                              </a:lnTo>
                              <a:lnTo>
                                <a:pt x="223" y="173"/>
                              </a:lnTo>
                              <a:lnTo>
                                <a:pt x="219" y="183"/>
                              </a:lnTo>
                              <a:lnTo>
                                <a:pt x="214" y="195"/>
                              </a:lnTo>
                              <a:lnTo>
                                <a:pt x="208" y="205"/>
                              </a:lnTo>
                              <a:lnTo>
                                <a:pt x="201" y="213"/>
                              </a:lnTo>
                              <a:lnTo>
                                <a:pt x="192" y="221"/>
                              </a:lnTo>
                              <a:lnTo>
                                <a:pt x="184" y="230"/>
                              </a:lnTo>
                              <a:lnTo>
                                <a:pt x="174" y="236"/>
                              </a:lnTo>
                              <a:lnTo>
                                <a:pt x="164" y="241"/>
                              </a:lnTo>
                              <a:lnTo>
                                <a:pt x="152" y="245"/>
                              </a:lnTo>
                              <a:lnTo>
                                <a:pt x="141" y="248"/>
                              </a:lnTo>
                              <a:lnTo>
                                <a:pt x="129" y="250"/>
                              </a:lnTo>
                              <a:lnTo>
                                <a:pt x="115" y="251"/>
                              </a:lnTo>
                              <a:lnTo>
                                <a:pt x="115" y="251"/>
                              </a:lnTo>
                              <a:lnTo>
                                <a:pt x="102" y="250"/>
                              </a:lnTo>
                              <a:lnTo>
                                <a:pt x="90" y="248"/>
                              </a:lnTo>
                              <a:lnTo>
                                <a:pt x="79" y="246"/>
                              </a:lnTo>
                              <a:lnTo>
                                <a:pt x="67" y="241"/>
                              </a:lnTo>
                              <a:lnTo>
                                <a:pt x="57" y="236"/>
                              </a:lnTo>
                              <a:lnTo>
                                <a:pt x="47" y="231"/>
                              </a:lnTo>
                              <a:lnTo>
                                <a:pt x="38" y="225"/>
                              </a:lnTo>
                              <a:lnTo>
                                <a:pt x="30" y="218"/>
                              </a:lnTo>
                              <a:lnTo>
                                <a:pt x="23" y="210"/>
                              </a:lnTo>
                              <a:lnTo>
                                <a:pt x="17" y="200"/>
                              </a:lnTo>
                              <a:lnTo>
                                <a:pt x="12" y="189"/>
                              </a:lnTo>
                              <a:lnTo>
                                <a:pt x="8" y="179"/>
                              </a:lnTo>
                              <a:lnTo>
                                <a:pt x="5" y="169"/>
                              </a:lnTo>
                              <a:lnTo>
                                <a:pt x="2" y="158"/>
                              </a:lnTo>
                              <a:lnTo>
                                <a:pt x="0" y="144"/>
                              </a:lnTo>
                              <a:lnTo>
                                <a:pt x="0" y="133"/>
                              </a:lnTo>
                              <a:lnTo>
                                <a:pt x="0" y="133"/>
                              </a:lnTo>
                              <a:lnTo>
                                <a:pt x="0" y="119"/>
                              </a:lnTo>
                              <a:lnTo>
                                <a:pt x="2" y="106"/>
                              </a:lnTo>
                              <a:lnTo>
                                <a:pt x="5" y="92"/>
                              </a:lnTo>
                              <a:lnTo>
                                <a:pt x="8" y="81"/>
                              </a:lnTo>
                              <a:lnTo>
                                <a:pt x="12" y="69"/>
                              </a:lnTo>
                              <a:lnTo>
                                <a:pt x="17" y="57"/>
                              </a:lnTo>
                              <a:lnTo>
                                <a:pt x="23" y="47"/>
                              </a:lnTo>
                              <a:lnTo>
                                <a:pt x="30" y="39"/>
                              </a:lnTo>
                              <a:lnTo>
                                <a:pt x="38" y="31"/>
                              </a:lnTo>
                              <a:lnTo>
                                <a:pt x="47" y="22"/>
                              </a:lnTo>
                              <a:lnTo>
                                <a:pt x="57" y="17"/>
                              </a:lnTo>
                              <a:lnTo>
                                <a:pt x="67" y="10"/>
                              </a:lnTo>
                              <a:lnTo>
                                <a:pt x="79" y="7"/>
                              </a:lnTo>
                              <a:lnTo>
                                <a:pt x="90" y="4"/>
                              </a:lnTo>
                              <a:lnTo>
                                <a:pt x="102" y="2"/>
                              </a:lnTo>
                              <a:lnTo>
                                <a:pt x="115" y="0"/>
                              </a:lnTo>
                              <a:lnTo>
                                <a:pt x="115" y="0"/>
                              </a:lnTo>
                              <a:close/>
                              <a:moveTo>
                                <a:pt x="115" y="220"/>
                              </a:moveTo>
                              <a:lnTo>
                                <a:pt x="115" y="220"/>
                              </a:lnTo>
                              <a:lnTo>
                                <a:pt x="134" y="218"/>
                              </a:lnTo>
                              <a:lnTo>
                                <a:pt x="149" y="211"/>
                              </a:lnTo>
                              <a:lnTo>
                                <a:pt x="162" y="203"/>
                              </a:lnTo>
                              <a:lnTo>
                                <a:pt x="172" y="193"/>
                              </a:lnTo>
                              <a:lnTo>
                                <a:pt x="181" y="178"/>
                              </a:lnTo>
                              <a:lnTo>
                                <a:pt x="186" y="163"/>
                              </a:lnTo>
                              <a:lnTo>
                                <a:pt x="191" y="144"/>
                              </a:lnTo>
                              <a:lnTo>
                                <a:pt x="191" y="126"/>
                              </a:lnTo>
                              <a:lnTo>
                                <a:pt x="191" y="126"/>
                              </a:lnTo>
                              <a:lnTo>
                                <a:pt x="191" y="108"/>
                              </a:lnTo>
                              <a:lnTo>
                                <a:pt x="186" y="89"/>
                              </a:lnTo>
                              <a:lnTo>
                                <a:pt x="181" y="74"/>
                              </a:lnTo>
                              <a:lnTo>
                                <a:pt x="172" y="61"/>
                              </a:lnTo>
                              <a:lnTo>
                                <a:pt x="162" y="49"/>
                              </a:lnTo>
                              <a:lnTo>
                                <a:pt x="149" y="41"/>
                              </a:lnTo>
                              <a:lnTo>
                                <a:pt x="134" y="34"/>
                              </a:lnTo>
                              <a:lnTo>
                                <a:pt x="115" y="32"/>
                              </a:lnTo>
                              <a:lnTo>
                                <a:pt x="115" y="32"/>
                              </a:lnTo>
                              <a:lnTo>
                                <a:pt x="97" y="34"/>
                              </a:lnTo>
                              <a:lnTo>
                                <a:pt x="82" y="41"/>
                              </a:lnTo>
                              <a:lnTo>
                                <a:pt x="69" y="49"/>
                              </a:lnTo>
                              <a:lnTo>
                                <a:pt x="59" y="61"/>
                              </a:lnTo>
                              <a:lnTo>
                                <a:pt x="50" y="74"/>
                              </a:lnTo>
                              <a:lnTo>
                                <a:pt x="45" y="89"/>
                              </a:lnTo>
                              <a:lnTo>
                                <a:pt x="40" y="108"/>
                              </a:lnTo>
                              <a:lnTo>
                                <a:pt x="40" y="126"/>
                              </a:lnTo>
                              <a:lnTo>
                                <a:pt x="40" y="126"/>
                              </a:lnTo>
                              <a:lnTo>
                                <a:pt x="40" y="144"/>
                              </a:lnTo>
                              <a:lnTo>
                                <a:pt x="45" y="163"/>
                              </a:lnTo>
                              <a:lnTo>
                                <a:pt x="50" y="178"/>
                              </a:lnTo>
                              <a:lnTo>
                                <a:pt x="59" y="193"/>
                              </a:lnTo>
                              <a:lnTo>
                                <a:pt x="69" y="203"/>
                              </a:lnTo>
                              <a:lnTo>
                                <a:pt x="82" y="211"/>
                              </a:lnTo>
                              <a:lnTo>
                                <a:pt x="97" y="218"/>
                              </a:lnTo>
                              <a:lnTo>
                                <a:pt x="115" y="220"/>
                              </a:lnTo>
                              <a:lnTo>
                                <a:pt x="115" y="2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7"/>
                      <wps:cNvSpPr>
                        <a:spLocks/>
                      </wps:cNvSpPr>
                      <wps:spPr bwMode="auto">
                        <a:xfrm>
                          <a:off x="9379" y="15029"/>
                          <a:ext cx="121" cy="355"/>
                        </a:xfrm>
                        <a:custGeom>
                          <a:avLst/>
                          <a:gdLst>
                            <a:gd name="T0" fmla="*/ 47 w 121"/>
                            <a:gd name="T1" fmla="*/ 28 h 355"/>
                            <a:gd name="T2" fmla="*/ 0 w 121"/>
                            <a:gd name="T3" fmla="*/ 28 h 355"/>
                            <a:gd name="T4" fmla="*/ 0 w 121"/>
                            <a:gd name="T5" fmla="*/ 0 h 355"/>
                            <a:gd name="T6" fmla="*/ 85 w 121"/>
                            <a:gd name="T7" fmla="*/ 0 h 355"/>
                            <a:gd name="T8" fmla="*/ 82 w 121"/>
                            <a:gd name="T9" fmla="*/ 326 h 355"/>
                            <a:gd name="T10" fmla="*/ 121 w 121"/>
                            <a:gd name="T11" fmla="*/ 326 h 355"/>
                            <a:gd name="T12" fmla="*/ 121 w 121"/>
                            <a:gd name="T13" fmla="*/ 355 h 355"/>
                            <a:gd name="T14" fmla="*/ 10 w 121"/>
                            <a:gd name="T15" fmla="*/ 355 h 355"/>
                            <a:gd name="T16" fmla="*/ 10 w 121"/>
                            <a:gd name="T17" fmla="*/ 326 h 355"/>
                            <a:gd name="T18" fmla="*/ 45 w 121"/>
                            <a:gd name="T19" fmla="*/ 326 h 355"/>
                            <a:gd name="T20" fmla="*/ 47 w 121"/>
                            <a:gd name="T21" fmla="*/ 28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1" h="355">
                              <a:moveTo>
                                <a:pt x="47" y="28"/>
                              </a:moveTo>
                              <a:lnTo>
                                <a:pt x="0" y="28"/>
                              </a:lnTo>
                              <a:lnTo>
                                <a:pt x="0" y="0"/>
                              </a:lnTo>
                              <a:lnTo>
                                <a:pt x="85" y="0"/>
                              </a:lnTo>
                              <a:lnTo>
                                <a:pt x="82" y="326"/>
                              </a:lnTo>
                              <a:lnTo>
                                <a:pt x="121" y="326"/>
                              </a:lnTo>
                              <a:lnTo>
                                <a:pt x="121" y="355"/>
                              </a:lnTo>
                              <a:lnTo>
                                <a:pt x="10" y="355"/>
                              </a:lnTo>
                              <a:lnTo>
                                <a:pt x="10" y="326"/>
                              </a:lnTo>
                              <a:lnTo>
                                <a:pt x="45" y="326"/>
                              </a:lnTo>
                              <a:lnTo>
                                <a:pt x="47"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8"/>
                      <wps:cNvSpPr>
                        <a:spLocks/>
                      </wps:cNvSpPr>
                      <wps:spPr bwMode="auto">
                        <a:xfrm>
                          <a:off x="9528" y="15139"/>
                          <a:ext cx="425" cy="245"/>
                        </a:xfrm>
                        <a:custGeom>
                          <a:avLst/>
                          <a:gdLst>
                            <a:gd name="T0" fmla="*/ 35 w 425"/>
                            <a:gd name="T1" fmla="*/ 216 h 245"/>
                            <a:gd name="T2" fmla="*/ 0 w 425"/>
                            <a:gd name="T3" fmla="*/ 36 h 245"/>
                            <a:gd name="T4" fmla="*/ 75 w 425"/>
                            <a:gd name="T5" fmla="*/ 7 h 245"/>
                            <a:gd name="T6" fmla="*/ 74 w 425"/>
                            <a:gd name="T7" fmla="*/ 36 h 245"/>
                            <a:gd name="T8" fmla="*/ 72 w 425"/>
                            <a:gd name="T9" fmla="*/ 59 h 245"/>
                            <a:gd name="T10" fmla="*/ 77 w 425"/>
                            <a:gd name="T11" fmla="*/ 47 h 245"/>
                            <a:gd name="T12" fmla="*/ 94 w 425"/>
                            <a:gd name="T13" fmla="*/ 26 h 245"/>
                            <a:gd name="T14" fmla="*/ 116 w 425"/>
                            <a:gd name="T15" fmla="*/ 10 h 245"/>
                            <a:gd name="T16" fmla="*/ 142 w 425"/>
                            <a:gd name="T17" fmla="*/ 2 h 245"/>
                            <a:gd name="T18" fmla="*/ 156 w 425"/>
                            <a:gd name="T19" fmla="*/ 0 h 245"/>
                            <a:gd name="T20" fmla="*/ 184 w 425"/>
                            <a:gd name="T21" fmla="*/ 5 h 245"/>
                            <a:gd name="T22" fmla="*/ 206 w 425"/>
                            <a:gd name="T23" fmla="*/ 17 h 245"/>
                            <a:gd name="T24" fmla="*/ 221 w 425"/>
                            <a:gd name="T25" fmla="*/ 36 h 245"/>
                            <a:gd name="T26" fmla="*/ 228 w 425"/>
                            <a:gd name="T27" fmla="*/ 57 h 245"/>
                            <a:gd name="T28" fmla="*/ 229 w 425"/>
                            <a:gd name="T29" fmla="*/ 57 h 245"/>
                            <a:gd name="T30" fmla="*/ 241 w 425"/>
                            <a:gd name="T31" fmla="*/ 36 h 245"/>
                            <a:gd name="T32" fmla="*/ 258 w 425"/>
                            <a:gd name="T33" fmla="*/ 15 h 245"/>
                            <a:gd name="T34" fmla="*/ 280 w 425"/>
                            <a:gd name="T35" fmla="*/ 5 h 245"/>
                            <a:gd name="T36" fmla="*/ 300 w 425"/>
                            <a:gd name="T37" fmla="*/ 2 h 245"/>
                            <a:gd name="T38" fmla="*/ 310 w 425"/>
                            <a:gd name="T39" fmla="*/ 0 h 245"/>
                            <a:gd name="T40" fmla="*/ 333 w 425"/>
                            <a:gd name="T41" fmla="*/ 4 h 245"/>
                            <a:gd name="T42" fmla="*/ 350 w 425"/>
                            <a:gd name="T43" fmla="*/ 9 h 245"/>
                            <a:gd name="T44" fmla="*/ 365 w 425"/>
                            <a:gd name="T45" fmla="*/ 17 h 245"/>
                            <a:gd name="T46" fmla="*/ 375 w 425"/>
                            <a:gd name="T47" fmla="*/ 29 h 245"/>
                            <a:gd name="T48" fmla="*/ 389 w 425"/>
                            <a:gd name="T49" fmla="*/ 57 h 245"/>
                            <a:gd name="T50" fmla="*/ 392 w 425"/>
                            <a:gd name="T51" fmla="*/ 91 h 245"/>
                            <a:gd name="T52" fmla="*/ 390 w 425"/>
                            <a:gd name="T53" fmla="*/ 216 h 245"/>
                            <a:gd name="T54" fmla="*/ 425 w 425"/>
                            <a:gd name="T55" fmla="*/ 245 h 245"/>
                            <a:gd name="T56" fmla="*/ 322 w 425"/>
                            <a:gd name="T57" fmla="*/ 216 h 245"/>
                            <a:gd name="T58" fmla="*/ 352 w 425"/>
                            <a:gd name="T59" fmla="*/ 216 h 245"/>
                            <a:gd name="T60" fmla="*/ 353 w 425"/>
                            <a:gd name="T61" fmla="*/ 101 h 245"/>
                            <a:gd name="T62" fmla="*/ 352 w 425"/>
                            <a:gd name="T63" fmla="*/ 76 h 245"/>
                            <a:gd name="T64" fmla="*/ 345 w 425"/>
                            <a:gd name="T65" fmla="*/ 54 h 245"/>
                            <a:gd name="T66" fmla="*/ 330 w 425"/>
                            <a:gd name="T67" fmla="*/ 39 h 245"/>
                            <a:gd name="T68" fmla="*/ 303 w 425"/>
                            <a:gd name="T69" fmla="*/ 32 h 245"/>
                            <a:gd name="T70" fmla="*/ 290 w 425"/>
                            <a:gd name="T71" fmla="*/ 34 h 245"/>
                            <a:gd name="T72" fmla="*/ 268 w 425"/>
                            <a:gd name="T73" fmla="*/ 42 h 245"/>
                            <a:gd name="T74" fmla="*/ 248 w 425"/>
                            <a:gd name="T75" fmla="*/ 62 h 245"/>
                            <a:gd name="T76" fmla="*/ 236 w 425"/>
                            <a:gd name="T77" fmla="*/ 96 h 245"/>
                            <a:gd name="T78" fmla="*/ 233 w 425"/>
                            <a:gd name="T79" fmla="*/ 216 h 245"/>
                            <a:gd name="T80" fmla="*/ 268 w 425"/>
                            <a:gd name="T81" fmla="*/ 245 h 245"/>
                            <a:gd name="T82" fmla="*/ 162 w 425"/>
                            <a:gd name="T83" fmla="*/ 216 h 245"/>
                            <a:gd name="T84" fmla="*/ 194 w 425"/>
                            <a:gd name="T85" fmla="*/ 216 h 245"/>
                            <a:gd name="T86" fmla="*/ 196 w 425"/>
                            <a:gd name="T87" fmla="*/ 101 h 245"/>
                            <a:gd name="T88" fmla="*/ 194 w 425"/>
                            <a:gd name="T89" fmla="*/ 76 h 245"/>
                            <a:gd name="T90" fmla="*/ 186 w 425"/>
                            <a:gd name="T91" fmla="*/ 54 h 245"/>
                            <a:gd name="T92" fmla="*/ 171 w 425"/>
                            <a:gd name="T93" fmla="*/ 39 h 245"/>
                            <a:gd name="T94" fmla="*/ 144 w 425"/>
                            <a:gd name="T95" fmla="*/ 32 h 245"/>
                            <a:gd name="T96" fmla="*/ 132 w 425"/>
                            <a:gd name="T97" fmla="*/ 34 h 245"/>
                            <a:gd name="T98" fmla="*/ 109 w 425"/>
                            <a:gd name="T99" fmla="*/ 42 h 245"/>
                            <a:gd name="T100" fmla="*/ 89 w 425"/>
                            <a:gd name="T101" fmla="*/ 62 h 245"/>
                            <a:gd name="T102" fmla="*/ 77 w 425"/>
                            <a:gd name="T103" fmla="*/ 96 h 245"/>
                            <a:gd name="T104" fmla="*/ 74 w 425"/>
                            <a:gd name="T105" fmla="*/ 216 h 245"/>
                            <a:gd name="T106" fmla="*/ 109 w 425"/>
                            <a:gd name="T107" fmla="*/ 245 h 245"/>
                            <a:gd name="T108" fmla="*/ 5 w 425"/>
                            <a:gd name="T109" fmla="*/ 21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5" h="245">
                              <a:moveTo>
                                <a:pt x="5" y="216"/>
                              </a:moveTo>
                              <a:lnTo>
                                <a:pt x="35" y="216"/>
                              </a:lnTo>
                              <a:lnTo>
                                <a:pt x="39" y="36"/>
                              </a:lnTo>
                              <a:lnTo>
                                <a:pt x="0" y="36"/>
                              </a:lnTo>
                              <a:lnTo>
                                <a:pt x="0" y="7"/>
                              </a:lnTo>
                              <a:lnTo>
                                <a:pt x="75" y="7"/>
                              </a:lnTo>
                              <a:lnTo>
                                <a:pt x="75" y="7"/>
                              </a:lnTo>
                              <a:lnTo>
                                <a:pt x="74" y="36"/>
                              </a:lnTo>
                              <a:lnTo>
                                <a:pt x="70" y="59"/>
                              </a:lnTo>
                              <a:lnTo>
                                <a:pt x="72" y="59"/>
                              </a:lnTo>
                              <a:lnTo>
                                <a:pt x="72" y="59"/>
                              </a:lnTo>
                              <a:lnTo>
                                <a:pt x="77" y="47"/>
                              </a:lnTo>
                              <a:lnTo>
                                <a:pt x="84" y="36"/>
                              </a:lnTo>
                              <a:lnTo>
                                <a:pt x="94" y="26"/>
                              </a:lnTo>
                              <a:lnTo>
                                <a:pt x="104" y="17"/>
                              </a:lnTo>
                              <a:lnTo>
                                <a:pt x="116" y="10"/>
                              </a:lnTo>
                              <a:lnTo>
                                <a:pt x="129" y="5"/>
                              </a:lnTo>
                              <a:lnTo>
                                <a:pt x="142" y="2"/>
                              </a:lnTo>
                              <a:lnTo>
                                <a:pt x="156" y="0"/>
                              </a:lnTo>
                              <a:lnTo>
                                <a:pt x="156" y="0"/>
                              </a:lnTo>
                              <a:lnTo>
                                <a:pt x="171" y="2"/>
                              </a:lnTo>
                              <a:lnTo>
                                <a:pt x="184" y="5"/>
                              </a:lnTo>
                              <a:lnTo>
                                <a:pt x="196" y="10"/>
                              </a:lnTo>
                              <a:lnTo>
                                <a:pt x="206" y="17"/>
                              </a:lnTo>
                              <a:lnTo>
                                <a:pt x="214" y="26"/>
                              </a:lnTo>
                              <a:lnTo>
                                <a:pt x="221" y="36"/>
                              </a:lnTo>
                              <a:lnTo>
                                <a:pt x="224" y="46"/>
                              </a:lnTo>
                              <a:lnTo>
                                <a:pt x="228" y="57"/>
                              </a:lnTo>
                              <a:lnTo>
                                <a:pt x="229" y="57"/>
                              </a:lnTo>
                              <a:lnTo>
                                <a:pt x="229" y="57"/>
                              </a:lnTo>
                              <a:lnTo>
                                <a:pt x="234" y="44"/>
                              </a:lnTo>
                              <a:lnTo>
                                <a:pt x="241" y="36"/>
                              </a:lnTo>
                              <a:lnTo>
                                <a:pt x="248" y="26"/>
                              </a:lnTo>
                              <a:lnTo>
                                <a:pt x="258" y="15"/>
                              </a:lnTo>
                              <a:lnTo>
                                <a:pt x="273" y="9"/>
                              </a:lnTo>
                              <a:lnTo>
                                <a:pt x="280" y="5"/>
                              </a:lnTo>
                              <a:lnTo>
                                <a:pt x="290" y="4"/>
                              </a:lnTo>
                              <a:lnTo>
                                <a:pt x="300" y="2"/>
                              </a:lnTo>
                              <a:lnTo>
                                <a:pt x="310" y="0"/>
                              </a:lnTo>
                              <a:lnTo>
                                <a:pt x="310" y="0"/>
                              </a:lnTo>
                              <a:lnTo>
                                <a:pt x="322" y="2"/>
                              </a:lnTo>
                              <a:lnTo>
                                <a:pt x="333" y="4"/>
                              </a:lnTo>
                              <a:lnTo>
                                <a:pt x="342" y="5"/>
                              </a:lnTo>
                              <a:lnTo>
                                <a:pt x="350" y="9"/>
                              </a:lnTo>
                              <a:lnTo>
                                <a:pt x="358" y="12"/>
                              </a:lnTo>
                              <a:lnTo>
                                <a:pt x="365" y="17"/>
                              </a:lnTo>
                              <a:lnTo>
                                <a:pt x="370" y="22"/>
                              </a:lnTo>
                              <a:lnTo>
                                <a:pt x="375" y="29"/>
                              </a:lnTo>
                              <a:lnTo>
                                <a:pt x="384" y="42"/>
                              </a:lnTo>
                              <a:lnTo>
                                <a:pt x="389" y="57"/>
                              </a:lnTo>
                              <a:lnTo>
                                <a:pt x="392" y="74"/>
                              </a:lnTo>
                              <a:lnTo>
                                <a:pt x="392" y="91"/>
                              </a:lnTo>
                              <a:lnTo>
                                <a:pt x="392" y="91"/>
                              </a:lnTo>
                              <a:lnTo>
                                <a:pt x="390" y="216"/>
                              </a:lnTo>
                              <a:lnTo>
                                <a:pt x="425" y="216"/>
                              </a:lnTo>
                              <a:lnTo>
                                <a:pt x="425" y="245"/>
                              </a:lnTo>
                              <a:lnTo>
                                <a:pt x="322" y="245"/>
                              </a:lnTo>
                              <a:lnTo>
                                <a:pt x="322" y="216"/>
                              </a:lnTo>
                              <a:lnTo>
                                <a:pt x="352" y="216"/>
                              </a:lnTo>
                              <a:lnTo>
                                <a:pt x="352" y="216"/>
                              </a:lnTo>
                              <a:lnTo>
                                <a:pt x="353" y="101"/>
                              </a:lnTo>
                              <a:lnTo>
                                <a:pt x="353" y="101"/>
                              </a:lnTo>
                              <a:lnTo>
                                <a:pt x="353" y="87"/>
                              </a:lnTo>
                              <a:lnTo>
                                <a:pt x="352" y="76"/>
                              </a:lnTo>
                              <a:lnTo>
                                <a:pt x="350" y="64"/>
                              </a:lnTo>
                              <a:lnTo>
                                <a:pt x="345" y="54"/>
                              </a:lnTo>
                              <a:lnTo>
                                <a:pt x="338" y="46"/>
                              </a:lnTo>
                              <a:lnTo>
                                <a:pt x="330" y="39"/>
                              </a:lnTo>
                              <a:lnTo>
                                <a:pt x="317" y="34"/>
                              </a:lnTo>
                              <a:lnTo>
                                <a:pt x="303" y="32"/>
                              </a:lnTo>
                              <a:lnTo>
                                <a:pt x="303" y="32"/>
                              </a:lnTo>
                              <a:lnTo>
                                <a:pt x="290" y="34"/>
                              </a:lnTo>
                              <a:lnTo>
                                <a:pt x="278" y="37"/>
                              </a:lnTo>
                              <a:lnTo>
                                <a:pt x="268" y="42"/>
                              </a:lnTo>
                              <a:lnTo>
                                <a:pt x="256" y="51"/>
                              </a:lnTo>
                              <a:lnTo>
                                <a:pt x="248" y="62"/>
                              </a:lnTo>
                              <a:lnTo>
                                <a:pt x="241" y="77"/>
                              </a:lnTo>
                              <a:lnTo>
                                <a:pt x="236" y="96"/>
                              </a:lnTo>
                              <a:lnTo>
                                <a:pt x="234" y="118"/>
                              </a:lnTo>
                              <a:lnTo>
                                <a:pt x="233" y="216"/>
                              </a:lnTo>
                              <a:lnTo>
                                <a:pt x="268" y="216"/>
                              </a:lnTo>
                              <a:lnTo>
                                <a:pt x="268" y="245"/>
                              </a:lnTo>
                              <a:lnTo>
                                <a:pt x="162" y="245"/>
                              </a:lnTo>
                              <a:lnTo>
                                <a:pt x="162" y="216"/>
                              </a:lnTo>
                              <a:lnTo>
                                <a:pt x="194" y="216"/>
                              </a:lnTo>
                              <a:lnTo>
                                <a:pt x="194" y="216"/>
                              </a:lnTo>
                              <a:lnTo>
                                <a:pt x="196" y="101"/>
                              </a:lnTo>
                              <a:lnTo>
                                <a:pt x="196" y="101"/>
                              </a:lnTo>
                              <a:lnTo>
                                <a:pt x="194" y="87"/>
                              </a:lnTo>
                              <a:lnTo>
                                <a:pt x="194" y="76"/>
                              </a:lnTo>
                              <a:lnTo>
                                <a:pt x="191" y="64"/>
                              </a:lnTo>
                              <a:lnTo>
                                <a:pt x="186" y="54"/>
                              </a:lnTo>
                              <a:lnTo>
                                <a:pt x="179" y="46"/>
                              </a:lnTo>
                              <a:lnTo>
                                <a:pt x="171" y="39"/>
                              </a:lnTo>
                              <a:lnTo>
                                <a:pt x="159" y="34"/>
                              </a:lnTo>
                              <a:lnTo>
                                <a:pt x="144" y="32"/>
                              </a:lnTo>
                              <a:lnTo>
                                <a:pt x="144" y="32"/>
                              </a:lnTo>
                              <a:lnTo>
                                <a:pt x="132" y="34"/>
                              </a:lnTo>
                              <a:lnTo>
                                <a:pt x="121" y="37"/>
                              </a:lnTo>
                              <a:lnTo>
                                <a:pt x="109" y="42"/>
                              </a:lnTo>
                              <a:lnTo>
                                <a:pt x="97" y="51"/>
                              </a:lnTo>
                              <a:lnTo>
                                <a:pt x="89" y="62"/>
                              </a:lnTo>
                              <a:lnTo>
                                <a:pt x="82" y="77"/>
                              </a:lnTo>
                              <a:lnTo>
                                <a:pt x="77" y="96"/>
                              </a:lnTo>
                              <a:lnTo>
                                <a:pt x="75" y="118"/>
                              </a:lnTo>
                              <a:lnTo>
                                <a:pt x="74" y="216"/>
                              </a:lnTo>
                              <a:lnTo>
                                <a:pt x="109" y="216"/>
                              </a:lnTo>
                              <a:lnTo>
                                <a:pt x="109" y="245"/>
                              </a:lnTo>
                              <a:lnTo>
                                <a:pt x="5" y="245"/>
                              </a:lnTo>
                              <a:lnTo>
                                <a:pt x="5" y="21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9"/>
                      <wps:cNvSpPr>
                        <a:spLocks/>
                      </wps:cNvSpPr>
                      <wps:spPr bwMode="auto">
                        <a:xfrm>
                          <a:off x="9978" y="15139"/>
                          <a:ext cx="183" cy="251"/>
                        </a:xfrm>
                        <a:custGeom>
                          <a:avLst/>
                          <a:gdLst>
                            <a:gd name="T0" fmla="*/ 138 w 183"/>
                            <a:gd name="T1" fmla="*/ 72 h 251"/>
                            <a:gd name="T2" fmla="*/ 136 w 183"/>
                            <a:gd name="T3" fmla="*/ 39 h 251"/>
                            <a:gd name="T4" fmla="*/ 116 w 183"/>
                            <a:gd name="T5" fmla="*/ 32 h 251"/>
                            <a:gd name="T6" fmla="*/ 94 w 183"/>
                            <a:gd name="T7" fmla="*/ 31 h 251"/>
                            <a:gd name="T8" fmla="*/ 76 w 183"/>
                            <a:gd name="T9" fmla="*/ 32 h 251"/>
                            <a:gd name="T10" fmla="*/ 57 w 183"/>
                            <a:gd name="T11" fmla="*/ 37 h 251"/>
                            <a:gd name="T12" fmla="*/ 44 w 183"/>
                            <a:gd name="T13" fmla="*/ 49 h 251"/>
                            <a:gd name="T14" fmla="*/ 39 w 183"/>
                            <a:gd name="T15" fmla="*/ 67 h 251"/>
                            <a:gd name="T16" fmla="*/ 41 w 183"/>
                            <a:gd name="T17" fmla="*/ 76 h 251"/>
                            <a:gd name="T18" fmla="*/ 49 w 183"/>
                            <a:gd name="T19" fmla="*/ 89 h 251"/>
                            <a:gd name="T20" fmla="*/ 64 w 183"/>
                            <a:gd name="T21" fmla="*/ 97 h 251"/>
                            <a:gd name="T22" fmla="*/ 98 w 183"/>
                            <a:gd name="T23" fmla="*/ 106 h 251"/>
                            <a:gd name="T24" fmla="*/ 118 w 183"/>
                            <a:gd name="T25" fmla="*/ 111 h 251"/>
                            <a:gd name="T26" fmla="*/ 151 w 183"/>
                            <a:gd name="T27" fmla="*/ 123 h 251"/>
                            <a:gd name="T28" fmla="*/ 173 w 183"/>
                            <a:gd name="T29" fmla="*/ 138 h 251"/>
                            <a:gd name="T30" fmla="*/ 181 w 183"/>
                            <a:gd name="T31" fmla="*/ 161 h 251"/>
                            <a:gd name="T32" fmla="*/ 183 w 183"/>
                            <a:gd name="T33" fmla="*/ 174 h 251"/>
                            <a:gd name="T34" fmla="*/ 178 w 183"/>
                            <a:gd name="T35" fmla="*/ 205 h 251"/>
                            <a:gd name="T36" fmla="*/ 161 w 183"/>
                            <a:gd name="T37" fmla="*/ 228 h 251"/>
                            <a:gd name="T38" fmla="*/ 129 w 183"/>
                            <a:gd name="T39" fmla="*/ 245 h 251"/>
                            <a:gd name="T40" fmla="*/ 86 w 183"/>
                            <a:gd name="T41" fmla="*/ 251 h 251"/>
                            <a:gd name="T42" fmla="*/ 64 w 183"/>
                            <a:gd name="T43" fmla="*/ 250 h 251"/>
                            <a:gd name="T44" fmla="*/ 19 w 183"/>
                            <a:gd name="T45" fmla="*/ 241 h 251"/>
                            <a:gd name="T46" fmla="*/ 2 w 183"/>
                            <a:gd name="T47" fmla="*/ 176 h 251"/>
                            <a:gd name="T48" fmla="*/ 37 w 183"/>
                            <a:gd name="T49" fmla="*/ 211 h 251"/>
                            <a:gd name="T50" fmla="*/ 51 w 183"/>
                            <a:gd name="T51" fmla="*/ 216 h 251"/>
                            <a:gd name="T52" fmla="*/ 79 w 183"/>
                            <a:gd name="T53" fmla="*/ 221 h 251"/>
                            <a:gd name="T54" fmla="*/ 93 w 183"/>
                            <a:gd name="T55" fmla="*/ 221 h 251"/>
                            <a:gd name="T56" fmla="*/ 111 w 183"/>
                            <a:gd name="T57" fmla="*/ 220 h 251"/>
                            <a:gd name="T58" fmla="*/ 129 w 183"/>
                            <a:gd name="T59" fmla="*/ 213 h 251"/>
                            <a:gd name="T60" fmla="*/ 143 w 183"/>
                            <a:gd name="T61" fmla="*/ 200 h 251"/>
                            <a:gd name="T62" fmla="*/ 148 w 183"/>
                            <a:gd name="T63" fmla="*/ 181 h 251"/>
                            <a:gd name="T64" fmla="*/ 146 w 183"/>
                            <a:gd name="T65" fmla="*/ 174 h 251"/>
                            <a:gd name="T66" fmla="*/ 138 w 183"/>
                            <a:gd name="T67" fmla="*/ 161 h 251"/>
                            <a:gd name="T68" fmla="*/ 124 w 183"/>
                            <a:gd name="T69" fmla="*/ 153 h 251"/>
                            <a:gd name="T70" fmla="*/ 98 w 183"/>
                            <a:gd name="T71" fmla="*/ 144 h 251"/>
                            <a:gd name="T72" fmla="*/ 74 w 183"/>
                            <a:gd name="T73" fmla="*/ 139 h 251"/>
                            <a:gd name="T74" fmla="*/ 39 w 183"/>
                            <a:gd name="T75" fmla="*/ 128 h 251"/>
                            <a:gd name="T76" fmla="*/ 14 w 183"/>
                            <a:gd name="T77" fmla="*/ 113 h 251"/>
                            <a:gd name="T78" fmla="*/ 2 w 183"/>
                            <a:gd name="T79" fmla="*/ 89 h 251"/>
                            <a:gd name="T80" fmla="*/ 0 w 183"/>
                            <a:gd name="T81" fmla="*/ 72 h 251"/>
                            <a:gd name="T82" fmla="*/ 6 w 183"/>
                            <a:gd name="T83" fmla="*/ 46 h 251"/>
                            <a:gd name="T84" fmla="*/ 22 w 183"/>
                            <a:gd name="T85" fmla="*/ 22 h 251"/>
                            <a:gd name="T86" fmla="*/ 51 w 183"/>
                            <a:gd name="T87" fmla="*/ 7 h 251"/>
                            <a:gd name="T88" fmla="*/ 94 w 183"/>
                            <a:gd name="T89" fmla="*/ 0 h 251"/>
                            <a:gd name="T90" fmla="*/ 113 w 183"/>
                            <a:gd name="T91" fmla="*/ 2 h 251"/>
                            <a:gd name="T92" fmla="*/ 153 w 183"/>
                            <a:gd name="T93" fmla="*/ 10 h 251"/>
                            <a:gd name="T94" fmla="*/ 173 w 183"/>
                            <a:gd name="T95" fmla="*/ 72 h 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3" h="251">
                              <a:moveTo>
                                <a:pt x="173" y="72"/>
                              </a:moveTo>
                              <a:lnTo>
                                <a:pt x="138" y="72"/>
                              </a:lnTo>
                              <a:lnTo>
                                <a:pt x="136" y="39"/>
                              </a:lnTo>
                              <a:lnTo>
                                <a:pt x="136" y="39"/>
                              </a:lnTo>
                              <a:lnTo>
                                <a:pt x="128" y="34"/>
                              </a:lnTo>
                              <a:lnTo>
                                <a:pt x="116" y="32"/>
                              </a:lnTo>
                              <a:lnTo>
                                <a:pt x="104" y="31"/>
                              </a:lnTo>
                              <a:lnTo>
                                <a:pt x="94" y="31"/>
                              </a:lnTo>
                              <a:lnTo>
                                <a:pt x="94" y="31"/>
                              </a:lnTo>
                              <a:lnTo>
                                <a:pt x="76" y="32"/>
                              </a:lnTo>
                              <a:lnTo>
                                <a:pt x="66" y="34"/>
                              </a:lnTo>
                              <a:lnTo>
                                <a:pt x="57" y="37"/>
                              </a:lnTo>
                              <a:lnTo>
                                <a:pt x="51" y="42"/>
                              </a:lnTo>
                              <a:lnTo>
                                <a:pt x="44" y="49"/>
                              </a:lnTo>
                              <a:lnTo>
                                <a:pt x="41" y="57"/>
                              </a:lnTo>
                              <a:lnTo>
                                <a:pt x="39" y="67"/>
                              </a:lnTo>
                              <a:lnTo>
                                <a:pt x="39" y="67"/>
                              </a:lnTo>
                              <a:lnTo>
                                <a:pt x="41" y="76"/>
                              </a:lnTo>
                              <a:lnTo>
                                <a:pt x="44" y="82"/>
                              </a:lnTo>
                              <a:lnTo>
                                <a:pt x="49" y="89"/>
                              </a:lnTo>
                              <a:lnTo>
                                <a:pt x="56" y="94"/>
                              </a:lnTo>
                              <a:lnTo>
                                <a:pt x="64" y="97"/>
                              </a:lnTo>
                              <a:lnTo>
                                <a:pt x="74" y="101"/>
                              </a:lnTo>
                              <a:lnTo>
                                <a:pt x="98" y="106"/>
                              </a:lnTo>
                              <a:lnTo>
                                <a:pt x="98" y="106"/>
                              </a:lnTo>
                              <a:lnTo>
                                <a:pt x="118" y="111"/>
                              </a:lnTo>
                              <a:lnTo>
                                <a:pt x="136" y="116"/>
                              </a:lnTo>
                              <a:lnTo>
                                <a:pt x="151" y="123"/>
                              </a:lnTo>
                              <a:lnTo>
                                <a:pt x="163" y="129"/>
                              </a:lnTo>
                              <a:lnTo>
                                <a:pt x="173" y="138"/>
                              </a:lnTo>
                              <a:lnTo>
                                <a:pt x="178" y="149"/>
                              </a:lnTo>
                              <a:lnTo>
                                <a:pt x="181" y="161"/>
                              </a:lnTo>
                              <a:lnTo>
                                <a:pt x="183" y="174"/>
                              </a:lnTo>
                              <a:lnTo>
                                <a:pt x="183" y="174"/>
                              </a:lnTo>
                              <a:lnTo>
                                <a:pt x="181" y="189"/>
                              </a:lnTo>
                              <a:lnTo>
                                <a:pt x="178" y="205"/>
                              </a:lnTo>
                              <a:lnTo>
                                <a:pt x="171" y="218"/>
                              </a:lnTo>
                              <a:lnTo>
                                <a:pt x="161" y="228"/>
                              </a:lnTo>
                              <a:lnTo>
                                <a:pt x="146" y="238"/>
                              </a:lnTo>
                              <a:lnTo>
                                <a:pt x="129" y="245"/>
                              </a:lnTo>
                              <a:lnTo>
                                <a:pt x="109" y="250"/>
                              </a:lnTo>
                              <a:lnTo>
                                <a:pt x="86" y="251"/>
                              </a:lnTo>
                              <a:lnTo>
                                <a:pt x="86" y="251"/>
                              </a:lnTo>
                              <a:lnTo>
                                <a:pt x="64" y="250"/>
                              </a:lnTo>
                              <a:lnTo>
                                <a:pt x="41" y="246"/>
                              </a:lnTo>
                              <a:lnTo>
                                <a:pt x="19" y="241"/>
                              </a:lnTo>
                              <a:lnTo>
                                <a:pt x="4" y="236"/>
                              </a:lnTo>
                              <a:lnTo>
                                <a:pt x="2" y="176"/>
                              </a:lnTo>
                              <a:lnTo>
                                <a:pt x="36" y="176"/>
                              </a:lnTo>
                              <a:lnTo>
                                <a:pt x="37" y="211"/>
                              </a:lnTo>
                              <a:lnTo>
                                <a:pt x="37" y="211"/>
                              </a:lnTo>
                              <a:lnTo>
                                <a:pt x="51" y="216"/>
                              </a:lnTo>
                              <a:lnTo>
                                <a:pt x="64" y="220"/>
                              </a:lnTo>
                              <a:lnTo>
                                <a:pt x="79" y="221"/>
                              </a:lnTo>
                              <a:lnTo>
                                <a:pt x="93" y="221"/>
                              </a:lnTo>
                              <a:lnTo>
                                <a:pt x="93" y="221"/>
                              </a:lnTo>
                              <a:lnTo>
                                <a:pt x="101" y="221"/>
                              </a:lnTo>
                              <a:lnTo>
                                <a:pt x="111" y="220"/>
                              </a:lnTo>
                              <a:lnTo>
                                <a:pt x="121" y="216"/>
                              </a:lnTo>
                              <a:lnTo>
                                <a:pt x="129" y="213"/>
                              </a:lnTo>
                              <a:lnTo>
                                <a:pt x="136" y="208"/>
                              </a:lnTo>
                              <a:lnTo>
                                <a:pt x="143" y="200"/>
                              </a:lnTo>
                              <a:lnTo>
                                <a:pt x="146" y="191"/>
                              </a:lnTo>
                              <a:lnTo>
                                <a:pt x="148" y="181"/>
                              </a:lnTo>
                              <a:lnTo>
                                <a:pt x="148" y="181"/>
                              </a:lnTo>
                              <a:lnTo>
                                <a:pt x="146" y="174"/>
                              </a:lnTo>
                              <a:lnTo>
                                <a:pt x="143" y="166"/>
                              </a:lnTo>
                              <a:lnTo>
                                <a:pt x="138" y="161"/>
                              </a:lnTo>
                              <a:lnTo>
                                <a:pt x="131" y="156"/>
                              </a:lnTo>
                              <a:lnTo>
                                <a:pt x="124" y="153"/>
                              </a:lnTo>
                              <a:lnTo>
                                <a:pt x="116" y="149"/>
                              </a:lnTo>
                              <a:lnTo>
                                <a:pt x="98" y="144"/>
                              </a:lnTo>
                              <a:lnTo>
                                <a:pt x="98" y="144"/>
                              </a:lnTo>
                              <a:lnTo>
                                <a:pt x="74" y="139"/>
                              </a:lnTo>
                              <a:lnTo>
                                <a:pt x="56" y="134"/>
                              </a:lnTo>
                              <a:lnTo>
                                <a:pt x="39" y="128"/>
                              </a:lnTo>
                              <a:lnTo>
                                <a:pt x="26" y="121"/>
                              </a:lnTo>
                              <a:lnTo>
                                <a:pt x="14" y="113"/>
                              </a:lnTo>
                              <a:lnTo>
                                <a:pt x="7" y="102"/>
                              </a:lnTo>
                              <a:lnTo>
                                <a:pt x="2" y="89"/>
                              </a:lnTo>
                              <a:lnTo>
                                <a:pt x="0" y="72"/>
                              </a:lnTo>
                              <a:lnTo>
                                <a:pt x="0" y="72"/>
                              </a:lnTo>
                              <a:lnTo>
                                <a:pt x="2" y="59"/>
                              </a:lnTo>
                              <a:lnTo>
                                <a:pt x="6" y="46"/>
                              </a:lnTo>
                              <a:lnTo>
                                <a:pt x="12" y="34"/>
                              </a:lnTo>
                              <a:lnTo>
                                <a:pt x="22" y="22"/>
                              </a:lnTo>
                              <a:lnTo>
                                <a:pt x="36" y="14"/>
                              </a:lnTo>
                              <a:lnTo>
                                <a:pt x="51" y="7"/>
                              </a:lnTo>
                              <a:lnTo>
                                <a:pt x="71" y="2"/>
                              </a:lnTo>
                              <a:lnTo>
                                <a:pt x="94" y="0"/>
                              </a:lnTo>
                              <a:lnTo>
                                <a:pt x="94" y="0"/>
                              </a:lnTo>
                              <a:lnTo>
                                <a:pt x="113" y="2"/>
                              </a:lnTo>
                              <a:lnTo>
                                <a:pt x="133" y="5"/>
                              </a:lnTo>
                              <a:lnTo>
                                <a:pt x="153" y="10"/>
                              </a:lnTo>
                              <a:lnTo>
                                <a:pt x="170" y="15"/>
                              </a:lnTo>
                              <a:lnTo>
                                <a:pt x="173"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0"/>
                      <wps:cNvSpPr>
                        <a:spLocks/>
                      </wps:cNvSpPr>
                      <wps:spPr bwMode="auto">
                        <a:xfrm>
                          <a:off x="7641" y="15549"/>
                          <a:ext cx="268" cy="243"/>
                        </a:xfrm>
                        <a:custGeom>
                          <a:avLst/>
                          <a:gdLst>
                            <a:gd name="T0" fmla="*/ 77 w 268"/>
                            <a:gd name="T1" fmla="*/ 0 h 243"/>
                            <a:gd name="T2" fmla="*/ 75 w 268"/>
                            <a:gd name="T3" fmla="*/ 66 h 243"/>
                            <a:gd name="T4" fmla="*/ 75 w 268"/>
                            <a:gd name="T5" fmla="*/ 141 h 243"/>
                            <a:gd name="T6" fmla="*/ 77 w 268"/>
                            <a:gd name="T7" fmla="*/ 166 h 243"/>
                            <a:gd name="T8" fmla="*/ 84 w 268"/>
                            <a:gd name="T9" fmla="*/ 189 h 243"/>
                            <a:gd name="T10" fmla="*/ 100 w 268"/>
                            <a:gd name="T11" fmla="*/ 206 h 243"/>
                            <a:gd name="T12" fmla="*/ 127 w 268"/>
                            <a:gd name="T13" fmla="*/ 213 h 243"/>
                            <a:gd name="T14" fmla="*/ 141 w 268"/>
                            <a:gd name="T15" fmla="*/ 211 h 243"/>
                            <a:gd name="T16" fmla="*/ 161 w 268"/>
                            <a:gd name="T17" fmla="*/ 205 h 243"/>
                            <a:gd name="T18" fmla="*/ 174 w 268"/>
                            <a:gd name="T19" fmla="*/ 194 h 243"/>
                            <a:gd name="T20" fmla="*/ 186 w 268"/>
                            <a:gd name="T21" fmla="*/ 179 h 243"/>
                            <a:gd name="T22" fmla="*/ 194 w 268"/>
                            <a:gd name="T23" fmla="*/ 153 h 243"/>
                            <a:gd name="T24" fmla="*/ 198 w 268"/>
                            <a:gd name="T25" fmla="*/ 118 h 243"/>
                            <a:gd name="T26" fmla="*/ 198 w 268"/>
                            <a:gd name="T27" fmla="*/ 29 h 243"/>
                            <a:gd name="T28" fmla="*/ 161 w 268"/>
                            <a:gd name="T29" fmla="*/ 0 h 243"/>
                            <a:gd name="T30" fmla="*/ 234 w 268"/>
                            <a:gd name="T31" fmla="*/ 210 h 243"/>
                            <a:gd name="T32" fmla="*/ 268 w 268"/>
                            <a:gd name="T33" fmla="*/ 238 h 243"/>
                            <a:gd name="T34" fmla="*/ 198 w 268"/>
                            <a:gd name="T35" fmla="*/ 238 h 243"/>
                            <a:gd name="T36" fmla="*/ 203 w 268"/>
                            <a:gd name="T37" fmla="*/ 186 h 243"/>
                            <a:gd name="T38" fmla="*/ 201 w 268"/>
                            <a:gd name="T39" fmla="*/ 186 h 243"/>
                            <a:gd name="T40" fmla="*/ 191 w 268"/>
                            <a:gd name="T41" fmla="*/ 206 h 243"/>
                            <a:gd name="T42" fmla="*/ 172 w 268"/>
                            <a:gd name="T43" fmla="*/ 225 h 243"/>
                            <a:gd name="T44" fmla="*/ 149 w 268"/>
                            <a:gd name="T45" fmla="*/ 238 h 243"/>
                            <a:gd name="T46" fmla="*/ 121 w 268"/>
                            <a:gd name="T47" fmla="*/ 243 h 243"/>
                            <a:gd name="T48" fmla="*/ 109 w 268"/>
                            <a:gd name="T49" fmla="*/ 243 h 243"/>
                            <a:gd name="T50" fmla="*/ 89 w 268"/>
                            <a:gd name="T51" fmla="*/ 240 h 243"/>
                            <a:gd name="T52" fmla="*/ 72 w 268"/>
                            <a:gd name="T53" fmla="*/ 231 h 243"/>
                            <a:gd name="T54" fmla="*/ 59 w 268"/>
                            <a:gd name="T55" fmla="*/ 221 h 243"/>
                            <a:gd name="T56" fmla="*/ 45 w 268"/>
                            <a:gd name="T57" fmla="*/ 201 h 243"/>
                            <a:gd name="T58" fmla="*/ 39 w 268"/>
                            <a:gd name="T59" fmla="*/ 166 h 243"/>
                            <a:gd name="T60" fmla="*/ 37 w 268"/>
                            <a:gd name="T61" fmla="*/ 146 h 243"/>
                            <a:gd name="T62" fmla="*/ 39 w 268"/>
                            <a:gd name="T63" fmla="*/ 29 h 243"/>
                            <a:gd name="T64" fmla="*/ 0 w 268"/>
                            <a:gd name="T65"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8" h="243">
                              <a:moveTo>
                                <a:pt x="0" y="0"/>
                              </a:moveTo>
                              <a:lnTo>
                                <a:pt x="77" y="0"/>
                              </a:lnTo>
                              <a:lnTo>
                                <a:pt x="77" y="0"/>
                              </a:lnTo>
                              <a:lnTo>
                                <a:pt x="75" y="66"/>
                              </a:lnTo>
                              <a:lnTo>
                                <a:pt x="75" y="141"/>
                              </a:lnTo>
                              <a:lnTo>
                                <a:pt x="75" y="141"/>
                              </a:lnTo>
                              <a:lnTo>
                                <a:pt x="75" y="154"/>
                              </a:lnTo>
                              <a:lnTo>
                                <a:pt x="77" y="166"/>
                              </a:lnTo>
                              <a:lnTo>
                                <a:pt x="79" y="178"/>
                              </a:lnTo>
                              <a:lnTo>
                                <a:pt x="84" y="189"/>
                              </a:lnTo>
                              <a:lnTo>
                                <a:pt x="90" y="199"/>
                              </a:lnTo>
                              <a:lnTo>
                                <a:pt x="100" y="206"/>
                              </a:lnTo>
                              <a:lnTo>
                                <a:pt x="112" y="211"/>
                              </a:lnTo>
                              <a:lnTo>
                                <a:pt x="127" y="213"/>
                              </a:lnTo>
                              <a:lnTo>
                                <a:pt x="127" y="213"/>
                              </a:lnTo>
                              <a:lnTo>
                                <a:pt x="141" y="211"/>
                              </a:lnTo>
                              <a:lnTo>
                                <a:pt x="151" y="210"/>
                              </a:lnTo>
                              <a:lnTo>
                                <a:pt x="161" y="205"/>
                              </a:lnTo>
                              <a:lnTo>
                                <a:pt x="167" y="199"/>
                              </a:lnTo>
                              <a:lnTo>
                                <a:pt x="174" y="194"/>
                              </a:lnTo>
                              <a:lnTo>
                                <a:pt x="181" y="186"/>
                              </a:lnTo>
                              <a:lnTo>
                                <a:pt x="186" y="179"/>
                              </a:lnTo>
                              <a:lnTo>
                                <a:pt x="189" y="171"/>
                              </a:lnTo>
                              <a:lnTo>
                                <a:pt x="194" y="153"/>
                              </a:lnTo>
                              <a:lnTo>
                                <a:pt x="198" y="134"/>
                              </a:lnTo>
                              <a:lnTo>
                                <a:pt x="198" y="118"/>
                              </a:lnTo>
                              <a:lnTo>
                                <a:pt x="198" y="102"/>
                              </a:lnTo>
                              <a:lnTo>
                                <a:pt x="198" y="29"/>
                              </a:lnTo>
                              <a:lnTo>
                                <a:pt x="161" y="29"/>
                              </a:lnTo>
                              <a:lnTo>
                                <a:pt x="161" y="0"/>
                              </a:lnTo>
                              <a:lnTo>
                                <a:pt x="236" y="0"/>
                              </a:lnTo>
                              <a:lnTo>
                                <a:pt x="234" y="210"/>
                              </a:lnTo>
                              <a:lnTo>
                                <a:pt x="268" y="210"/>
                              </a:lnTo>
                              <a:lnTo>
                                <a:pt x="268" y="238"/>
                              </a:lnTo>
                              <a:lnTo>
                                <a:pt x="198" y="238"/>
                              </a:lnTo>
                              <a:lnTo>
                                <a:pt x="198" y="238"/>
                              </a:lnTo>
                              <a:lnTo>
                                <a:pt x="199" y="210"/>
                              </a:lnTo>
                              <a:lnTo>
                                <a:pt x="203" y="186"/>
                              </a:lnTo>
                              <a:lnTo>
                                <a:pt x="201" y="186"/>
                              </a:lnTo>
                              <a:lnTo>
                                <a:pt x="201" y="186"/>
                              </a:lnTo>
                              <a:lnTo>
                                <a:pt x="198" y="196"/>
                              </a:lnTo>
                              <a:lnTo>
                                <a:pt x="191" y="206"/>
                              </a:lnTo>
                              <a:lnTo>
                                <a:pt x="183" y="216"/>
                              </a:lnTo>
                              <a:lnTo>
                                <a:pt x="172" y="225"/>
                              </a:lnTo>
                              <a:lnTo>
                                <a:pt x="162" y="233"/>
                              </a:lnTo>
                              <a:lnTo>
                                <a:pt x="149" y="238"/>
                              </a:lnTo>
                              <a:lnTo>
                                <a:pt x="136" y="243"/>
                              </a:lnTo>
                              <a:lnTo>
                                <a:pt x="121" y="243"/>
                              </a:lnTo>
                              <a:lnTo>
                                <a:pt x="121" y="243"/>
                              </a:lnTo>
                              <a:lnTo>
                                <a:pt x="109" y="243"/>
                              </a:lnTo>
                              <a:lnTo>
                                <a:pt x="99" y="241"/>
                              </a:lnTo>
                              <a:lnTo>
                                <a:pt x="89" y="240"/>
                              </a:lnTo>
                              <a:lnTo>
                                <a:pt x="79" y="236"/>
                              </a:lnTo>
                              <a:lnTo>
                                <a:pt x="72" y="231"/>
                              </a:lnTo>
                              <a:lnTo>
                                <a:pt x="65" y="226"/>
                              </a:lnTo>
                              <a:lnTo>
                                <a:pt x="59" y="221"/>
                              </a:lnTo>
                              <a:lnTo>
                                <a:pt x="54" y="215"/>
                              </a:lnTo>
                              <a:lnTo>
                                <a:pt x="45" y="201"/>
                              </a:lnTo>
                              <a:lnTo>
                                <a:pt x="40" y="184"/>
                              </a:lnTo>
                              <a:lnTo>
                                <a:pt x="39" y="166"/>
                              </a:lnTo>
                              <a:lnTo>
                                <a:pt x="37" y="146"/>
                              </a:lnTo>
                              <a:lnTo>
                                <a:pt x="37" y="146"/>
                              </a:lnTo>
                              <a:lnTo>
                                <a:pt x="39" y="86"/>
                              </a:lnTo>
                              <a:lnTo>
                                <a:pt x="39" y="29"/>
                              </a:lnTo>
                              <a:lnTo>
                                <a:pt x="0" y="29"/>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1"/>
                      <wps:cNvSpPr>
                        <a:spLocks/>
                      </wps:cNvSpPr>
                      <wps:spPr bwMode="auto">
                        <a:xfrm>
                          <a:off x="7941" y="15543"/>
                          <a:ext cx="273" cy="244"/>
                        </a:xfrm>
                        <a:custGeom>
                          <a:avLst/>
                          <a:gdLst>
                            <a:gd name="T0" fmla="*/ 199 w 273"/>
                            <a:gd name="T1" fmla="*/ 216 h 244"/>
                            <a:gd name="T2" fmla="*/ 201 w 273"/>
                            <a:gd name="T3" fmla="*/ 100 h 244"/>
                            <a:gd name="T4" fmla="*/ 201 w 273"/>
                            <a:gd name="T5" fmla="*/ 80 h 244"/>
                            <a:gd name="T6" fmla="*/ 194 w 273"/>
                            <a:gd name="T7" fmla="*/ 58 h 244"/>
                            <a:gd name="T8" fmla="*/ 182 w 273"/>
                            <a:gd name="T9" fmla="*/ 43 h 244"/>
                            <a:gd name="T10" fmla="*/ 172 w 273"/>
                            <a:gd name="T11" fmla="*/ 36 h 244"/>
                            <a:gd name="T12" fmla="*/ 155 w 273"/>
                            <a:gd name="T13" fmla="*/ 31 h 244"/>
                            <a:gd name="T14" fmla="*/ 147 w 273"/>
                            <a:gd name="T15" fmla="*/ 31 h 244"/>
                            <a:gd name="T16" fmla="*/ 122 w 273"/>
                            <a:gd name="T17" fmla="*/ 36 h 244"/>
                            <a:gd name="T18" fmla="*/ 99 w 273"/>
                            <a:gd name="T19" fmla="*/ 50 h 244"/>
                            <a:gd name="T20" fmla="*/ 82 w 273"/>
                            <a:gd name="T21" fmla="*/ 77 h 244"/>
                            <a:gd name="T22" fmla="*/ 77 w 273"/>
                            <a:gd name="T23" fmla="*/ 117 h 244"/>
                            <a:gd name="T24" fmla="*/ 110 w 273"/>
                            <a:gd name="T25" fmla="*/ 216 h 244"/>
                            <a:gd name="T26" fmla="*/ 6 w 273"/>
                            <a:gd name="T27" fmla="*/ 244 h 244"/>
                            <a:gd name="T28" fmla="*/ 37 w 273"/>
                            <a:gd name="T29" fmla="*/ 216 h 244"/>
                            <a:gd name="T30" fmla="*/ 0 w 273"/>
                            <a:gd name="T31" fmla="*/ 35 h 244"/>
                            <a:gd name="T32" fmla="*/ 77 w 273"/>
                            <a:gd name="T33" fmla="*/ 6 h 244"/>
                            <a:gd name="T34" fmla="*/ 75 w 273"/>
                            <a:gd name="T35" fmla="*/ 35 h 244"/>
                            <a:gd name="T36" fmla="*/ 72 w 273"/>
                            <a:gd name="T37" fmla="*/ 58 h 244"/>
                            <a:gd name="T38" fmla="*/ 77 w 273"/>
                            <a:gd name="T39" fmla="*/ 45 h 244"/>
                            <a:gd name="T40" fmla="*/ 93 w 273"/>
                            <a:gd name="T41" fmla="*/ 25 h 244"/>
                            <a:gd name="T42" fmla="*/ 117 w 273"/>
                            <a:gd name="T43" fmla="*/ 10 h 244"/>
                            <a:gd name="T44" fmla="*/ 144 w 273"/>
                            <a:gd name="T45" fmla="*/ 1 h 244"/>
                            <a:gd name="T46" fmla="*/ 157 w 273"/>
                            <a:gd name="T47" fmla="*/ 0 h 244"/>
                            <a:gd name="T48" fmla="*/ 179 w 273"/>
                            <a:gd name="T49" fmla="*/ 1 h 244"/>
                            <a:gd name="T50" fmla="*/ 197 w 273"/>
                            <a:gd name="T51" fmla="*/ 8 h 244"/>
                            <a:gd name="T52" fmla="*/ 212 w 273"/>
                            <a:gd name="T53" fmla="*/ 16 h 244"/>
                            <a:gd name="T54" fmla="*/ 222 w 273"/>
                            <a:gd name="T55" fmla="*/ 28 h 244"/>
                            <a:gd name="T56" fmla="*/ 236 w 273"/>
                            <a:gd name="T57" fmla="*/ 57 h 244"/>
                            <a:gd name="T58" fmla="*/ 239 w 273"/>
                            <a:gd name="T59" fmla="*/ 90 h 244"/>
                            <a:gd name="T60" fmla="*/ 237 w 273"/>
                            <a:gd name="T61" fmla="*/ 216 h 244"/>
                            <a:gd name="T62" fmla="*/ 273 w 273"/>
                            <a:gd name="T63" fmla="*/ 244 h 244"/>
                            <a:gd name="T64" fmla="*/ 169 w 273"/>
                            <a:gd name="T65" fmla="*/ 216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3" h="244">
                              <a:moveTo>
                                <a:pt x="169" y="216"/>
                              </a:moveTo>
                              <a:lnTo>
                                <a:pt x="199" y="216"/>
                              </a:lnTo>
                              <a:lnTo>
                                <a:pt x="199" y="216"/>
                              </a:lnTo>
                              <a:lnTo>
                                <a:pt x="201" y="100"/>
                              </a:lnTo>
                              <a:lnTo>
                                <a:pt x="201" y="100"/>
                              </a:lnTo>
                              <a:lnTo>
                                <a:pt x="201" y="80"/>
                              </a:lnTo>
                              <a:lnTo>
                                <a:pt x="197" y="68"/>
                              </a:lnTo>
                              <a:lnTo>
                                <a:pt x="194" y="58"/>
                              </a:lnTo>
                              <a:lnTo>
                                <a:pt x="187" y="47"/>
                              </a:lnTo>
                              <a:lnTo>
                                <a:pt x="182" y="43"/>
                              </a:lnTo>
                              <a:lnTo>
                                <a:pt x="177" y="40"/>
                              </a:lnTo>
                              <a:lnTo>
                                <a:pt x="172" y="36"/>
                              </a:lnTo>
                              <a:lnTo>
                                <a:pt x="164" y="33"/>
                              </a:lnTo>
                              <a:lnTo>
                                <a:pt x="155" y="31"/>
                              </a:lnTo>
                              <a:lnTo>
                                <a:pt x="147" y="31"/>
                              </a:lnTo>
                              <a:lnTo>
                                <a:pt x="147" y="31"/>
                              </a:lnTo>
                              <a:lnTo>
                                <a:pt x="134" y="33"/>
                              </a:lnTo>
                              <a:lnTo>
                                <a:pt x="122" y="36"/>
                              </a:lnTo>
                              <a:lnTo>
                                <a:pt x="110" y="42"/>
                              </a:lnTo>
                              <a:lnTo>
                                <a:pt x="99" y="50"/>
                              </a:lnTo>
                              <a:lnTo>
                                <a:pt x="90" y="62"/>
                              </a:lnTo>
                              <a:lnTo>
                                <a:pt x="82" y="77"/>
                              </a:lnTo>
                              <a:lnTo>
                                <a:pt x="78" y="95"/>
                              </a:lnTo>
                              <a:lnTo>
                                <a:pt x="77" y="117"/>
                              </a:lnTo>
                              <a:lnTo>
                                <a:pt x="75" y="216"/>
                              </a:lnTo>
                              <a:lnTo>
                                <a:pt x="110" y="216"/>
                              </a:lnTo>
                              <a:lnTo>
                                <a:pt x="110" y="244"/>
                              </a:lnTo>
                              <a:lnTo>
                                <a:pt x="6" y="244"/>
                              </a:lnTo>
                              <a:lnTo>
                                <a:pt x="6" y="216"/>
                              </a:lnTo>
                              <a:lnTo>
                                <a:pt x="37" y="216"/>
                              </a:lnTo>
                              <a:lnTo>
                                <a:pt x="38" y="35"/>
                              </a:lnTo>
                              <a:lnTo>
                                <a:pt x="0" y="35"/>
                              </a:lnTo>
                              <a:lnTo>
                                <a:pt x="0" y="6"/>
                              </a:lnTo>
                              <a:lnTo>
                                <a:pt x="77" y="6"/>
                              </a:lnTo>
                              <a:lnTo>
                                <a:pt x="77" y="6"/>
                              </a:lnTo>
                              <a:lnTo>
                                <a:pt x="75" y="35"/>
                              </a:lnTo>
                              <a:lnTo>
                                <a:pt x="72" y="58"/>
                              </a:lnTo>
                              <a:lnTo>
                                <a:pt x="72" y="58"/>
                              </a:lnTo>
                              <a:lnTo>
                                <a:pt x="72" y="58"/>
                              </a:lnTo>
                              <a:lnTo>
                                <a:pt x="77" y="45"/>
                              </a:lnTo>
                              <a:lnTo>
                                <a:pt x="85" y="35"/>
                              </a:lnTo>
                              <a:lnTo>
                                <a:pt x="93" y="25"/>
                              </a:lnTo>
                              <a:lnTo>
                                <a:pt x="105" y="16"/>
                              </a:lnTo>
                              <a:lnTo>
                                <a:pt x="117" y="10"/>
                              </a:lnTo>
                              <a:lnTo>
                                <a:pt x="130" y="5"/>
                              </a:lnTo>
                              <a:lnTo>
                                <a:pt x="144" y="1"/>
                              </a:lnTo>
                              <a:lnTo>
                                <a:pt x="157" y="0"/>
                              </a:lnTo>
                              <a:lnTo>
                                <a:pt x="157" y="0"/>
                              </a:lnTo>
                              <a:lnTo>
                                <a:pt x="169" y="1"/>
                              </a:lnTo>
                              <a:lnTo>
                                <a:pt x="179" y="1"/>
                              </a:lnTo>
                              <a:lnTo>
                                <a:pt x="189" y="5"/>
                              </a:lnTo>
                              <a:lnTo>
                                <a:pt x="197" y="8"/>
                              </a:lnTo>
                              <a:lnTo>
                                <a:pt x="206" y="11"/>
                              </a:lnTo>
                              <a:lnTo>
                                <a:pt x="212" y="16"/>
                              </a:lnTo>
                              <a:lnTo>
                                <a:pt x="217" y="21"/>
                              </a:lnTo>
                              <a:lnTo>
                                <a:pt x="222" y="28"/>
                              </a:lnTo>
                              <a:lnTo>
                                <a:pt x="231" y="42"/>
                              </a:lnTo>
                              <a:lnTo>
                                <a:pt x="236" y="57"/>
                              </a:lnTo>
                              <a:lnTo>
                                <a:pt x="237" y="73"/>
                              </a:lnTo>
                              <a:lnTo>
                                <a:pt x="239" y="90"/>
                              </a:lnTo>
                              <a:lnTo>
                                <a:pt x="239" y="90"/>
                              </a:lnTo>
                              <a:lnTo>
                                <a:pt x="237" y="216"/>
                              </a:lnTo>
                              <a:lnTo>
                                <a:pt x="273" y="216"/>
                              </a:lnTo>
                              <a:lnTo>
                                <a:pt x="273" y="244"/>
                              </a:lnTo>
                              <a:lnTo>
                                <a:pt x="169" y="244"/>
                              </a:lnTo>
                              <a:lnTo>
                                <a:pt x="169" y="21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2"/>
                      <wps:cNvSpPr>
                        <a:spLocks noEditPoints="1"/>
                      </wps:cNvSpPr>
                      <wps:spPr bwMode="auto">
                        <a:xfrm>
                          <a:off x="8240" y="15427"/>
                          <a:ext cx="118" cy="360"/>
                        </a:xfrm>
                        <a:custGeom>
                          <a:avLst/>
                          <a:gdLst>
                            <a:gd name="T0" fmla="*/ 44 w 118"/>
                            <a:gd name="T1" fmla="*/ 151 h 360"/>
                            <a:gd name="T2" fmla="*/ 0 w 118"/>
                            <a:gd name="T3" fmla="*/ 151 h 360"/>
                            <a:gd name="T4" fmla="*/ 0 w 118"/>
                            <a:gd name="T5" fmla="*/ 122 h 360"/>
                            <a:gd name="T6" fmla="*/ 81 w 118"/>
                            <a:gd name="T7" fmla="*/ 122 h 360"/>
                            <a:gd name="T8" fmla="*/ 79 w 118"/>
                            <a:gd name="T9" fmla="*/ 332 h 360"/>
                            <a:gd name="T10" fmla="*/ 118 w 118"/>
                            <a:gd name="T11" fmla="*/ 332 h 360"/>
                            <a:gd name="T12" fmla="*/ 118 w 118"/>
                            <a:gd name="T13" fmla="*/ 360 h 360"/>
                            <a:gd name="T14" fmla="*/ 4 w 118"/>
                            <a:gd name="T15" fmla="*/ 360 h 360"/>
                            <a:gd name="T16" fmla="*/ 4 w 118"/>
                            <a:gd name="T17" fmla="*/ 332 h 360"/>
                            <a:gd name="T18" fmla="*/ 42 w 118"/>
                            <a:gd name="T19" fmla="*/ 332 h 360"/>
                            <a:gd name="T20" fmla="*/ 44 w 118"/>
                            <a:gd name="T21" fmla="*/ 151 h 360"/>
                            <a:gd name="T22" fmla="*/ 57 w 118"/>
                            <a:gd name="T23" fmla="*/ 0 h 360"/>
                            <a:gd name="T24" fmla="*/ 57 w 118"/>
                            <a:gd name="T25" fmla="*/ 0 h 360"/>
                            <a:gd name="T26" fmla="*/ 64 w 118"/>
                            <a:gd name="T27" fmla="*/ 2 h 360"/>
                            <a:gd name="T28" fmla="*/ 69 w 118"/>
                            <a:gd name="T29" fmla="*/ 4 h 360"/>
                            <a:gd name="T30" fmla="*/ 74 w 118"/>
                            <a:gd name="T31" fmla="*/ 5 h 360"/>
                            <a:gd name="T32" fmla="*/ 77 w 118"/>
                            <a:gd name="T33" fmla="*/ 9 h 360"/>
                            <a:gd name="T34" fmla="*/ 81 w 118"/>
                            <a:gd name="T35" fmla="*/ 14 h 360"/>
                            <a:gd name="T36" fmla="*/ 84 w 118"/>
                            <a:gd name="T37" fmla="*/ 19 h 360"/>
                            <a:gd name="T38" fmla="*/ 86 w 118"/>
                            <a:gd name="T39" fmla="*/ 24 h 360"/>
                            <a:gd name="T40" fmla="*/ 86 w 118"/>
                            <a:gd name="T41" fmla="*/ 30 h 360"/>
                            <a:gd name="T42" fmla="*/ 86 w 118"/>
                            <a:gd name="T43" fmla="*/ 30 h 360"/>
                            <a:gd name="T44" fmla="*/ 86 w 118"/>
                            <a:gd name="T45" fmla="*/ 35 h 360"/>
                            <a:gd name="T46" fmla="*/ 84 w 118"/>
                            <a:gd name="T47" fmla="*/ 40 h 360"/>
                            <a:gd name="T48" fmla="*/ 81 w 118"/>
                            <a:gd name="T49" fmla="*/ 45 h 360"/>
                            <a:gd name="T50" fmla="*/ 77 w 118"/>
                            <a:gd name="T51" fmla="*/ 50 h 360"/>
                            <a:gd name="T52" fmla="*/ 74 w 118"/>
                            <a:gd name="T53" fmla="*/ 54 h 360"/>
                            <a:gd name="T54" fmla="*/ 69 w 118"/>
                            <a:gd name="T55" fmla="*/ 55 h 360"/>
                            <a:gd name="T56" fmla="*/ 64 w 118"/>
                            <a:gd name="T57" fmla="*/ 57 h 360"/>
                            <a:gd name="T58" fmla="*/ 57 w 118"/>
                            <a:gd name="T59" fmla="*/ 59 h 360"/>
                            <a:gd name="T60" fmla="*/ 57 w 118"/>
                            <a:gd name="T61" fmla="*/ 59 h 360"/>
                            <a:gd name="T62" fmla="*/ 52 w 118"/>
                            <a:gd name="T63" fmla="*/ 57 h 360"/>
                            <a:gd name="T64" fmla="*/ 47 w 118"/>
                            <a:gd name="T65" fmla="*/ 55 h 360"/>
                            <a:gd name="T66" fmla="*/ 42 w 118"/>
                            <a:gd name="T67" fmla="*/ 54 h 360"/>
                            <a:gd name="T68" fmla="*/ 37 w 118"/>
                            <a:gd name="T69" fmla="*/ 50 h 360"/>
                            <a:gd name="T70" fmla="*/ 34 w 118"/>
                            <a:gd name="T71" fmla="*/ 45 h 360"/>
                            <a:gd name="T72" fmla="*/ 31 w 118"/>
                            <a:gd name="T73" fmla="*/ 40 h 360"/>
                            <a:gd name="T74" fmla="*/ 29 w 118"/>
                            <a:gd name="T75" fmla="*/ 35 h 360"/>
                            <a:gd name="T76" fmla="*/ 29 w 118"/>
                            <a:gd name="T77" fmla="*/ 30 h 360"/>
                            <a:gd name="T78" fmla="*/ 29 w 118"/>
                            <a:gd name="T79" fmla="*/ 30 h 360"/>
                            <a:gd name="T80" fmla="*/ 29 w 118"/>
                            <a:gd name="T81" fmla="*/ 24 h 360"/>
                            <a:gd name="T82" fmla="*/ 31 w 118"/>
                            <a:gd name="T83" fmla="*/ 19 h 360"/>
                            <a:gd name="T84" fmla="*/ 34 w 118"/>
                            <a:gd name="T85" fmla="*/ 14 h 360"/>
                            <a:gd name="T86" fmla="*/ 37 w 118"/>
                            <a:gd name="T87" fmla="*/ 9 h 360"/>
                            <a:gd name="T88" fmla="*/ 42 w 118"/>
                            <a:gd name="T89" fmla="*/ 5 h 360"/>
                            <a:gd name="T90" fmla="*/ 47 w 118"/>
                            <a:gd name="T91" fmla="*/ 4 h 360"/>
                            <a:gd name="T92" fmla="*/ 52 w 118"/>
                            <a:gd name="T93" fmla="*/ 2 h 360"/>
                            <a:gd name="T94" fmla="*/ 57 w 118"/>
                            <a:gd name="T95" fmla="*/ 0 h 360"/>
                            <a:gd name="T96" fmla="*/ 57 w 118"/>
                            <a:gd name="T97" fmla="*/ 0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8" h="360">
                              <a:moveTo>
                                <a:pt x="44" y="151"/>
                              </a:moveTo>
                              <a:lnTo>
                                <a:pt x="0" y="151"/>
                              </a:lnTo>
                              <a:lnTo>
                                <a:pt x="0" y="122"/>
                              </a:lnTo>
                              <a:lnTo>
                                <a:pt x="81" y="122"/>
                              </a:lnTo>
                              <a:lnTo>
                                <a:pt x="79" y="332"/>
                              </a:lnTo>
                              <a:lnTo>
                                <a:pt x="118" y="332"/>
                              </a:lnTo>
                              <a:lnTo>
                                <a:pt x="118" y="360"/>
                              </a:lnTo>
                              <a:lnTo>
                                <a:pt x="4" y="360"/>
                              </a:lnTo>
                              <a:lnTo>
                                <a:pt x="4" y="332"/>
                              </a:lnTo>
                              <a:lnTo>
                                <a:pt x="42" y="332"/>
                              </a:lnTo>
                              <a:lnTo>
                                <a:pt x="44" y="151"/>
                              </a:lnTo>
                              <a:close/>
                              <a:moveTo>
                                <a:pt x="57" y="0"/>
                              </a:moveTo>
                              <a:lnTo>
                                <a:pt x="57" y="0"/>
                              </a:lnTo>
                              <a:lnTo>
                                <a:pt x="64" y="2"/>
                              </a:lnTo>
                              <a:lnTo>
                                <a:pt x="69" y="4"/>
                              </a:lnTo>
                              <a:lnTo>
                                <a:pt x="74" y="5"/>
                              </a:lnTo>
                              <a:lnTo>
                                <a:pt x="77" y="9"/>
                              </a:lnTo>
                              <a:lnTo>
                                <a:pt x="81" y="14"/>
                              </a:lnTo>
                              <a:lnTo>
                                <a:pt x="84" y="19"/>
                              </a:lnTo>
                              <a:lnTo>
                                <a:pt x="86" y="24"/>
                              </a:lnTo>
                              <a:lnTo>
                                <a:pt x="86" y="30"/>
                              </a:lnTo>
                              <a:lnTo>
                                <a:pt x="86" y="30"/>
                              </a:lnTo>
                              <a:lnTo>
                                <a:pt x="86" y="35"/>
                              </a:lnTo>
                              <a:lnTo>
                                <a:pt x="84" y="40"/>
                              </a:lnTo>
                              <a:lnTo>
                                <a:pt x="81" y="45"/>
                              </a:lnTo>
                              <a:lnTo>
                                <a:pt x="77" y="50"/>
                              </a:lnTo>
                              <a:lnTo>
                                <a:pt x="74" y="54"/>
                              </a:lnTo>
                              <a:lnTo>
                                <a:pt x="69" y="55"/>
                              </a:lnTo>
                              <a:lnTo>
                                <a:pt x="64" y="57"/>
                              </a:lnTo>
                              <a:lnTo>
                                <a:pt x="57" y="59"/>
                              </a:lnTo>
                              <a:lnTo>
                                <a:pt x="57" y="59"/>
                              </a:lnTo>
                              <a:lnTo>
                                <a:pt x="52" y="57"/>
                              </a:lnTo>
                              <a:lnTo>
                                <a:pt x="47" y="55"/>
                              </a:lnTo>
                              <a:lnTo>
                                <a:pt x="42" y="54"/>
                              </a:lnTo>
                              <a:lnTo>
                                <a:pt x="37" y="50"/>
                              </a:lnTo>
                              <a:lnTo>
                                <a:pt x="34" y="45"/>
                              </a:lnTo>
                              <a:lnTo>
                                <a:pt x="31" y="40"/>
                              </a:lnTo>
                              <a:lnTo>
                                <a:pt x="29" y="35"/>
                              </a:lnTo>
                              <a:lnTo>
                                <a:pt x="29" y="30"/>
                              </a:lnTo>
                              <a:lnTo>
                                <a:pt x="29" y="30"/>
                              </a:lnTo>
                              <a:lnTo>
                                <a:pt x="29" y="24"/>
                              </a:lnTo>
                              <a:lnTo>
                                <a:pt x="31" y="19"/>
                              </a:lnTo>
                              <a:lnTo>
                                <a:pt x="34" y="14"/>
                              </a:lnTo>
                              <a:lnTo>
                                <a:pt x="37" y="9"/>
                              </a:lnTo>
                              <a:lnTo>
                                <a:pt x="42" y="5"/>
                              </a:lnTo>
                              <a:lnTo>
                                <a:pt x="47" y="4"/>
                              </a:lnTo>
                              <a:lnTo>
                                <a:pt x="52" y="2"/>
                              </a:lnTo>
                              <a:lnTo>
                                <a:pt x="57" y="0"/>
                              </a:lnTo>
                              <a:lnTo>
                                <a:pt x="57"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83"/>
                      <wps:cNvSpPr>
                        <a:spLocks/>
                      </wps:cNvSpPr>
                      <wps:spPr bwMode="auto">
                        <a:xfrm>
                          <a:off x="8358" y="15549"/>
                          <a:ext cx="256" cy="238"/>
                        </a:xfrm>
                        <a:custGeom>
                          <a:avLst/>
                          <a:gdLst>
                            <a:gd name="T0" fmla="*/ 0 w 256"/>
                            <a:gd name="T1" fmla="*/ 0 h 238"/>
                            <a:gd name="T2" fmla="*/ 98 w 256"/>
                            <a:gd name="T3" fmla="*/ 0 h 238"/>
                            <a:gd name="T4" fmla="*/ 98 w 256"/>
                            <a:gd name="T5" fmla="*/ 29 h 238"/>
                            <a:gd name="T6" fmla="*/ 70 w 256"/>
                            <a:gd name="T7" fmla="*/ 29 h 238"/>
                            <a:gd name="T8" fmla="*/ 125 w 256"/>
                            <a:gd name="T9" fmla="*/ 181 h 238"/>
                            <a:gd name="T10" fmla="*/ 125 w 256"/>
                            <a:gd name="T11" fmla="*/ 181 h 238"/>
                            <a:gd name="T12" fmla="*/ 127 w 256"/>
                            <a:gd name="T13" fmla="*/ 191 h 238"/>
                            <a:gd name="T14" fmla="*/ 130 w 256"/>
                            <a:gd name="T15" fmla="*/ 203 h 238"/>
                            <a:gd name="T16" fmla="*/ 130 w 256"/>
                            <a:gd name="T17" fmla="*/ 203 h 238"/>
                            <a:gd name="T18" fmla="*/ 130 w 256"/>
                            <a:gd name="T19" fmla="*/ 203 h 238"/>
                            <a:gd name="T20" fmla="*/ 134 w 256"/>
                            <a:gd name="T21" fmla="*/ 191 h 238"/>
                            <a:gd name="T22" fmla="*/ 135 w 256"/>
                            <a:gd name="T23" fmla="*/ 181 h 238"/>
                            <a:gd name="T24" fmla="*/ 192 w 256"/>
                            <a:gd name="T25" fmla="*/ 29 h 238"/>
                            <a:gd name="T26" fmla="*/ 160 w 256"/>
                            <a:gd name="T27" fmla="*/ 29 h 238"/>
                            <a:gd name="T28" fmla="*/ 160 w 256"/>
                            <a:gd name="T29" fmla="*/ 0 h 238"/>
                            <a:gd name="T30" fmla="*/ 256 w 256"/>
                            <a:gd name="T31" fmla="*/ 0 h 238"/>
                            <a:gd name="T32" fmla="*/ 256 w 256"/>
                            <a:gd name="T33" fmla="*/ 29 h 238"/>
                            <a:gd name="T34" fmla="*/ 231 w 256"/>
                            <a:gd name="T35" fmla="*/ 29 h 238"/>
                            <a:gd name="T36" fmla="*/ 147 w 256"/>
                            <a:gd name="T37" fmla="*/ 238 h 238"/>
                            <a:gd name="T38" fmla="*/ 110 w 256"/>
                            <a:gd name="T39" fmla="*/ 238 h 238"/>
                            <a:gd name="T40" fmla="*/ 26 w 256"/>
                            <a:gd name="T41" fmla="*/ 29 h 238"/>
                            <a:gd name="T42" fmla="*/ 0 w 256"/>
                            <a:gd name="T43" fmla="*/ 29 h 238"/>
                            <a:gd name="T44" fmla="*/ 0 w 256"/>
                            <a:gd name="T45" fmla="*/ 0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56" h="238">
                              <a:moveTo>
                                <a:pt x="0" y="0"/>
                              </a:moveTo>
                              <a:lnTo>
                                <a:pt x="98" y="0"/>
                              </a:lnTo>
                              <a:lnTo>
                                <a:pt x="98" y="29"/>
                              </a:lnTo>
                              <a:lnTo>
                                <a:pt x="70" y="29"/>
                              </a:lnTo>
                              <a:lnTo>
                                <a:pt x="125" y="181"/>
                              </a:lnTo>
                              <a:lnTo>
                                <a:pt x="125" y="181"/>
                              </a:lnTo>
                              <a:lnTo>
                                <a:pt x="127" y="191"/>
                              </a:lnTo>
                              <a:lnTo>
                                <a:pt x="130" y="203"/>
                              </a:lnTo>
                              <a:lnTo>
                                <a:pt x="130" y="203"/>
                              </a:lnTo>
                              <a:lnTo>
                                <a:pt x="130" y="203"/>
                              </a:lnTo>
                              <a:lnTo>
                                <a:pt x="134" y="191"/>
                              </a:lnTo>
                              <a:lnTo>
                                <a:pt x="135" y="181"/>
                              </a:lnTo>
                              <a:lnTo>
                                <a:pt x="192" y="29"/>
                              </a:lnTo>
                              <a:lnTo>
                                <a:pt x="160" y="29"/>
                              </a:lnTo>
                              <a:lnTo>
                                <a:pt x="160" y="0"/>
                              </a:lnTo>
                              <a:lnTo>
                                <a:pt x="256" y="0"/>
                              </a:lnTo>
                              <a:lnTo>
                                <a:pt x="256" y="29"/>
                              </a:lnTo>
                              <a:lnTo>
                                <a:pt x="231" y="29"/>
                              </a:lnTo>
                              <a:lnTo>
                                <a:pt x="147" y="238"/>
                              </a:lnTo>
                              <a:lnTo>
                                <a:pt x="110" y="238"/>
                              </a:lnTo>
                              <a:lnTo>
                                <a:pt x="26" y="29"/>
                              </a:lnTo>
                              <a:lnTo>
                                <a:pt x="0" y="29"/>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4"/>
                      <wps:cNvSpPr>
                        <a:spLocks noEditPoints="1"/>
                      </wps:cNvSpPr>
                      <wps:spPr bwMode="auto">
                        <a:xfrm>
                          <a:off x="8627" y="15543"/>
                          <a:ext cx="215" cy="249"/>
                        </a:xfrm>
                        <a:custGeom>
                          <a:avLst/>
                          <a:gdLst>
                            <a:gd name="T0" fmla="*/ 40 w 215"/>
                            <a:gd name="T1" fmla="*/ 129 h 249"/>
                            <a:gd name="T2" fmla="*/ 45 w 215"/>
                            <a:gd name="T3" fmla="*/ 164 h 249"/>
                            <a:gd name="T4" fmla="*/ 61 w 215"/>
                            <a:gd name="T5" fmla="*/ 192 h 249"/>
                            <a:gd name="T6" fmla="*/ 72 w 215"/>
                            <a:gd name="T7" fmla="*/ 202 h 249"/>
                            <a:gd name="T8" fmla="*/ 89 w 215"/>
                            <a:gd name="T9" fmla="*/ 211 h 249"/>
                            <a:gd name="T10" fmla="*/ 107 w 215"/>
                            <a:gd name="T11" fmla="*/ 216 h 249"/>
                            <a:gd name="T12" fmla="*/ 131 w 215"/>
                            <a:gd name="T13" fmla="*/ 219 h 249"/>
                            <a:gd name="T14" fmla="*/ 151 w 215"/>
                            <a:gd name="T15" fmla="*/ 217 h 249"/>
                            <a:gd name="T16" fmla="*/ 186 w 215"/>
                            <a:gd name="T17" fmla="*/ 207 h 249"/>
                            <a:gd name="T18" fmla="*/ 201 w 215"/>
                            <a:gd name="T19" fmla="*/ 232 h 249"/>
                            <a:gd name="T20" fmla="*/ 184 w 215"/>
                            <a:gd name="T21" fmla="*/ 239 h 249"/>
                            <a:gd name="T22" fmla="*/ 143 w 215"/>
                            <a:gd name="T23" fmla="*/ 249 h 249"/>
                            <a:gd name="T24" fmla="*/ 122 w 215"/>
                            <a:gd name="T25" fmla="*/ 249 h 249"/>
                            <a:gd name="T26" fmla="*/ 96 w 215"/>
                            <a:gd name="T27" fmla="*/ 247 h 249"/>
                            <a:gd name="T28" fmla="*/ 72 w 215"/>
                            <a:gd name="T29" fmla="*/ 242 h 249"/>
                            <a:gd name="T30" fmla="*/ 50 w 215"/>
                            <a:gd name="T31" fmla="*/ 232 h 249"/>
                            <a:gd name="T32" fmla="*/ 34 w 215"/>
                            <a:gd name="T33" fmla="*/ 219 h 249"/>
                            <a:gd name="T34" fmla="*/ 19 w 215"/>
                            <a:gd name="T35" fmla="*/ 200 h 249"/>
                            <a:gd name="T36" fmla="*/ 9 w 215"/>
                            <a:gd name="T37" fmla="*/ 180 h 249"/>
                            <a:gd name="T38" fmla="*/ 2 w 215"/>
                            <a:gd name="T39" fmla="*/ 155 h 249"/>
                            <a:gd name="T40" fmla="*/ 0 w 215"/>
                            <a:gd name="T41" fmla="*/ 125 h 249"/>
                            <a:gd name="T42" fmla="*/ 2 w 215"/>
                            <a:gd name="T43" fmla="*/ 100 h 249"/>
                            <a:gd name="T44" fmla="*/ 12 w 215"/>
                            <a:gd name="T45" fmla="*/ 65 h 249"/>
                            <a:gd name="T46" fmla="*/ 22 w 215"/>
                            <a:gd name="T47" fmla="*/ 45 h 249"/>
                            <a:gd name="T48" fmla="*/ 35 w 215"/>
                            <a:gd name="T49" fmla="*/ 28 h 249"/>
                            <a:gd name="T50" fmla="*/ 54 w 215"/>
                            <a:gd name="T51" fmla="*/ 15 h 249"/>
                            <a:gd name="T52" fmla="*/ 74 w 215"/>
                            <a:gd name="T53" fmla="*/ 6 h 249"/>
                            <a:gd name="T54" fmla="*/ 97 w 215"/>
                            <a:gd name="T55" fmla="*/ 1 h 249"/>
                            <a:gd name="T56" fmla="*/ 111 w 215"/>
                            <a:gd name="T57" fmla="*/ 0 h 249"/>
                            <a:gd name="T58" fmla="*/ 143 w 215"/>
                            <a:gd name="T59" fmla="*/ 3 h 249"/>
                            <a:gd name="T60" fmla="*/ 168 w 215"/>
                            <a:gd name="T61" fmla="*/ 15 h 249"/>
                            <a:gd name="T62" fmla="*/ 184 w 215"/>
                            <a:gd name="T63" fmla="*/ 30 h 249"/>
                            <a:gd name="T64" fmla="*/ 198 w 215"/>
                            <a:gd name="T65" fmla="*/ 48 h 249"/>
                            <a:gd name="T66" fmla="*/ 206 w 215"/>
                            <a:gd name="T67" fmla="*/ 68 h 249"/>
                            <a:gd name="T68" fmla="*/ 213 w 215"/>
                            <a:gd name="T69" fmla="*/ 110 h 249"/>
                            <a:gd name="T70" fmla="*/ 40 w 215"/>
                            <a:gd name="T71" fmla="*/ 129 h 249"/>
                            <a:gd name="T72" fmla="*/ 174 w 215"/>
                            <a:gd name="T73" fmla="*/ 98 h 249"/>
                            <a:gd name="T74" fmla="*/ 169 w 215"/>
                            <a:gd name="T75" fmla="*/ 72 h 249"/>
                            <a:gd name="T76" fmla="*/ 158 w 215"/>
                            <a:gd name="T77" fmla="*/ 50 h 249"/>
                            <a:gd name="T78" fmla="*/ 138 w 215"/>
                            <a:gd name="T79" fmla="*/ 35 h 249"/>
                            <a:gd name="T80" fmla="*/ 111 w 215"/>
                            <a:gd name="T81" fmla="*/ 30 h 249"/>
                            <a:gd name="T82" fmla="*/ 96 w 215"/>
                            <a:gd name="T83" fmla="*/ 30 h 249"/>
                            <a:gd name="T84" fmla="*/ 71 w 215"/>
                            <a:gd name="T85" fmla="*/ 42 h 249"/>
                            <a:gd name="T86" fmla="*/ 52 w 215"/>
                            <a:gd name="T87" fmla="*/ 60 h 249"/>
                            <a:gd name="T88" fmla="*/ 42 w 215"/>
                            <a:gd name="T89" fmla="*/ 85 h 249"/>
                            <a:gd name="T90" fmla="*/ 174 w 215"/>
                            <a:gd name="T91" fmla="*/ 98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15" h="249">
                              <a:moveTo>
                                <a:pt x="40" y="129"/>
                              </a:moveTo>
                              <a:lnTo>
                                <a:pt x="40" y="129"/>
                              </a:lnTo>
                              <a:lnTo>
                                <a:pt x="42" y="145"/>
                              </a:lnTo>
                              <a:lnTo>
                                <a:pt x="45" y="164"/>
                              </a:lnTo>
                              <a:lnTo>
                                <a:pt x="52" y="179"/>
                              </a:lnTo>
                              <a:lnTo>
                                <a:pt x="61" y="192"/>
                              </a:lnTo>
                              <a:lnTo>
                                <a:pt x="66" y="197"/>
                              </a:lnTo>
                              <a:lnTo>
                                <a:pt x="72" y="202"/>
                              </a:lnTo>
                              <a:lnTo>
                                <a:pt x="81" y="207"/>
                              </a:lnTo>
                              <a:lnTo>
                                <a:pt x="89" y="211"/>
                              </a:lnTo>
                              <a:lnTo>
                                <a:pt x="97" y="214"/>
                              </a:lnTo>
                              <a:lnTo>
                                <a:pt x="107" y="216"/>
                              </a:lnTo>
                              <a:lnTo>
                                <a:pt x="119" y="217"/>
                              </a:lnTo>
                              <a:lnTo>
                                <a:pt x="131" y="219"/>
                              </a:lnTo>
                              <a:lnTo>
                                <a:pt x="131" y="219"/>
                              </a:lnTo>
                              <a:lnTo>
                                <a:pt x="151" y="217"/>
                              </a:lnTo>
                              <a:lnTo>
                                <a:pt x="169" y="212"/>
                              </a:lnTo>
                              <a:lnTo>
                                <a:pt x="186" y="207"/>
                              </a:lnTo>
                              <a:lnTo>
                                <a:pt x="203" y="200"/>
                              </a:lnTo>
                              <a:lnTo>
                                <a:pt x="201" y="232"/>
                              </a:lnTo>
                              <a:lnTo>
                                <a:pt x="201" y="232"/>
                              </a:lnTo>
                              <a:lnTo>
                                <a:pt x="184" y="239"/>
                              </a:lnTo>
                              <a:lnTo>
                                <a:pt x="164" y="244"/>
                              </a:lnTo>
                              <a:lnTo>
                                <a:pt x="143" y="249"/>
                              </a:lnTo>
                              <a:lnTo>
                                <a:pt x="122" y="249"/>
                              </a:lnTo>
                              <a:lnTo>
                                <a:pt x="122" y="249"/>
                              </a:lnTo>
                              <a:lnTo>
                                <a:pt x="109" y="249"/>
                              </a:lnTo>
                              <a:lnTo>
                                <a:pt x="96" y="247"/>
                              </a:lnTo>
                              <a:lnTo>
                                <a:pt x="84" y="246"/>
                              </a:lnTo>
                              <a:lnTo>
                                <a:pt x="72" y="242"/>
                              </a:lnTo>
                              <a:lnTo>
                                <a:pt x="61" y="237"/>
                              </a:lnTo>
                              <a:lnTo>
                                <a:pt x="50" y="232"/>
                              </a:lnTo>
                              <a:lnTo>
                                <a:pt x="42" y="226"/>
                              </a:lnTo>
                              <a:lnTo>
                                <a:pt x="34" y="219"/>
                              </a:lnTo>
                              <a:lnTo>
                                <a:pt x="25" y="211"/>
                              </a:lnTo>
                              <a:lnTo>
                                <a:pt x="19" y="200"/>
                              </a:lnTo>
                              <a:lnTo>
                                <a:pt x="14" y="190"/>
                              </a:lnTo>
                              <a:lnTo>
                                <a:pt x="9" y="180"/>
                              </a:lnTo>
                              <a:lnTo>
                                <a:pt x="5" y="167"/>
                              </a:lnTo>
                              <a:lnTo>
                                <a:pt x="2" y="155"/>
                              </a:lnTo>
                              <a:lnTo>
                                <a:pt x="0" y="140"/>
                              </a:lnTo>
                              <a:lnTo>
                                <a:pt x="0" y="125"/>
                              </a:lnTo>
                              <a:lnTo>
                                <a:pt x="0" y="125"/>
                              </a:lnTo>
                              <a:lnTo>
                                <a:pt x="2" y="100"/>
                              </a:lnTo>
                              <a:lnTo>
                                <a:pt x="7" y="77"/>
                              </a:lnTo>
                              <a:lnTo>
                                <a:pt x="12" y="65"/>
                              </a:lnTo>
                              <a:lnTo>
                                <a:pt x="17" y="55"/>
                              </a:lnTo>
                              <a:lnTo>
                                <a:pt x="22" y="45"/>
                              </a:lnTo>
                              <a:lnTo>
                                <a:pt x="29" y="36"/>
                              </a:lnTo>
                              <a:lnTo>
                                <a:pt x="35" y="28"/>
                              </a:lnTo>
                              <a:lnTo>
                                <a:pt x="44" y="21"/>
                              </a:lnTo>
                              <a:lnTo>
                                <a:pt x="54" y="15"/>
                              </a:lnTo>
                              <a:lnTo>
                                <a:pt x="64" y="10"/>
                              </a:lnTo>
                              <a:lnTo>
                                <a:pt x="74" y="6"/>
                              </a:lnTo>
                              <a:lnTo>
                                <a:pt x="86" y="3"/>
                              </a:lnTo>
                              <a:lnTo>
                                <a:pt x="97" y="1"/>
                              </a:lnTo>
                              <a:lnTo>
                                <a:pt x="111" y="0"/>
                              </a:lnTo>
                              <a:lnTo>
                                <a:pt x="111" y="0"/>
                              </a:lnTo>
                              <a:lnTo>
                                <a:pt x="127" y="1"/>
                              </a:lnTo>
                              <a:lnTo>
                                <a:pt x="143" y="3"/>
                              </a:lnTo>
                              <a:lnTo>
                                <a:pt x="156" y="8"/>
                              </a:lnTo>
                              <a:lnTo>
                                <a:pt x="168" y="15"/>
                              </a:lnTo>
                              <a:lnTo>
                                <a:pt x="176" y="21"/>
                              </a:lnTo>
                              <a:lnTo>
                                <a:pt x="184" y="30"/>
                              </a:lnTo>
                              <a:lnTo>
                                <a:pt x="193" y="38"/>
                              </a:lnTo>
                              <a:lnTo>
                                <a:pt x="198" y="48"/>
                              </a:lnTo>
                              <a:lnTo>
                                <a:pt x="203" y="58"/>
                              </a:lnTo>
                              <a:lnTo>
                                <a:pt x="206" y="68"/>
                              </a:lnTo>
                              <a:lnTo>
                                <a:pt x="211" y="90"/>
                              </a:lnTo>
                              <a:lnTo>
                                <a:pt x="213" y="110"/>
                              </a:lnTo>
                              <a:lnTo>
                                <a:pt x="215" y="129"/>
                              </a:lnTo>
                              <a:lnTo>
                                <a:pt x="40" y="129"/>
                              </a:lnTo>
                              <a:close/>
                              <a:moveTo>
                                <a:pt x="174" y="98"/>
                              </a:moveTo>
                              <a:lnTo>
                                <a:pt x="174" y="98"/>
                              </a:lnTo>
                              <a:lnTo>
                                <a:pt x="173" y="85"/>
                              </a:lnTo>
                              <a:lnTo>
                                <a:pt x="169" y="72"/>
                              </a:lnTo>
                              <a:lnTo>
                                <a:pt x="164" y="60"/>
                              </a:lnTo>
                              <a:lnTo>
                                <a:pt x="158" y="50"/>
                              </a:lnTo>
                              <a:lnTo>
                                <a:pt x="149" y="42"/>
                              </a:lnTo>
                              <a:lnTo>
                                <a:pt x="138" y="35"/>
                              </a:lnTo>
                              <a:lnTo>
                                <a:pt x="126" y="31"/>
                              </a:lnTo>
                              <a:lnTo>
                                <a:pt x="111" y="30"/>
                              </a:lnTo>
                              <a:lnTo>
                                <a:pt x="111" y="30"/>
                              </a:lnTo>
                              <a:lnTo>
                                <a:pt x="96" y="30"/>
                              </a:lnTo>
                              <a:lnTo>
                                <a:pt x="82" y="35"/>
                              </a:lnTo>
                              <a:lnTo>
                                <a:pt x="71" y="42"/>
                              </a:lnTo>
                              <a:lnTo>
                                <a:pt x="61" y="50"/>
                              </a:lnTo>
                              <a:lnTo>
                                <a:pt x="52" y="60"/>
                              </a:lnTo>
                              <a:lnTo>
                                <a:pt x="47" y="72"/>
                              </a:lnTo>
                              <a:lnTo>
                                <a:pt x="42" y="85"/>
                              </a:lnTo>
                              <a:lnTo>
                                <a:pt x="40" y="98"/>
                              </a:lnTo>
                              <a:lnTo>
                                <a:pt x="174" y="9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85"/>
                      <wps:cNvSpPr>
                        <a:spLocks/>
                      </wps:cNvSpPr>
                      <wps:spPr bwMode="auto">
                        <a:xfrm>
                          <a:off x="8875" y="15544"/>
                          <a:ext cx="179" cy="243"/>
                        </a:xfrm>
                        <a:custGeom>
                          <a:avLst/>
                          <a:gdLst>
                            <a:gd name="T0" fmla="*/ 40 w 179"/>
                            <a:gd name="T1" fmla="*/ 34 h 243"/>
                            <a:gd name="T2" fmla="*/ 0 w 179"/>
                            <a:gd name="T3" fmla="*/ 34 h 243"/>
                            <a:gd name="T4" fmla="*/ 0 w 179"/>
                            <a:gd name="T5" fmla="*/ 5 h 243"/>
                            <a:gd name="T6" fmla="*/ 79 w 179"/>
                            <a:gd name="T7" fmla="*/ 5 h 243"/>
                            <a:gd name="T8" fmla="*/ 79 w 179"/>
                            <a:gd name="T9" fmla="*/ 17 h 243"/>
                            <a:gd name="T10" fmla="*/ 79 w 179"/>
                            <a:gd name="T11" fmla="*/ 17 h 243"/>
                            <a:gd name="T12" fmla="*/ 77 w 179"/>
                            <a:gd name="T13" fmla="*/ 46 h 243"/>
                            <a:gd name="T14" fmla="*/ 74 w 179"/>
                            <a:gd name="T15" fmla="*/ 79 h 243"/>
                            <a:gd name="T16" fmla="*/ 75 w 179"/>
                            <a:gd name="T17" fmla="*/ 79 h 243"/>
                            <a:gd name="T18" fmla="*/ 75 w 179"/>
                            <a:gd name="T19" fmla="*/ 79 h 243"/>
                            <a:gd name="T20" fmla="*/ 84 w 179"/>
                            <a:gd name="T21" fmla="*/ 52 h 243"/>
                            <a:gd name="T22" fmla="*/ 89 w 179"/>
                            <a:gd name="T23" fmla="*/ 39 h 243"/>
                            <a:gd name="T24" fmla="*/ 97 w 179"/>
                            <a:gd name="T25" fmla="*/ 27 h 243"/>
                            <a:gd name="T26" fmla="*/ 107 w 179"/>
                            <a:gd name="T27" fmla="*/ 15 h 243"/>
                            <a:gd name="T28" fmla="*/ 119 w 179"/>
                            <a:gd name="T29" fmla="*/ 7 h 243"/>
                            <a:gd name="T30" fmla="*/ 127 w 179"/>
                            <a:gd name="T31" fmla="*/ 5 h 243"/>
                            <a:gd name="T32" fmla="*/ 136 w 179"/>
                            <a:gd name="T33" fmla="*/ 2 h 243"/>
                            <a:gd name="T34" fmla="*/ 146 w 179"/>
                            <a:gd name="T35" fmla="*/ 0 h 243"/>
                            <a:gd name="T36" fmla="*/ 156 w 179"/>
                            <a:gd name="T37" fmla="*/ 0 h 243"/>
                            <a:gd name="T38" fmla="*/ 156 w 179"/>
                            <a:gd name="T39" fmla="*/ 0 h 243"/>
                            <a:gd name="T40" fmla="*/ 167 w 179"/>
                            <a:gd name="T41" fmla="*/ 2 h 243"/>
                            <a:gd name="T42" fmla="*/ 176 w 179"/>
                            <a:gd name="T43" fmla="*/ 2 h 243"/>
                            <a:gd name="T44" fmla="*/ 179 w 179"/>
                            <a:gd name="T45" fmla="*/ 4 h 243"/>
                            <a:gd name="T46" fmla="*/ 176 w 179"/>
                            <a:gd name="T47" fmla="*/ 39 h 243"/>
                            <a:gd name="T48" fmla="*/ 176 w 179"/>
                            <a:gd name="T49" fmla="*/ 39 h 243"/>
                            <a:gd name="T50" fmla="*/ 164 w 179"/>
                            <a:gd name="T51" fmla="*/ 35 h 243"/>
                            <a:gd name="T52" fmla="*/ 151 w 179"/>
                            <a:gd name="T53" fmla="*/ 34 h 243"/>
                            <a:gd name="T54" fmla="*/ 151 w 179"/>
                            <a:gd name="T55" fmla="*/ 34 h 243"/>
                            <a:gd name="T56" fmla="*/ 141 w 179"/>
                            <a:gd name="T57" fmla="*/ 35 h 243"/>
                            <a:gd name="T58" fmla="*/ 132 w 179"/>
                            <a:gd name="T59" fmla="*/ 37 h 243"/>
                            <a:gd name="T60" fmla="*/ 126 w 179"/>
                            <a:gd name="T61" fmla="*/ 39 h 243"/>
                            <a:gd name="T62" fmla="*/ 119 w 179"/>
                            <a:gd name="T63" fmla="*/ 42 h 243"/>
                            <a:gd name="T64" fmla="*/ 106 w 179"/>
                            <a:gd name="T65" fmla="*/ 52 h 243"/>
                            <a:gd name="T66" fmla="*/ 95 w 179"/>
                            <a:gd name="T67" fmla="*/ 64 h 243"/>
                            <a:gd name="T68" fmla="*/ 89 w 179"/>
                            <a:gd name="T69" fmla="*/ 77 h 243"/>
                            <a:gd name="T70" fmla="*/ 84 w 179"/>
                            <a:gd name="T71" fmla="*/ 92 h 243"/>
                            <a:gd name="T72" fmla="*/ 80 w 179"/>
                            <a:gd name="T73" fmla="*/ 109 h 243"/>
                            <a:gd name="T74" fmla="*/ 79 w 179"/>
                            <a:gd name="T75" fmla="*/ 124 h 243"/>
                            <a:gd name="T76" fmla="*/ 77 w 179"/>
                            <a:gd name="T77" fmla="*/ 215 h 243"/>
                            <a:gd name="T78" fmla="*/ 117 w 179"/>
                            <a:gd name="T79" fmla="*/ 215 h 243"/>
                            <a:gd name="T80" fmla="*/ 117 w 179"/>
                            <a:gd name="T81" fmla="*/ 243 h 243"/>
                            <a:gd name="T82" fmla="*/ 5 w 179"/>
                            <a:gd name="T83" fmla="*/ 243 h 243"/>
                            <a:gd name="T84" fmla="*/ 5 w 179"/>
                            <a:gd name="T85" fmla="*/ 215 h 243"/>
                            <a:gd name="T86" fmla="*/ 39 w 179"/>
                            <a:gd name="T87" fmla="*/ 215 h 243"/>
                            <a:gd name="T88" fmla="*/ 40 w 179"/>
                            <a:gd name="T89" fmla="*/ 34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79" h="243">
                              <a:moveTo>
                                <a:pt x="40" y="34"/>
                              </a:moveTo>
                              <a:lnTo>
                                <a:pt x="0" y="34"/>
                              </a:lnTo>
                              <a:lnTo>
                                <a:pt x="0" y="5"/>
                              </a:lnTo>
                              <a:lnTo>
                                <a:pt x="79" y="5"/>
                              </a:lnTo>
                              <a:lnTo>
                                <a:pt x="79" y="17"/>
                              </a:lnTo>
                              <a:lnTo>
                                <a:pt x="79" y="17"/>
                              </a:lnTo>
                              <a:lnTo>
                                <a:pt x="77" y="46"/>
                              </a:lnTo>
                              <a:lnTo>
                                <a:pt x="74" y="79"/>
                              </a:lnTo>
                              <a:lnTo>
                                <a:pt x="75" y="79"/>
                              </a:lnTo>
                              <a:lnTo>
                                <a:pt x="75" y="79"/>
                              </a:lnTo>
                              <a:lnTo>
                                <a:pt x="84" y="52"/>
                              </a:lnTo>
                              <a:lnTo>
                                <a:pt x="89" y="39"/>
                              </a:lnTo>
                              <a:lnTo>
                                <a:pt x="97" y="27"/>
                              </a:lnTo>
                              <a:lnTo>
                                <a:pt x="107" y="15"/>
                              </a:lnTo>
                              <a:lnTo>
                                <a:pt x="119" y="7"/>
                              </a:lnTo>
                              <a:lnTo>
                                <a:pt x="127" y="5"/>
                              </a:lnTo>
                              <a:lnTo>
                                <a:pt x="136" y="2"/>
                              </a:lnTo>
                              <a:lnTo>
                                <a:pt x="146" y="0"/>
                              </a:lnTo>
                              <a:lnTo>
                                <a:pt x="156" y="0"/>
                              </a:lnTo>
                              <a:lnTo>
                                <a:pt x="156" y="0"/>
                              </a:lnTo>
                              <a:lnTo>
                                <a:pt x="167" y="2"/>
                              </a:lnTo>
                              <a:lnTo>
                                <a:pt x="176" y="2"/>
                              </a:lnTo>
                              <a:lnTo>
                                <a:pt x="179" y="4"/>
                              </a:lnTo>
                              <a:lnTo>
                                <a:pt x="176" y="39"/>
                              </a:lnTo>
                              <a:lnTo>
                                <a:pt x="176" y="39"/>
                              </a:lnTo>
                              <a:lnTo>
                                <a:pt x="164" y="35"/>
                              </a:lnTo>
                              <a:lnTo>
                                <a:pt x="151" y="34"/>
                              </a:lnTo>
                              <a:lnTo>
                                <a:pt x="151" y="34"/>
                              </a:lnTo>
                              <a:lnTo>
                                <a:pt x="141" y="35"/>
                              </a:lnTo>
                              <a:lnTo>
                                <a:pt x="132" y="37"/>
                              </a:lnTo>
                              <a:lnTo>
                                <a:pt x="126" y="39"/>
                              </a:lnTo>
                              <a:lnTo>
                                <a:pt x="119" y="42"/>
                              </a:lnTo>
                              <a:lnTo>
                                <a:pt x="106" y="52"/>
                              </a:lnTo>
                              <a:lnTo>
                                <a:pt x="95" y="64"/>
                              </a:lnTo>
                              <a:lnTo>
                                <a:pt x="89" y="77"/>
                              </a:lnTo>
                              <a:lnTo>
                                <a:pt x="84" y="92"/>
                              </a:lnTo>
                              <a:lnTo>
                                <a:pt x="80" y="109"/>
                              </a:lnTo>
                              <a:lnTo>
                                <a:pt x="79" y="124"/>
                              </a:lnTo>
                              <a:lnTo>
                                <a:pt x="77" y="215"/>
                              </a:lnTo>
                              <a:lnTo>
                                <a:pt x="117" y="215"/>
                              </a:lnTo>
                              <a:lnTo>
                                <a:pt x="117" y="243"/>
                              </a:lnTo>
                              <a:lnTo>
                                <a:pt x="5" y="243"/>
                              </a:lnTo>
                              <a:lnTo>
                                <a:pt x="5" y="215"/>
                              </a:lnTo>
                              <a:lnTo>
                                <a:pt x="39" y="215"/>
                              </a:lnTo>
                              <a:lnTo>
                                <a:pt x="40" y="34"/>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6"/>
                      <wps:cNvSpPr>
                        <a:spLocks/>
                      </wps:cNvSpPr>
                      <wps:spPr bwMode="auto">
                        <a:xfrm>
                          <a:off x="9071" y="15543"/>
                          <a:ext cx="182" cy="249"/>
                        </a:xfrm>
                        <a:custGeom>
                          <a:avLst/>
                          <a:gdLst>
                            <a:gd name="T0" fmla="*/ 136 w 182"/>
                            <a:gd name="T1" fmla="*/ 72 h 249"/>
                            <a:gd name="T2" fmla="*/ 134 w 182"/>
                            <a:gd name="T3" fmla="*/ 38 h 249"/>
                            <a:gd name="T4" fmla="*/ 114 w 182"/>
                            <a:gd name="T5" fmla="*/ 31 h 249"/>
                            <a:gd name="T6" fmla="*/ 92 w 182"/>
                            <a:gd name="T7" fmla="*/ 30 h 249"/>
                            <a:gd name="T8" fmla="*/ 74 w 182"/>
                            <a:gd name="T9" fmla="*/ 31 h 249"/>
                            <a:gd name="T10" fmla="*/ 55 w 182"/>
                            <a:gd name="T11" fmla="*/ 36 h 249"/>
                            <a:gd name="T12" fmla="*/ 42 w 182"/>
                            <a:gd name="T13" fmla="*/ 48 h 249"/>
                            <a:gd name="T14" fmla="*/ 37 w 182"/>
                            <a:gd name="T15" fmla="*/ 65 h 249"/>
                            <a:gd name="T16" fmla="*/ 38 w 182"/>
                            <a:gd name="T17" fmla="*/ 75 h 249"/>
                            <a:gd name="T18" fmla="*/ 47 w 182"/>
                            <a:gd name="T19" fmla="*/ 88 h 249"/>
                            <a:gd name="T20" fmla="*/ 62 w 182"/>
                            <a:gd name="T21" fmla="*/ 97 h 249"/>
                            <a:gd name="T22" fmla="*/ 95 w 182"/>
                            <a:gd name="T23" fmla="*/ 105 h 249"/>
                            <a:gd name="T24" fmla="*/ 117 w 182"/>
                            <a:gd name="T25" fmla="*/ 110 h 249"/>
                            <a:gd name="T26" fmla="*/ 149 w 182"/>
                            <a:gd name="T27" fmla="*/ 122 h 249"/>
                            <a:gd name="T28" fmla="*/ 171 w 182"/>
                            <a:gd name="T29" fmla="*/ 137 h 249"/>
                            <a:gd name="T30" fmla="*/ 181 w 182"/>
                            <a:gd name="T31" fmla="*/ 160 h 249"/>
                            <a:gd name="T32" fmla="*/ 182 w 182"/>
                            <a:gd name="T33" fmla="*/ 174 h 249"/>
                            <a:gd name="T34" fmla="*/ 176 w 182"/>
                            <a:gd name="T35" fmla="*/ 204 h 249"/>
                            <a:gd name="T36" fmla="*/ 159 w 182"/>
                            <a:gd name="T37" fmla="*/ 227 h 249"/>
                            <a:gd name="T38" fmla="*/ 129 w 182"/>
                            <a:gd name="T39" fmla="*/ 244 h 249"/>
                            <a:gd name="T40" fmla="*/ 84 w 182"/>
                            <a:gd name="T41" fmla="*/ 249 h 249"/>
                            <a:gd name="T42" fmla="*/ 62 w 182"/>
                            <a:gd name="T43" fmla="*/ 249 h 249"/>
                            <a:gd name="T44" fmla="*/ 18 w 182"/>
                            <a:gd name="T45" fmla="*/ 241 h 249"/>
                            <a:gd name="T46" fmla="*/ 0 w 182"/>
                            <a:gd name="T47" fmla="*/ 174 h 249"/>
                            <a:gd name="T48" fmla="*/ 37 w 182"/>
                            <a:gd name="T49" fmla="*/ 211 h 249"/>
                            <a:gd name="T50" fmla="*/ 49 w 182"/>
                            <a:gd name="T51" fmla="*/ 214 h 249"/>
                            <a:gd name="T52" fmla="*/ 77 w 182"/>
                            <a:gd name="T53" fmla="*/ 221 h 249"/>
                            <a:gd name="T54" fmla="*/ 90 w 182"/>
                            <a:gd name="T55" fmla="*/ 221 h 249"/>
                            <a:gd name="T56" fmla="*/ 110 w 182"/>
                            <a:gd name="T57" fmla="*/ 219 h 249"/>
                            <a:gd name="T58" fmla="*/ 127 w 182"/>
                            <a:gd name="T59" fmla="*/ 212 h 249"/>
                            <a:gd name="T60" fmla="*/ 141 w 182"/>
                            <a:gd name="T61" fmla="*/ 199 h 249"/>
                            <a:gd name="T62" fmla="*/ 146 w 182"/>
                            <a:gd name="T63" fmla="*/ 180 h 249"/>
                            <a:gd name="T64" fmla="*/ 144 w 182"/>
                            <a:gd name="T65" fmla="*/ 172 h 249"/>
                            <a:gd name="T66" fmla="*/ 137 w 182"/>
                            <a:gd name="T67" fmla="*/ 160 h 249"/>
                            <a:gd name="T68" fmla="*/ 122 w 182"/>
                            <a:gd name="T69" fmla="*/ 152 h 249"/>
                            <a:gd name="T70" fmla="*/ 95 w 182"/>
                            <a:gd name="T71" fmla="*/ 144 h 249"/>
                            <a:gd name="T72" fmla="*/ 72 w 182"/>
                            <a:gd name="T73" fmla="*/ 139 h 249"/>
                            <a:gd name="T74" fmla="*/ 37 w 182"/>
                            <a:gd name="T75" fmla="*/ 127 h 249"/>
                            <a:gd name="T76" fmla="*/ 13 w 182"/>
                            <a:gd name="T77" fmla="*/ 112 h 249"/>
                            <a:gd name="T78" fmla="*/ 2 w 182"/>
                            <a:gd name="T79" fmla="*/ 88 h 249"/>
                            <a:gd name="T80" fmla="*/ 0 w 182"/>
                            <a:gd name="T81" fmla="*/ 72 h 249"/>
                            <a:gd name="T82" fmla="*/ 5 w 182"/>
                            <a:gd name="T83" fmla="*/ 45 h 249"/>
                            <a:gd name="T84" fmla="*/ 20 w 182"/>
                            <a:gd name="T85" fmla="*/ 21 h 249"/>
                            <a:gd name="T86" fmla="*/ 50 w 182"/>
                            <a:gd name="T87" fmla="*/ 6 h 249"/>
                            <a:gd name="T88" fmla="*/ 94 w 182"/>
                            <a:gd name="T89" fmla="*/ 0 h 249"/>
                            <a:gd name="T90" fmla="*/ 110 w 182"/>
                            <a:gd name="T91" fmla="*/ 1 h 249"/>
                            <a:gd name="T92" fmla="*/ 152 w 182"/>
                            <a:gd name="T93" fmla="*/ 8 h 249"/>
                            <a:gd name="T94" fmla="*/ 171 w 182"/>
                            <a:gd name="T95" fmla="*/ 7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2" h="249">
                              <a:moveTo>
                                <a:pt x="171" y="72"/>
                              </a:moveTo>
                              <a:lnTo>
                                <a:pt x="136" y="72"/>
                              </a:lnTo>
                              <a:lnTo>
                                <a:pt x="134" y="38"/>
                              </a:lnTo>
                              <a:lnTo>
                                <a:pt x="134" y="38"/>
                              </a:lnTo>
                              <a:lnTo>
                                <a:pt x="126" y="33"/>
                              </a:lnTo>
                              <a:lnTo>
                                <a:pt x="114" y="31"/>
                              </a:lnTo>
                              <a:lnTo>
                                <a:pt x="102" y="30"/>
                              </a:lnTo>
                              <a:lnTo>
                                <a:pt x="92" y="30"/>
                              </a:lnTo>
                              <a:lnTo>
                                <a:pt x="92" y="30"/>
                              </a:lnTo>
                              <a:lnTo>
                                <a:pt x="74" y="31"/>
                              </a:lnTo>
                              <a:lnTo>
                                <a:pt x="64" y="33"/>
                              </a:lnTo>
                              <a:lnTo>
                                <a:pt x="55" y="36"/>
                              </a:lnTo>
                              <a:lnTo>
                                <a:pt x="49" y="42"/>
                              </a:lnTo>
                              <a:lnTo>
                                <a:pt x="42" y="48"/>
                              </a:lnTo>
                              <a:lnTo>
                                <a:pt x="38" y="57"/>
                              </a:lnTo>
                              <a:lnTo>
                                <a:pt x="37" y="65"/>
                              </a:lnTo>
                              <a:lnTo>
                                <a:pt x="37" y="65"/>
                              </a:lnTo>
                              <a:lnTo>
                                <a:pt x="38" y="75"/>
                              </a:lnTo>
                              <a:lnTo>
                                <a:pt x="42" y="82"/>
                              </a:lnTo>
                              <a:lnTo>
                                <a:pt x="47" y="88"/>
                              </a:lnTo>
                              <a:lnTo>
                                <a:pt x="54" y="93"/>
                              </a:lnTo>
                              <a:lnTo>
                                <a:pt x="62" y="97"/>
                              </a:lnTo>
                              <a:lnTo>
                                <a:pt x="72" y="100"/>
                              </a:lnTo>
                              <a:lnTo>
                                <a:pt x="95" y="105"/>
                              </a:lnTo>
                              <a:lnTo>
                                <a:pt x="95" y="105"/>
                              </a:lnTo>
                              <a:lnTo>
                                <a:pt x="117" y="110"/>
                              </a:lnTo>
                              <a:lnTo>
                                <a:pt x="134" y="115"/>
                              </a:lnTo>
                              <a:lnTo>
                                <a:pt x="149" y="122"/>
                              </a:lnTo>
                              <a:lnTo>
                                <a:pt x="161" y="129"/>
                              </a:lnTo>
                              <a:lnTo>
                                <a:pt x="171" y="137"/>
                              </a:lnTo>
                              <a:lnTo>
                                <a:pt x="177" y="147"/>
                              </a:lnTo>
                              <a:lnTo>
                                <a:pt x="181" y="160"/>
                              </a:lnTo>
                              <a:lnTo>
                                <a:pt x="182" y="174"/>
                              </a:lnTo>
                              <a:lnTo>
                                <a:pt x="182" y="174"/>
                              </a:lnTo>
                              <a:lnTo>
                                <a:pt x="181" y="189"/>
                              </a:lnTo>
                              <a:lnTo>
                                <a:pt x="176" y="204"/>
                              </a:lnTo>
                              <a:lnTo>
                                <a:pt x="169" y="216"/>
                              </a:lnTo>
                              <a:lnTo>
                                <a:pt x="159" y="227"/>
                              </a:lnTo>
                              <a:lnTo>
                                <a:pt x="146" y="237"/>
                              </a:lnTo>
                              <a:lnTo>
                                <a:pt x="129" y="244"/>
                              </a:lnTo>
                              <a:lnTo>
                                <a:pt x="109" y="247"/>
                              </a:lnTo>
                              <a:lnTo>
                                <a:pt x="84" y="249"/>
                              </a:lnTo>
                              <a:lnTo>
                                <a:pt x="84" y="249"/>
                              </a:lnTo>
                              <a:lnTo>
                                <a:pt x="62" y="249"/>
                              </a:lnTo>
                              <a:lnTo>
                                <a:pt x="38" y="246"/>
                              </a:lnTo>
                              <a:lnTo>
                                <a:pt x="18" y="241"/>
                              </a:lnTo>
                              <a:lnTo>
                                <a:pt x="2" y="236"/>
                              </a:lnTo>
                              <a:lnTo>
                                <a:pt x="0" y="174"/>
                              </a:lnTo>
                              <a:lnTo>
                                <a:pt x="35" y="174"/>
                              </a:lnTo>
                              <a:lnTo>
                                <a:pt x="37" y="211"/>
                              </a:lnTo>
                              <a:lnTo>
                                <a:pt x="37" y="211"/>
                              </a:lnTo>
                              <a:lnTo>
                                <a:pt x="49" y="214"/>
                              </a:lnTo>
                              <a:lnTo>
                                <a:pt x="64" y="217"/>
                              </a:lnTo>
                              <a:lnTo>
                                <a:pt x="77" y="221"/>
                              </a:lnTo>
                              <a:lnTo>
                                <a:pt x="90" y="221"/>
                              </a:lnTo>
                              <a:lnTo>
                                <a:pt x="90" y="221"/>
                              </a:lnTo>
                              <a:lnTo>
                                <a:pt x="100" y="221"/>
                              </a:lnTo>
                              <a:lnTo>
                                <a:pt x="110" y="219"/>
                              </a:lnTo>
                              <a:lnTo>
                                <a:pt x="119" y="216"/>
                              </a:lnTo>
                              <a:lnTo>
                                <a:pt x="127" y="212"/>
                              </a:lnTo>
                              <a:lnTo>
                                <a:pt x="136" y="205"/>
                              </a:lnTo>
                              <a:lnTo>
                                <a:pt x="141" y="199"/>
                              </a:lnTo>
                              <a:lnTo>
                                <a:pt x="144" y="190"/>
                              </a:lnTo>
                              <a:lnTo>
                                <a:pt x="146" y="180"/>
                              </a:lnTo>
                              <a:lnTo>
                                <a:pt x="146" y="180"/>
                              </a:lnTo>
                              <a:lnTo>
                                <a:pt x="144" y="172"/>
                              </a:lnTo>
                              <a:lnTo>
                                <a:pt x="141" y="165"/>
                              </a:lnTo>
                              <a:lnTo>
                                <a:pt x="137" y="160"/>
                              </a:lnTo>
                              <a:lnTo>
                                <a:pt x="131" y="155"/>
                              </a:lnTo>
                              <a:lnTo>
                                <a:pt x="122" y="152"/>
                              </a:lnTo>
                              <a:lnTo>
                                <a:pt x="114" y="149"/>
                              </a:lnTo>
                              <a:lnTo>
                                <a:pt x="95" y="144"/>
                              </a:lnTo>
                              <a:lnTo>
                                <a:pt x="95" y="144"/>
                              </a:lnTo>
                              <a:lnTo>
                                <a:pt x="72" y="139"/>
                              </a:lnTo>
                              <a:lnTo>
                                <a:pt x="54" y="134"/>
                              </a:lnTo>
                              <a:lnTo>
                                <a:pt x="37" y="127"/>
                              </a:lnTo>
                              <a:lnTo>
                                <a:pt x="23" y="120"/>
                              </a:lnTo>
                              <a:lnTo>
                                <a:pt x="13" y="112"/>
                              </a:lnTo>
                              <a:lnTo>
                                <a:pt x="5" y="100"/>
                              </a:lnTo>
                              <a:lnTo>
                                <a:pt x="2" y="88"/>
                              </a:lnTo>
                              <a:lnTo>
                                <a:pt x="0" y="72"/>
                              </a:lnTo>
                              <a:lnTo>
                                <a:pt x="0" y="72"/>
                              </a:lnTo>
                              <a:lnTo>
                                <a:pt x="0" y="58"/>
                              </a:lnTo>
                              <a:lnTo>
                                <a:pt x="5" y="45"/>
                              </a:lnTo>
                              <a:lnTo>
                                <a:pt x="12" y="31"/>
                              </a:lnTo>
                              <a:lnTo>
                                <a:pt x="20" y="21"/>
                              </a:lnTo>
                              <a:lnTo>
                                <a:pt x="33" y="13"/>
                              </a:lnTo>
                              <a:lnTo>
                                <a:pt x="50" y="6"/>
                              </a:lnTo>
                              <a:lnTo>
                                <a:pt x="70" y="1"/>
                              </a:lnTo>
                              <a:lnTo>
                                <a:pt x="94" y="0"/>
                              </a:lnTo>
                              <a:lnTo>
                                <a:pt x="94" y="0"/>
                              </a:lnTo>
                              <a:lnTo>
                                <a:pt x="110" y="1"/>
                              </a:lnTo>
                              <a:lnTo>
                                <a:pt x="132" y="5"/>
                              </a:lnTo>
                              <a:lnTo>
                                <a:pt x="152" y="8"/>
                              </a:lnTo>
                              <a:lnTo>
                                <a:pt x="169" y="15"/>
                              </a:lnTo>
                              <a:lnTo>
                                <a:pt x="171"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7"/>
                      <wps:cNvSpPr>
                        <a:spLocks noEditPoints="1"/>
                      </wps:cNvSpPr>
                      <wps:spPr bwMode="auto">
                        <a:xfrm>
                          <a:off x="9287" y="15427"/>
                          <a:ext cx="117" cy="360"/>
                        </a:xfrm>
                        <a:custGeom>
                          <a:avLst/>
                          <a:gdLst>
                            <a:gd name="T0" fmla="*/ 43 w 117"/>
                            <a:gd name="T1" fmla="*/ 151 h 360"/>
                            <a:gd name="T2" fmla="*/ 0 w 117"/>
                            <a:gd name="T3" fmla="*/ 151 h 360"/>
                            <a:gd name="T4" fmla="*/ 0 w 117"/>
                            <a:gd name="T5" fmla="*/ 122 h 360"/>
                            <a:gd name="T6" fmla="*/ 82 w 117"/>
                            <a:gd name="T7" fmla="*/ 122 h 360"/>
                            <a:gd name="T8" fmla="*/ 79 w 117"/>
                            <a:gd name="T9" fmla="*/ 332 h 360"/>
                            <a:gd name="T10" fmla="*/ 117 w 117"/>
                            <a:gd name="T11" fmla="*/ 332 h 360"/>
                            <a:gd name="T12" fmla="*/ 117 w 117"/>
                            <a:gd name="T13" fmla="*/ 360 h 360"/>
                            <a:gd name="T14" fmla="*/ 3 w 117"/>
                            <a:gd name="T15" fmla="*/ 360 h 360"/>
                            <a:gd name="T16" fmla="*/ 3 w 117"/>
                            <a:gd name="T17" fmla="*/ 332 h 360"/>
                            <a:gd name="T18" fmla="*/ 42 w 117"/>
                            <a:gd name="T19" fmla="*/ 332 h 360"/>
                            <a:gd name="T20" fmla="*/ 43 w 117"/>
                            <a:gd name="T21" fmla="*/ 151 h 360"/>
                            <a:gd name="T22" fmla="*/ 57 w 117"/>
                            <a:gd name="T23" fmla="*/ 0 h 360"/>
                            <a:gd name="T24" fmla="*/ 57 w 117"/>
                            <a:gd name="T25" fmla="*/ 0 h 360"/>
                            <a:gd name="T26" fmla="*/ 64 w 117"/>
                            <a:gd name="T27" fmla="*/ 2 h 360"/>
                            <a:gd name="T28" fmla="*/ 69 w 117"/>
                            <a:gd name="T29" fmla="*/ 4 h 360"/>
                            <a:gd name="T30" fmla="*/ 74 w 117"/>
                            <a:gd name="T31" fmla="*/ 5 h 360"/>
                            <a:gd name="T32" fmla="*/ 79 w 117"/>
                            <a:gd name="T33" fmla="*/ 9 h 360"/>
                            <a:gd name="T34" fmla="*/ 82 w 117"/>
                            <a:gd name="T35" fmla="*/ 14 h 360"/>
                            <a:gd name="T36" fmla="*/ 84 w 117"/>
                            <a:gd name="T37" fmla="*/ 19 h 360"/>
                            <a:gd name="T38" fmla="*/ 85 w 117"/>
                            <a:gd name="T39" fmla="*/ 24 h 360"/>
                            <a:gd name="T40" fmla="*/ 87 w 117"/>
                            <a:gd name="T41" fmla="*/ 30 h 360"/>
                            <a:gd name="T42" fmla="*/ 87 w 117"/>
                            <a:gd name="T43" fmla="*/ 30 h 360"/>
                            <a:gd name="T44" fmla="*/ 85 w 117"/>
                            <a:gd name="T45" fmla="*/ 35 h 360"/>
                            <a:gd name="T46" fmla="*/ 84 w 117"/>
                            <a:gd name="T47" fmla="*/ 40 h 360"/>
                            <a:gd name="T48" fmla="*/ 82 w 117"/>
                            <a:gd name="T49" fmla="*/ 45 h 360"/>
                            <a:gd name="T50" fmla="*/ 79 w 117"/>
                            <a:gd name="T51" fmla="*/ 50 h 360"/>
                            <a:gd name="T52" fmla="*/ 74 w 117"/>
                            <a:gd name="T53" fmla="*/ 54 h 360"/>
                            <a:gd name="T54" fmla="*/ 69 w 117"/>
                            <a:gd name="T55" fmla="*/ 55 h 360"/>
                            <a:gd name="T56" fmla="*/ 64 w 117"/>
                            <a:gd name="T57" fmla="*/ 57 h 360"/>
                            <a:gd name="T58" fmla="*/ 57 w 117"/>
                            <a:gd name="T59" fmla="*/ 59 h 360"/>
                            <a:gd name="T60" fmla="*/ 57 w 117"/>
                            <a:gd name="T61" fmla="*/ 59 h 360"/>
                            <a:gd name="T62" fmla="*/ 52 w 117"/>
                            <a:gd name="T63" fmla="*/ 57 h 360"/>
                            <a:gd name="T64" fmla="*/ 47 w 117"/>
                            <a:gd name="T65" fmla="*/ 55 h 360"/>
                            <a:gd name="T66" fmla="*/ 42 w 117"/>
                            <a:gd name="T67" fmla="*/ 54 h 360"/>
                            <a:gd name="T68" fmla="*/ 37 w 117"/>
                            <a:gd name="T69" fmla="*/ 50 h 360"/>
                            <a:gd name="T70" fmla="*/ 33 w 117"/>
                            <a:gd name="T71" fmla="*/ 45 h 360"/>
                            <a:gd name="T72" fmla="*/ 32 w 117"/>
                            <a:gd name="T73" fmla="*/ 40 h 360"/>
                            <a:gd name="T74" fmla="*/ 30 w 117"/>
                            <a:gd name="T75" fmla="*/ 35 h 360"/>
                            <a:gd name="T76" fmla="*/ 28 w 117"/>
                            <a:gd name="T77" fmla="*/ 30 h 360"/>
                            <a:gd name="T78" fmla="*/ 28 w 117"/>
                            <a:gd name="T79" fmla="*/ 30 h 360"/>
                            <a:gd name="T80" fmla="*/ 30 w 117"/>
                            <a:gd name="T81" fmla="*/ 24 h 360"/>
                            <a:gd name="T82" fmla="*/ 32 w 117"/>
                            <a:gd name="T83" fmla="*/ 19 h 360"/>
                            <a:gd name="T84" fmla="*/ 33 w 117"/>
                            <a:gd name="T85" fmla="*/ 14 h 360"/>
                            <a:gd name="T86" fmla="*/ 37 w 117"/>
                            <a:gd name="T87" fmla="*/ 9 h 360"/>
                            <a:gd name="T88" fmla="*/ 42 w 117"/>
                            <a:gd name="T89" fmla="*/ 5 h 360"/>
                            <a:gd name="T90" fmla="*/ 47 w 117"/>
                            <a:gd name="T91" fmla="*/ 4 h 360"/>
                            <a:gd name="T92" fmla="*/ 52 w 117"/>
                            <a:gd name="T93" fmla="*/ 2 h 360"/>
                            <a:gd name="T94" fmla="*/ 57 w 117"/>
                            <a:gd name="T95" fmla="*/ 0 h 360"/>
                            <a:gd name="T96" fmla="*/ 57 w 117"/>
                            <a:gd name="T97" fmla="*/ 0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7" h="360">
                              <a:moveTo>
                                <a:pt x="43" y="151"/>
                              </a:moveTo>
                              <a:lnTo>
                                <a:pt x="0" y="151"/>
                              </a:lnTo>
                              <a:lnTo>
                                <a:pt x="0" y="122"/>
                              </a:lnTo>
                              <a:lnTo>
                                <a:pt x="82" y="122"/>
                              </a:lnTo>
                              <a:lnTo>
                                <a:pt x="79" y="332"/>
                              </a:lnTo>
                              <a:lnTo>
                                <a:pt x="117" y="332"/>
                              </a:lnTo>
                              <a:lnTo>
                                <a:pt x="117" y="360"/>
                              </a:lnTo>
                              <a:lnTo>
                                <a:pt x="3" y="360"/>
                              </a:lnTo>
                              <a:lnTo>
                                <a:pt x="3" y="332"/>
                              </a:lnTo>
                              <a:lnTo>
                                <a:pt x="42" y="332"/>
                              </a:lnTo>
                              <a:lnTo>
                                <a:pt x="43" y="151"/>
                              </a:lnTo>
                              <a:close/>
                              <a:moveTo>
                                <a:pt x="57" y="0"/>
                              </a:moveTo>
                              <a:lnTo>
                                <a:pt x="57" y="0"/>
                              </a:lnTo>
                              <a:lnTo>
                                <a:pt x="64" y="2"/>
                              </a:lnTo>
                              <a:lnTo>
                                <a:pt x="69" y="4"/>
                              </a:lnTo>
                              <a:lnTo>
                                <a:pt x="74" y="5"/>
                              </a:lnTo>
                              <a:lnTo>
                                <a:pt x="79" y="9"/>
                              </a:lnTo>
                              <a:lnTo>
                                <a:pt x="82" y="14"/>
                              </a:lnTo>
                              <a:lnTo>
                                <a:pt x="84" y="19"/>
                              </a:lnTo>
                              <a:lnTo>
                                <a:pt x="85" y="24"/>
                              </a:lnTo>
                              <a:lnTo>
                                <a:pt x="87" y="30"/>
                              </a:lnTo>
                              <a:lnTo>
                                <a:pt x="87" y="30"/>
                              </a:lnTo>
                              <a:lnTo>
                                <a:pt x="85" y="35"/>
                              </a:lnTo>
                              <a:lnTo>
                                <a:pt x="84" y="40"/>
                              </a:lnTo>
                              <a:lnTo>
                                <a:pt x="82" y="45"/>
                              </a:lnTo>
                              <a:lnTo>
                                <a:pt x="79" y="50"/>
                              </a:lnTo>
                              <a:lnTo>
                                <a:pt x="74" y="54"/>
                              </a:lnTo>
                              <a:lnTo>
                                <a:pt x="69" y="55"/>
                              </a:lnTo>
                              <a:lnTo>
                                <a:pt x="64" y="57"/>
                              </a:lnTo>
                              <a:lnTo>
                                <a:pt x="57" y="59"/>
                              </a:lnTo>
                              <a:lnTo>
                                <a:pt x="57" y="59"/>
                              </a:lnTo>
                              <a:lnTo>
                                <a:pt x="52" y="57"/>
                              </a:lnTo>
                              <a:lnTo>
                                <a:pt x="47" y="55"/>
                              </a:lnTo>
                              <a:lnTo>
                                <a:pt x="42" y="54"/>
                              </a:lnTo>
                              <a:lnTo>
                                <a:pt x="37" y="50"/>
                              </a:lnTo>
                              <a:lnTo>
                                <a:pt x="33" y="45"/>
                              </a:lnTo>
                              <a:lnTo>
                                <a:pt x="32" y="40"/>
                              </a:lnTo>
                              <a:lnTo>
                                <a:pt x="30" y="35"/>
                              </a:lnTo>
                              <a:lnTo>
                                <a:pt x="28" y="30"/>
                              </a:lnTo>
                              <a:lnTo>
                                <a:pt x="28" y="30"/>
                              </a:lnTo>
                              <a:lnTo>
                                <a:pt x="30" y="24"/>
                              </a:lnTo>
                              <a:lnTo>
                                <a:pt x="32" y="19"/>
                              </a:lnTo>
                              <a:lnTo>
                                <a:pt x="33" y="14"/>
                              </a:lnTo>
                              <a:lnTo>
                                <a:pt x="37" y="9"/>
                              </a:lnTo>
                              <a:lnTo>
                                <a:pt x="42" y="5"/>
                              </a:lnTo>
                              <a:lnTo>
                                <a:pt x="47" y="4"/>
                              </a:lnTo>
                              <a:lnTo>
                                <a:pt x="52" y="2"/>
                              </a:lnTo>
                              <a:lnTo>
                                <a:pt x="57" y="0"/>
                              </a:lnTo>
                              <a:lnTo>
                                <a:pt x="57"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88"/>
                      <wps:cNvSpPr>
                        <a:spLocks/>
                      </wps:cNvSpPr>
                      <wps:spPr bwMode="auto">
                        <a:xfrm>
                          <a:off x="9421" y="15487"/>
                          <a:ext cx="159" cy="305"/>
                        </a:xfrm>
                        <a:custGeom>
                          <a:avLst/>
                          <a:gdLst>
                            <a:gd name="T0" fmla="*/ 0 w 159"/>
                            <a:gd name="T1" fmla="*/ 62 h 305"/>
                            <a:gd name="T2" fmla="*/ 38 w 159"/>
                            <a:gd name="T3" fmla="*/ 62 h 305"/>
                            <a:gd name="T4" fmla="*/ 40 w 159"/>
                            <a:gd name="T5" fmla="*/ 4 h 305"/>
                            <a:gd name="T6" fmla="*/ 79 w 159"/>
                            <a:gd name="T7" fmla="*/ 0 h 305"/>
                            <a:gd name="T8" fmla="*/ 77 w 159"/>
                            <a:gd name="T9" fmla="*/ 62 h 305"/>
                            <a:gd name="T10" fmla="*/ 152 w 159"/>
                            <a:gd name="T11" fmla="*/ 62 h 305"/>
                            <a:gd name="T12" fmla="*/ 152 w 159"/>
                            <a:gd name="T13" fmla="*/ 91 h 305"/>
                            <a:gd name="T14" fmla="*/ 77 w 159"/>
                            <a:gd name="T15" fmla="*/ 91 h 305"/>
                            <a:gd name="T16" fmla="*/ 77 w 159"/>
                            <a:gd name="T17" fmla="*/ 91 h 305"/>
                            <a:gd name="T18" fmla="*/ 75 w 159"/>
                            <a:gd name="T19" fmla="*/ 210 h 305"/>
                            <a:gd name="T20" fmla="*/ 75 w 159"/>
                            <a:gd name="T21" fmla="*/ 210 h 305"/>
                            <a:gd name="T22" fmla="*/ 75 w 159"/>
                            <a:gd name="T23" fmla="*/ 235 h 305"/>
                            <a:gd name="T24" fmla="*/ 77 w 159"/>
                            <a:gd name="T25" fmla="*/ 246 h 305"/>
                            <a:gd name="T26" fmla="*/ 79 w 159"/>
                            <a:gd name="T27" fmla="*/ 255 h 305"/>
                            <a:gd name="T28" fmla="*/ 84 w 159"/>
                            <a:gd name="T29" fmla="*/ 263 h 305"/>
                            <a:gd name="T30" fmla="*/ 90 w 159"/>
                            <a:gd name="T31" fmla="*/ 270 h 305"/>
                            <a:gd name="T32" fmla="*/ 99 w 159"/>
                            <a:gd name="T33" fmla="*/ 273 h 305"/>
                            <a:gd name="T34" fmla="*/ 110 w 159"/>
                            <a:gd name="T35" fmla="*/ 275 h 305"/>
                            <a:gd name="T36" fmla="*/ 110 w 159"/>
                            <a:gd name="T37" fmla="*/ 275 h 305"/>
                            <a:gd name="T38" fmla="*/ 125 w 159"/>
                            <a:gd name="T39" fmla="*/ 273 h 305"/>
                            <a:gd name="T40" fmla="*/ 139 w 159"/>
                            <a:gd name="T41" fmla="*/ 272 h 305"/>
                            <a:gd name="T42" fmla="*/ 159 w 159"/>
                            <a:gd name="T43" fmla="*/ 265 h 305"/>
                            <a:gd name="T44" fmla="*/ 157 w 159"/>
                            <a:gd name="T45" fmla="*/ 295 h 305"/>
                            <a:gd name="T46" fmla="*/ 157 w 159"/>
                            <a:gd name="T47" fmla="*/ 295 h 305"/>
                            <a:gd name="T48" fmla="*/ 146 w 159"/>
                            <a:gd name="T49" fmla="*/ 298 h 305"/>
                            <a:gd name="T50" fmla="*/ 132 w 159"/>
                            <a:gd name="T51" fmla="*/ 302 h 305"/>
                            <a:gd name="T52" fmla="*/ 119 w 159"/>
                            <a:gd name="T53" fmla="*/ 305 h 305"/>
                            <a:gd name="T54" fmla="*/ 104 w 159"/>
                            <a:gd name="T55" fmla="*/ 305 h 305"/>
                            <a:gd name="T56" fmla="*/ 104 w 159"/>
                            <a:gd name="T57" fmla="*/ 305 h 305"/>
                            <a:gd name="T58" fmla="*/ 92 w 159"/>
                            <a:gd name="T59" fmla="*/ 305 h 305"/>
                            <a:gd name="T60" fmla="*/ 82 w 159"/>
                            <a:gd name="T61" fmla="*/ 303 h 305"/>
                            <a:gd name="T62" fmla="*/ 72 w 159"/>
                            <a:gd name="T63" fmla="*/ 302 h 305"/>
                            <a:gd name="T64" fmla="*/ 65 w 159"/>
                            <a:gd name="T65" fmla="*/ 298 h 305"/>
                            <a:gd name="T66" fmla="*/ 59 w 159"/>
                            <a:gd name="T67" fmla="*/ 293 h 305"/>
                            <a:gd name="T68" fmla="*/ 53 w 159"/>
                            <a:gd name="T69" fmla="*/ 288 h 305"/>
                            <a:gd name="T70" fmla="*/ 48 w 159"/>
                            <a:gd name="T71" fmla="*/ 283 h 305"/>
                            <a:gd name="T72" fmla="*/ 45 w 159"/>
                            <a:gd name="T73" fmla="*/ 278 h 305"/>
                            <a:gd name="T74" fmla="*/ 40 w 159"/>
                            <a:gd name="T75" fmla="*/ 265 h 305"/>
                            <a:gd name="T76" fmla="*/ 38 w 159"/>
                            <a:gd name="T77" fmla="*/ 253 h 305"/>
                            <a:gd name="T78" fmla="*/ 37 w 159"/>
                            <a:gd name="T79" fmla="*/ 240 h 305"/>
                            <a:gd name="T80" fmla="*/ 37 w 159"/>
                            <a:gd name="T81" fmla="*/ 228 h 305"/>
                            <a:gd name="T82" fmla="*/ 37 w 159"/>
                            <a:gd name="T83" fmla="*/ 228 h 305"/>
                            <a:gd name="T84" fmla="*/ 38 w 159"/>
                            <a:gd name="T85" fmla="*/ 91 h 305"/>
                            <a:gd name="T86" fmla="*/ 0 w 159"/>
                            <a:gd name="T87" fmla="*/ 91 h 305"/>
                            <a:gd name="T88" fmla="*/ 0 w 159"/>
                            <a:gd name="T89" fmla="*/ 62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9" h="305">
                              <a:moveTo>
                                <a:pt x="0" y="62"/>
                              </a:moveTo>
                              <a:lnTo>
                                <a:pt x="38" y="62"/>
                              </a:lnTo>
                              <a:lnTo>
                                <a:pt x="40" y="4"/>
                              </a:lnTo>
                              <a:lnTo>
                                <a:pt x="79" y="0"/>
                              </a:lnTo>
                              <a:lnTo>
                                <a:pt x="77" y="62"/>
                              </a:lnTo>
                              <a:lnTo>
                                <a:pt x="152" y="62"/>
                              </a:lnTo>
                              <a:lnTo>
                                <a:pt x="152" y="91"/>
                              </a:lnTo>
                              <a:lnTo>
                                <a:pt x="77" y="91"/>
                              </a:lnTo>
                              <a:lnTo>
                                <a:pt x="77" y="91"/>
                              </a:lnTo>
                              <a:lnTo>
                                <a:pt x="75" y="210"/>
                              </a:lnTo>
                              <a:lnTo>
                                <a:pt x="75" y="210"/>
                              </a:lnTo>
                              <a:lnTo>
                                <a:pt x="75" y="235"/>
                              </a:lnTo>
                              <a:lnTo>
                                <a:pt x="77" y="246"/>
                              </a:lnTo>
                              <a:lnTo>
                                <a:pt x="79" y="255"/>
                              </a:lnTo>
                              <a:lnTo>
                                <a:pt x="84" y="263"/>
                              </a:lnTo>
                              <a:lnTo>
                                <a:pt x="90" y="270"/>
                              </a:lnTo>
                              <a:lnTo>
                                <a:pt x="99" y="273"/>
                              </a:lnTo>
                              <a:lnTo>
                                <a:pt x="110" y="275"/>
                              </a:lnTo>
                              <a:lnTo>
                                <a:pt x="110" y="275"/>
                              </a:lnTo>
                              <a:lnTo>
                                <a:pt x="125" y="273"/>
                              </a:lnTo>
                              <a:lnTo>
                                <a:pt x="139" y="272"/>
                              </a:lnTo>
                              <a:lnTo>
                                <a:pt x="159" y="265"/>
                              </a:lnTo>
                              <a:lnTo>
                                <a:pt x="157" y="295"/>
                              </a:lnTo>
                              <a:lnTo>
                                <a:pt x="157" y="295"/>
                              </a:lnTo>
                              <a:lnTo>
                                <a:pt x="146" y="298"/>
                              </a:lnTo>
                              <a:lnTo>
                                <a:pt x="132" y="302"/>
                              </a:lnTo>
                              <a:lnTo>
                                <a:pt x="119" y="305"/>
                              </a:lnTo>
                              <a:lnTo>
                                <a:pt x="104" y="305"/>
                              </a:lnTo>
                              <a:lnTo>
                                <a:pt x="104" y="305"/>
                              </a:lnTo>
                              <a:lnTo>
                                <a:pt x="92" y="305"/>
                              </a:lnTo>
                              <a:lnTo>
                                <a:pt x="82" y="303"/>
                              </a:lnTo>
                              <a:lnTo>
                                <a:pt x="72" y="302"/>
                              </a:lnTo>
                              <a:lnTo>
                                <a:pt x="65" y="298"/>
                              </a:lnTo>
                              <a:lnTo>
                                <a:pt x="59" y="293"/>
                              </a:lnTo>
                              <a:lnTo>
                                <a:pt x="53" y="288"/>
                              </a:lnTo>
                              <a:lnTo>
                                <a:pt x="48" y="283"/>
                              </a:lnTo>
                              <a:lnTo>
                                <a:pt x="45" y="278"/>
                              </a:lnTo>
                              <a:lnTo>
                                <a:pt x="40" y="265"/>
                              </a:lnTo>
                              <a:lnTo>
                                <a:pt x="38" y="253"/>
                              </a:lnTo>
                              <a:lnTo>
                                <a:pt x="37" y="240"/>
                              </a:lnTo>
                              <a:lnTo>
                                <a:pt x="37" y="228"/>
                              </a:lnTo>
                              <a:lnTo>
                                <a:pt x="37" y="228"/>
                              </a:lnTo>
                              <a:lnTo>
                                <a:pt x="38" y="91"/>
                              </a:lnTo>
                              <a:lnTo>
                                <a:pt x="0" y="91"/>
                              </a:lnTo>
                              <a:lnTo>
                                <a:pt x="0" y="6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9"/>
                      <wps:cNvSpPr>
                        <a:spLocks noEditPoints="1"/>
                      </wps:cNvSpPr>
                      <wps:spPr bwMode="auto">
                        <a:xfrm>
                          <a:off x="9595" y="15543"/>
                          <a:ext cx="213" cy="249"/>
                        </a:xfrm>
                        <a:custGeom>
                          <a:avLst/>
                          <a:gdLst>
                            <a:gd name="T0" fmla="*/ 39 w 213"/>
                            <a:gd name="T1" fmla="*/ 129 h 249"/>
                            <a:gd name="T2" fmla="*/ 45 w 213"/>
                            <a:gd name="T3" fmla="*/ 164 h 249"/>
                            <a:gd name="T4" fmla="*/ 60 w 213"/>
                            <a:gd name="T5" fmla="*/ 192 h 249"/>
                            <a:gd name="T6" fmla="*/ 72 w 213"/>
                            <a:gd name="T7" fmla="*/ 202 h 249"/>
                            <a:gd name="T8" fmla="*/ 87 w 213"/>
                            <a:gd name="T9" fmla="*/ 211 h 249"/>
                            <a:gd name="T10" fmla="*/ 107 w 213"/>
                            <a:gd name="T11" fmla="*/ 216 h 249"/>
                            <a:gd name="T12" fmla="*/ 131 w 213"/>
                            <a:gd name="T13" fmla="*/ 219 h 249"/>
                            <a:gd name="T14" fmla="*/ 149 w 213"/>
                            <a:gd name="T15" fmla="*/ 217 h 249"/>
                            <a:gd name="T16" fmla="*/ 186 w 213"/>
                            <a:gd name="T17" fmla="*/ 207 h 249"/>
                            <a:gd name="T18" fmla="*/ 201 w 213"/>
                            <a:gd name="T19" fmla="*/ 232 h 249"/>
                            <a:gd name="T20" fmla="*/ 184 w 213"/>
                            <a:gd name="T21" fmla="*/ 239 h 249"/>
                            <a:gd name="T22" fmla="*/ 142 w 213"/>
                            <a:gd name="T23" fmla="*/ 249 h 249"/>
                            <a:gd name="T24" fmla="*/ 122 w 213"/>
                            <a:gd name="T25" fmla="*/ 249 h 249"/>
                            <a:gd name="T26" fmla="*/ 95 w 213"/>
                            <a:gd name="T27" fmla="*/ 247 h 249"/>
                            <a:gd name="T28" fmla="*/ 70 w 213"/>
                            <a:gd name="T29" fmla="*/ 242 h 249"/>
                            <a:gd name="T30" fmla="*/ 50 w 213"/>
                            <a:gd name="T31" fmla="*/ 232 h 249"/>
                            <a:gd name="T32" fmla="*/ 32 w 213"/>
                            <a:gd name="T33" fmla="*/ 219 h 249"/>
                            <a:gd name="T34" fmla="*/ 18 w 213"/>
                            <a:gd name="T35" fmla="*/ 200 h 249"/>
                            <a:gd name="T36" fmla="*/ 8 w 213"/>
                            <a:gd name="T37" fmla="*/ 180 h 249"/>
                            <a:gd name="T38" fmla="*/ 2 w 213"/>
                            <a:gd name="T39" fmla="*/ 155 h 249"/>
                            <a:gd name="T40" fmla="*/ 0 w 213"/>
                            <a:gd name="T41" fmla="*/ 125 h 249"/>
                            <a:gd name="T42" fmla="*/ 2 w 213"/>
                            <a:gd name="T43" fmla="*/ 100 h 249"/>
                            <a:gd name="T44" fmla="*/ 10 w 213"/>
                            <a:gd name="T45" fmla="*/ 65 h 249"/>
                            <a:gd name="T46" fmla="*/ 22 w 213"/>
                            <a:gd name="T47" fmla="*/ 45 h 249"/>
                            <a:gd name="T48" fmla="*/ 35 w 213"/>
                            <a:gd name="T49" fmla="*/ 28 h 249"/>
                            <a:gd name="T50" fmla="*/ 52 w 213"/>
                            <a:gd name="T51" fmla="*/ 15 h 249"/>
                            <a:gd name="T52" fmla="*/ 74 w 213"/>
                            <a:gd name="T53" fmla="*/ 6 h 249"/>
                            <a:gd name="T54" fmla="*/ 97 w 213"/>
                            <a:gd name="T55" fmla="*/ 1 h 249"/>
                            <a:gd name="T56" fmla="*/ 111 w 213"/>
                            <a:gd name="T57" fmla="*/ 0 h 249"/>
                            <a:gd name="T58" fmla="*/ 142 w 213"/>
                            <a:gd name="T59" fmla="*/ 3 h 249"/>
                            <a:gd name="T60" fmla="*/ 166 w 213"/>
                            <a:gd name="T61" fmla="*/ 15 h 249"/>
                            <a:gd name="T62" fmla="*/ 184 w 213"/>
                            <a:gd name="T63" fmla="*/ 30 h 249"/>
                            <a:gd name="T64" fmla="*/ 198 w 213"/>
                            <a:gd name="T65" fmla="*/ 48 h 249"/>
                            <a:gd name="T66" fmla="*/ 206 w 213"/>
                            <a:gd name="T67" fmla="*/ 68 h 249"/>
                            <a:gd name="T68" fmla="*/ 213 w 213"/>
                            <a:gd name="T69" fmla="*/ 110 h 249"/>
                            <a:gd name="T70" fmla="*/ 39 w 213"/>
                            <a:gd name="T71" fmla="*/ 129 h 249"/>
                            <a:gd name="T72" fmla="*/ 174 w 213"/>
                            <a:gd name="T73" fmla="*/ 98 h 249"/>
                            <a:gd name="T74" fmla="*/ 169 w 213"/>
                            <a:gd name="T75" fmla="*/ 72 h 249"/>
                            <a:gd name="T76" fmla="*/ 157 w 213"/>
                            <a:gd name="T77" fmla="*/ 50 h 249"/>
                            <a:gd name="T78" fmla="*/ 137 w 213"/>
                            <a:gd name="T79" fmla="*/ 35 h 249"/>
                            <a:gd name="T80" fmla="*/ 111 w 213"/>
                            <a:gd name="T81" fmla="*/ 30 h 249"/>
                            <a:gd name="T82" fmla="*/ 95 w 213"/>
                            <a:gd name="T83" fmla="*/ 30 h 249"/>
                            <a:gd name="T84" fmla="*/ 70 w 213"/>
                            <a:gd name="T85" fmla="*/ 42 h 249"/>
                            <a:gd name="T86" fmla="*/ 52 w 213"/>
                            <a:gd name="T87" fmla="*/ 60 h 249"/>
                            <a:gd name="T88" fmla="*/ 42 w 213"/>
                            <a:gd name="T89" fmla="*/ 85 h 249"/>
                            <a:gd name="T90" fmla="*/ 174 w 213"/>
                            <a:gd name="T91" fmla="*/ 98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13" h="249">
                              <a:moveTo>
                                <a:pt x="39" y="129"/>
                              </a:moveTo>
                              <a:lnTo>
                                <a:pt x="39" y="129"/>
                              </a:lnTo>
                              <a:lnTo>
                                <a:pt x="40" y="145"/>
                              </a:lnTo>
                              <a:lnTo>
                                <a:pt x="45" y="164"/>
                              </a:lnTo>
                              <a:lnTo>
                                <a:pt x="50" y="179"/>
                              </a:lnTo>
                              <a:lnTo>
                                <a:pt x="60" y="192"/>
                              </a:lnTo>
                              <a:lnTo>
                                <a:pt x="65" y="197"/>
                              </a:lnTo>
                              <a:lnTo>
                                <a:pt x="72" y="202"/>
                              </a:lnTo>
                              <a:lnTo>
                                <a:pt x="79" y="207"/>
                              </a:lnTo>
                              <a:lnTo>
                                <a:pt x="87" y="211"/>
                              </a:lnTo>
                              <a:lnTo>
                                <a:pt x="97" y="214"/>
                              </a:lnTo>
                              <a:lnTo>
                                <a:pt x="107" y="216"/>
                              </a:lnTo>
                              <a:lnTo>
                                <a:pt x="117" y="217"/>
                              </a:lnTo>
                              <a:lnTo>
                                <a:pt x="131" y="219"/>
                              </a:lnTo>
                              <a:lnTo>
                                <a:pt x="131" y="219"/>
                              </a:lnTo>
                              <a:lnTo>
                                <a:pt x="149" y="217"/>
                              </a:lnTo>
                              <a:lnTo>
                                <a:pt x="167" y="212"/>
                              </a:lnTo>
                              <a:lnTo>
                                <a:pt x="186" y="207"/>
                              </a:lnTo>
                              <a:lnTo>
                                <a:pt x="201" y="200"/>
                              </a:lnTo>
                              <a:lnTo>
                                <a:pt x="201" y="232"/>
                              </a:lnTo>
                              <a:lnTo>
                                <a:pt x="201" y="232"/>
                              </a:lnTo>
                              <a:lnTo>
                                <a:pt x="184" y="239"/>
                              </a:lnTo>
                              <a:lnTo>
                                <a:pt x="164" y="244"/>
                              </a:lnTo>
                              <a:lnTo>
                                <a:pt x="142" y="249"/>
                              </a:lnTo>
                              <a:lnTo>
                                <a:pt x="122" y="249"/>
                              </a:lnTo>
                              <a:lnTo>
                                <a:pt x="122" y="249"/>
                              </a:lnTo>
                              <a:lnTo>
                                <a:pt x="107" y="249"/>
                              </a:lnTo>
                              <a:lnTo>
                                <a:pt x="95" y="247"/>
                              </a:lnTo>
                              <a:lnTo>
                                <a:pt x="82" y="246"/>
                              </a:lnTo>
                              <a:lnTo>
                                <a:pt x="70" y="242"/>
                              </a:lnTo>
                              <a:lnTo>
                                <a:pt x="60" y="237"/>
                              </a:lnTo>
                              <a:lnTo>
                                <a:pt x="50" y="232"/>
                              </a:lnTo>
                              <a:lnTo>
                                <a:pt x="40" y="226"/>
                              </a:lnTo>
                              <a:lnTo>
                                <a:pt x="32" y="219"/>
                              </a:lnTo>
                              <a:lnTo>
                                <a:pt x="25" y="211"/>
                              </a:lnTo>
                              <a:lnTo>
                                <a:pt x="18" y="200"/>
                              </a:lnTo>
                              <a:lnTo>
                                <a:pt x="13" y="190"/>
                              </a:lnTo>
                              <a:lnTo>
                                <a:pt x="8" y="180"/>
                              </a:lnTo>
                              <a:lnTo>
                                <a:pt x="5" y="167"/>
                              </a:lnTo>
                              <a:lnTo>
                                <a:pt x="2" y="155"/>
                              </a:lnTo>
                              <a:lnTo>
                                <a:pt x="0" y="140"/>
                              </a:lnTo>
                              <a:lnTo>
                                <a:pt x="0" y="125"/>
                              </a:lnTo>
                              <a:lnTo>
                                <a:pt x="0" y="125"/>
                              </a:lnTo>
                              <a:lnTo>
                                <a:pt x="2" y="100"/>
                              </a:lnTo>
                              <a:lnTo>
                                <a:pt x="7" y="77"/>
                              </a:lnTo>
                              <a:lnTo>
                                <a:pt x="10" y="65"/>
                              </a:lnTo>
                              <a:lnTo>
                                <a:pt x="15" y="55"/>
                              </a:lnTo>
                              <a:lnTo>
                                <a:pt x="22" y="45"/>
                              </a:lnTo>
                              <a:lnTo>
                                <a:pt x="27" y="36"/>
                              </a:lnTo>
                              <a:lnTo>
                                <a:pt x="35" y="28"/>
                              </a:lnTo>
                              <a:lnTo>
                                <a:pt x="44" y="21"/>
                              </a:lnTo>
                              <a:lnTo>
                                <a:pt x="52" y="15"/>
                              </a:lnTo>
                              <a:lnTo>
                                <a:pt x="62" y="10"/>
                              </a:lnTo>
                              <a:lnTo>
                                <a:pt x="74" y="6"/>
                              </a:lnTo>
                              <a:lnTo>
                                <a:pt x="84" y="3"/>
                              </a:lnTo>
                              <a:lnTo>
                                <a:pt x="97" y="1"/>
                              </a:lnTo>
                              <a:lnTo>
                                <a:pt x="111" y="0"/>
                              </a:lnTo>
                              <a:lnTo>
                                <a:pt x="111" y="0"/>
                              </a:lnTo>
                              <a:lnTo>
                                <a:pt x="127" y="1"/>
                              </a:lnTo>
                              <a:lnTo>
                                <a:pt x="142" y="3"/>
                              </a:lnTo>
                              <a:lnTo>
                                <a:pt x="154" y="8"/>
                              </a:lnTo>
                              <a:lnTo>
                                <a:pt x="166" y="15"/>
                              </a:lnTo>
                              <a:lnTo>
                                <a:pt x="176" y="21"/>
                              </a:lnTo>
                              <a:lnTo>
                                <a:pt x="184" y="30"/>
                              </a:lnTo>
                              <a:lnTo>
                                <a:pt x="191" y="38"/>
                              </a:lnTo>
                              <a:lnTo>
                                <a:pt x="198" y="48"/>
                              </a:lnTo>
                              <a:lnTo>
                                <a:pt x="201" y="58"/>
                              </a:lnTo>
                              <a:lnTo>
                                <a:pt x="206" y="68"/>
                              </a:lnTo>
                              <a:lnTo>
                                <a:pt x="211" y="90"/>
                              </a:lnTo>
                              <a:lnTo>
                                <a:pt x="213" y="110"/>
                              </a:lnTo>
                              <a:lnTo>
                                <a:pt x="213" y="129"/>
                              </a:lnTo>
                              <a:lnTo>
                                <a:pt x="39" y="129"/>
                              </a:lnTo>
                              <a:close/>
                              <a:moveTo>
                                <a:pt x="174" y="98"/>
                              </a:moveTo>
                              <a:lnTo>
                                <a:pt x="174" y="98"/>
                              </a:lnTo>
                              <a:lnTo>
                                <a:pt x="173" y="85"/>
                              </a:lnTo>
                              <a:lnTo>
                                <a:pt x="169" y="72"/>
                              </a:lnTo>
                              <a:lnTo>
                                <a:pt x="164" y="60"/>
                              </a:lnTo>
                              <a:lnTo>
                                <a:pt x="157" y="50"/>
                              </a:lnTo>
                              <a:lnTo>
                                <a:pt x="147" y="42"/>
                              </a:lnTo>
                              <a:lnTo>
                                <a:pt x="137" y="35"/>
                              </a:lnTo>
                              <a:lnTo>
                                <a:pt x="124" y="31"/>
                              </a:lnTo>
                              <a:lnTo>
                                <a:pt x="111" y="30"/>
                              </a:lnTo>
                              <a:lnTo>
                                <a:pt x="111" y="30"/>
                              </a:lnTo>
                              <a:lnTo>
                                <a:pt x="95" y="30"/>
                              </a:lnTo>
                              <a:lnTo>
                                <a:pt x="82" y="35"/>
                              </a:lnTo>
                              <a:lnTo>
                                <a:pt x="70" y="42"/>
                              </a:lnTo>
                              <a:lnTo>
                                <a:pt x="60" y="50"/>
                              </a:lnTo>
                              <a:lnTo>
                                <a:pt x="52" y="60"/>
                              </a:lnTo>
                              <a:lnTo>
                                <a:pt x="45" y="72"/>
                              </a:lnTo>
                              <a:lnTo>
                                <a:pt x="42" y="85"/>
                              </a:lnTo>
                              <a:lnTo>
                                <a:pt x="39" y="98"/>
                              </a:lnTo>
                              <a:lnTo>
                                <a:pt x="174" y="9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90"/>
                      <wps:cNvSpPr>
                        <a:spLocks/>
                      </wps:cNvSpPr>
                      <wps:spPr bwMode="auto">
                        <a:xfrm>
                          <a:off x="9826" y="15487"/>
                          <a:ext cx="158" cy="305"/>
                        </a:xfrm>
                        <a:custGeom>
                          <a:avLst/>
                          <a:gdLst>
                            <a:gd name="T0" fmla="*/ 0 w 158"/>
                            <a:gd name="T1" fmla="*/ 62 h 305"/>
                            <a:gd name="T2" fmla="*/ 39 w 158"/>
                            <a:gd name="T3" fmla="*/ 62 h 305"/>
                            <a:gd name="T4" fmla="*/ 40 w 158"/>
                            <a:gd name="T5" fmla="*/ 4 h 305"/>
                            <a:gd name="T6" fmla="*/ 77 w 158"/>
                            <a:gd name="T7" fmla="*/ 0 h 305"/>
                            <a:gd name="T8" fmla="*/ 75 w 158"/>
                            <a:gd name="T9" fmla="*/ 62 h 305"/>
                            <a:gd name="T10" fmla="*/ 151 w 158"/>
                            <a:gd name="T11" fmla="*/ 62 h 305"/>
                            <a:gd name="T12" fmla="*/ 151 w 158"/>
                            <a:gd name="T13" fmla="*/ 91 h 305"/>
                            <a:gd name="T14" fmla="*/ 75 w 158"/>
                            <a:gd name="T15" fmla="*/ 91 h 305"/>
                            <a:gd name="T16" fmla="*/ 75 w 158"/>
                            <a:gd name="T17" fmla="*/ 91 h 305"/>
                            <a:gd name="T18" fmla="*/ 74 w 158"/>
                            <a:gd name="T19" fmla="*/ 210 h 305"/>
                            <a:gd name="T20" fmla="*/ 74 w 158"/>
                            <a:gd name="T21" fmla="*/ 210 h 305"/>
                            <a:gd name="T22" fmla="*/ 74 w 158"/>
                            <a:gd name="T23" fmla="*/ 235 h 305"/>
                            <a:gd name="T24" fmla="*/ 75 w 158"/>
                            <a:gd name="T25" fmla="*/ 246 h 305"/>
                            <a:gd name="T26" fmla="*/ 79 w 158"/>
                            <a:gd name="T27" fmla="*/ 255 h 305"/>
                            <a:gd name="T28" fmla="*/ 82 w 158"/>
                            <a:gd name="T29" fmla="*/ 263 h 305"/>
                            <a:gd name="T30" fmla="*/ 89 w 158"/>
                            <a:gd name="T31" fmla="*/ 270 h 305"/>
                            <a:gd name="T32" fmla="*/ 99 w 158"/>
                            <a:gd name="T33" fmla="*/ 273 h 305"/>
                            <a:gd name="T34" fmla="*/ 111 w 158"/>
                            <a:gd name="T35" fmla="*/ 275 h 305"/>
                            <a:gd name="T36" fmla="*/ 111 w 158"/>
                            <a:gd name="T37" fmla="*/ 275 h 305"/>
                            <a:gd name="T38" fmla="*/ 124 w 158"/>
                            <a:gd name="T39" fmla="*/ 273 h 305"/>
                            <a:gd name="T40" fmla="*/ 137 w 158"/>
                            <a:gd name="T41" fmla="*/ 272 h 305"/>
                            <a:gd name="T42" fmla="*/ 158 w 158"/>
                            <a:gd name="T43" fmla="*/ 265 h 305"/>
                            <a:gd name="T44" fmla="*/ 156 w 158"/>
                            <a:gd name="T45" fmla="*/ 295 h 305"/>
                            <a:gd name="T46" fmla="*/ 156 w 158"/>
                            <a:gd name="T47" fmla="*/ 295 h 305"/>
                            <a:gd name="T48" fmla="*/ 146 w 158"/>
                            <a:gd name="T49" fmla="*/ 298 h 305"/>
                            <a:gd name="T50" fmla="*/ 132 w 158"/>
                            <a:gd name="T51" fmla="*/ 302 h 305"/>
                            <a:gd name="T52" fmla="*/ 117 w 158"/>
                            <a:gd name="T53" fmla="*/ 305 h 305"/>
                            <a:gd name="T54" fmla="*/ 102 w 158"/>
                            <a:gd name="T55" fmla="*/ 305 h 305"/>
                            <a:gd name="T56" fmla="*/ 102 w 158"/>
                            <a:gd name="T57" fmla="*/ 305 h 305"/>
                            <a:gd name="T58" fmla="*/ 91 w 158"/>
                            <a:gd name="T59" fmla="*/ 305 h 305"/>
                            <a:gd name="T60" fmla="*/ 80 w 158"/>
                            <a:gd name="T61" fmla="*/ 303 h 305"/>
                            <a:gd name="T62" fmla="*/ 72 w 158"/>
                            <a:gd name="T63" fmla="*/ 302 h 305"/>
                            <a:gd name="T64" fmla="*/ 64 w 158"/>
                            <a:gd name="T65" fmla="*/ 298 h 305"/>
                            <a:gd name="T66" fmla="*/ 57 w 158"/>
                            <a:gd name="T67" fmla="*/ 293 h 305"/>
                            <a:gd name="T68" fmla="*/ 52 w 158"/>
                            <a:gd name="T69" fmla="*/ 288 h 305"/>
                            <a:gd name="T70" fmla="*/ 47 w 158"/>
                            <a:gd name="T71" fmla="*/ 283 h 305"/>
                            <a:gd name="T72" fmla="*/ 44 w 158"/>
                            <a:gd name="T73" fmla="*/ 278 h 305"/>
                            <a:gd name="T74" fmla="*/ 39 w 158"/>
                            <a:gd name="T75" fmla="*/ 265 h 305"/>
                            <a:gd name="T76" fmla="*/ 37 w 158"/>
                            <a:gd name="T77" fmla="*/ 253 h 305"/>
                            <a:gd name="T78" fmla="*/ 35 w 158"/>
                            <a:gd name="T79" fmla="*/ 240 h 305"/>
                            <a:gd name="T80" fmla="*/ 35 w 158"/>
                            <a:gd name="T81" fmla="*/ 228 h 305"/>
                            <a:gd name="T82" fmla="*/ 35 w 158"/>
                            <a:gd name="T83" fmla="*/ 228 h 305"/>
                            <a:gd name="T84" fmla="*/ 37 w 158"/>
                            <a:gd name="T85" fmla="*/ 91 h 305"/>
                            <a:gd name="T86" fmla="*/ 0 w 158"/>
                            <a:gd name="T87" fmla="*/ 91 h 305"/>
                            <a:gd name="T88" fmla="*/ 0 w 158"/>
                            <a:gd name="T89" fmla="*/ 62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8" h="305">
                              <a:moveTo>
                                <a:pt x="0" y="62"/>
                              </a:moveTo>
                              <a:lnTo>
                                <a:pt x="39" y="62"/>
                              </a:lnTo>
                              <a:lnTo>
                                <a:pt x="40" y="4"/>
                              </a:lnTo>
                              <a:lnTo>
                                <a:pt x="77" y="0"/>
                              </a:lnTo>
                              <a:lnTo>
                                <a:pt x="75" y="62"/>
                              </a:lnTo>
                              <a:lnTo>
                                <a:pt x="151" y="62"/>
                              </a:lnTo>
                              <a:lnTo>
                                <a:pt x="151" y="91"/>
                              </a:lnTo>
                              <a:lnTo>
                                <a:pt x="75" y="91"/>
                              </a:lnTo>
                              <a:lnTo>
                                <a:pt x="75" y="91"/>
                              </a:lnTo>
                              <a:lnTo>
                                <a:pt x="74" y="210"/>
                              </a:lnTo>
                              <a:lnTo>
                                <a:pt x="74" y="210"/>
                              </a:lnTo>
                              <a:lnTo>
                                <a:pt x="74" y="235"/>
                              </a:lnTo>
                              <a:lnTo>
                                <a:pt x="75" y="246"/>
                              </a:lnTo>
                              <a:lnTo>
                                <a:pt x="79" y="255"/>
                              </a:lnTo>
                              <a:lnTo>
                                <a:pt x="82" y="263"/>
                              </a:lnTo>
                              <a:lnTo>
                                <a:pt x="89" y="270"/>
                              </a:lnTo>
                              <a:lnTo>
                                <a:pt x="99" y="273"/>
                              </a:lnTo>
                              <a:lnTo>
                                <a:pt x="111" y="275"/>
                              </a:lnTo>
                              <a:lnTo>
                                <a:pt x="111" y="275"/>
                              </a:lnTo>
                              <a:lnTo>
                                <a:pt x="124" y="273"/>
                              </a:lnTo>
                              <a:lnTo>
                                <a:pt x="137" y="272"/>
                              </a:lnTo>
                              <a:lnTo>
                                <a:pt x="158" y="265"/>
                              </a:lnTo>
                              <a:lnTo>
                                <a:pt x="156" y="295"/>
                              </a:lnTo>
                              <a:lnTo>
                                <a:pt x="156" y="295"/>
                              </a:lnTo>
                              <a:lnTo>
                                <a:pt x="146" y="298"/>
                              </a:lnTo>
                              <a:lnTo>
                                <a:pt x="132" y="302"/>
                              </a:lnTo>
                              <a:lnTo>
                                <a:pt x="117" y="305"/>
                              </a:lnTo>
                              <a:lnTo>
                                <a:pt x="102" y="305"/>
                              </a:lnTo>
                              <a:lnTo>
                                <a:pt x="102" y="305"/>
                              </a:lnTo>
                              <a:lnTo>
                                <a:pt x="91" y="305"/>
                              </a:lnTo>
                              <a:lnTo>
                                <a:pt x="80" y="303"/>
                              </a:lnTo>
                              <a:lnTo>
                                <a:pt x="72" y="302"/>
                              </a:lnTo>
                              <a:lnTo>
                                <a:pt x="64" y="298"/>
                              </a:lnTo>
                              <a:lnTo>
                                <a:pt x="57" y="293"/>
                              </a:lnTo>
                              <a:lnTo>
                                <a:pt x="52" y="288"/>
                              </a:lnTo>
                              <a:lnTo>
                                <a:pt x="47" y="283"/>
                              </a:lnTo>
                              <a:lnTo>
                                <a:pt x="44" y="278"/>
                              </a:lnTo>
                              <a:lnTo>
                                <a:pt x="39" y="265"/>
                              </a:lnTo>
                              <a:lnTo>
                                <a:pt x="37" y="253"/>
                              </a:lnTo>
                              <a:lnTo>
                                <a:pt x="35" y="240"/>
                              </a:lnTo>
                              <a:lnTo>
                                <a:pt x="35" y="228"/>
                              </a:lnTo>
                              <a:lnTo>
                                <a:pt x="35" y="228"/>
                              </a:lnTo>
                              <a:lnTo>
                                <a:pt x="37" y="91"/>
                              </a:lnTo>
                              <a:lnTo>
                                <a:pt x="0" y="91"/>
                              </a:lnTo>
                              <a:lnTo>
                                <a:pt x="0" y="6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1"/>
                      <wps:cNvSpPr>
                        <a:spLocks/>
                      </wps:cNvSpPr>
                      <wps:spPr bwMode="auto">
                        <a:xfrm>
                          <a:off x="8523" y="13789"/>
                          <a:ext cx="126" cy="121"/>
                        </a:xfrm>
                        <a:custGeom>
                          <a:avLst/>
                          <a:gdLst>
                            <a:gd name="T0" fmla="*/ 126 w 126"/>
                            <a:gd name="T1" fmla="*/ 25 h 121"/>
                            <a:gd name="T2" fmla="*/ 126 w 126"/>
                            <a:gd name="T3" fmla="*/ 28 h 121"/>
                            <a:gd name="T4" fmla="*/ 113 w 126"/>
                            <a:gd name="T5" fmla="*/ 47 h 121"/>
                            <a:gd name="T6" fmla="*/ 111 w 126"/>
                            <a:gd name="T7" fmla="*/ 47 h 121"/>
                            <a:gd name="T8" fmla="*/ 111 w 126"/>
                            <a:gd name="T9" fmla="*/ 44 h 121"/>
                            <a:gd name="T10" fmla="*/ 113 w 126"/>
                            <a:gd name="T11" fmla="*/ 40 h 121"/>
                            <a:gd name="T12" fmla="*/ 111 w 126"/>
                            <a:gd name="T13" fmla="*/ 23 h 121"/>
                            <a:gd name="T14" fmla="*/ 104 w 126"/>
                            <a:gd name="T15" fmla="*/ 15 h 121"/>
                            <a:gd name="T16" fmla="*/ 101 w 126"/>
                            <a:gd name="T17" fmla="*/ 13 h 121"/>
                            <a:gd name="T18" fmla="*/ 89 w 126"/>
                            <a:gd name="T19" fmla="*/ 12 h 121"/>
                            <a:gd name="T20" fmla="*/ 77 w 126"/>
                            <a:gd name="T21" fmla="*/ 20 h 121"/>
                            <a:gd name="T22" fmla="*/ 74 w 126"/>
                            <a:gd name="T23" fmla="*/ 27 h 121"/>
                            <a:gd name="T24" fmla="*/ 74 w 126"/>
                            <a:gd name="T25" fmla="*/ 47 h 121"/>
                            <a:gd name="T26" fmla="*/ 77 w 126"/>
                            <a:gd name="T27" fmla="*/ 62 h 121"/>
                            <a:gd name="T28" fmla="*/ 81 w 126"/>
                            <a:gd name="T29" fmla="*/ 92 h 121"/>
                            <a:gd name="T30" fmla="*/ 72 w 126"/>
                            <a:gd name="T31" fmla="*/ 109 h 121"/>
                            <a:gd name="T32" fmla="*/ 67 w 126"/>
                            <a:gd name="T33" fmla="*/ 114 h 121"/>
                            <a:gd name="T34" fmla="*/ 57 w 126"/>
                            <a:gd name="T35" fmla="*/ 119 h 121"/>
                            <a:gd name="T36" fmla="*/ 46 w 126"/>
                            <a:gd name="T37" fmla="*/ 121 h 121"/>
                            <a:gd name="T38" fmla="*/ 31 w 126"/>
                            <a:gd name="T39" fmla="*/ 117 h 121"/>
                            <a:gd name="T40" fmla="*/ 24 w 126"/>
                            <a:gd name="T41" fmla="*/ 112 h 121"/>
                            <a:gd name="T42" fmla="*/ 2 w 126"/>
                            <a:gd name="T43" fmla="*/ 95 h 121"/>
                            <a:gd name="T44" fmla="*/ 0 w 126"/>
                            <a:gd name="T45" fmla="*/ 94 h 121"/>
                            <a:gd name="T46" fmla="*/ 2 w 126"/>
                            <a:gd name="T47" fmla="*/ 90 h 121"/>
                            <a:gd name="T48" fmla="*/ 19 w 126"/>
                            <a:gd name="T49" fmla="*/ 69 h 121"/>
                            <a:gd name="T50" fmla="*/ 19 w 126"/>
                            <a:gd name="T51" fmla="*/ 69 h 121"/>
                            <a:gd name="T52" fmla="*/ 19 w 126"/>
                            <a:gd name="T53" fmla="*/ 72 h 121"/>
                            <a:gd name="T54" fmla="*/ 15 w 126"/>
                            <a:gd name="T55" fmla="*/ 85 h 121"/>
                            <a:gd name="T56" fmla="*/ 19 w 126"/>
                            <a:gd name="T57" fmla="*/ 95 h 121"/>
                            <a:gd name="T58" fmla="*/ 26 w 126"/>
                            <a:gd name="T59" fmla="*/ 104 h 121"/>
                            <a:gd name="T60" fmla="*/ 31 w 126"/>
                            <a:gd name="T61" fmla="*/ 107 h 121"/>
                            <a:gd name="T62" fmla="*/ 41 w 126"/>
                            <a:gd name="T63" fmla="*/ 109 h 121"/>
                            <a:gd name="T64" fmla="*/ 51 w 126"/>
                            <a:gd name="T65" fmla="*/ 105 h 121"/>
                            <a:gd name="T66" fmla="*/ 56 w 126"/>
                            <a:gd name="T67" fmla="*/ 102 h 121"/>
                            <a:gd name="T68" fmla="*/ 61 w 126"/>
                            <a:gd name="T69" fmla="*/ 89 h 121"/>
                            <a:gd name="T70" fmla="*/ 56 w 126"/>
                            <a:gd name="T71" fmla="*/ 59 h 121"/>
                            <a:gd name="T72" fmla="*/ 52 w 126"/>
                            <a:gd name="T73" fmla="*/ 39 h 121"/>
                            <a:gd name="T74" fmla="*/ 54 w 126"/>
                            <a:gd name="T75" fmla="*/ 25 h 121"/>
                            <a:gd name="T76" fmla="*/ 57 w 126"/>
                            <a:gd name="T77" fmla="*/ 15 h 121"/>
                            <a:gd name="T78" fmla="*/ 66 w 126"/>
                            <a:gd name="T79" fmla="*/ 8 h 121"/>
                            <a:gd name="T80" fmla="*/ 86 w 126"/>
                            <a:gd name="T81" fmla="*/ 0 h 121"/>
                            <a:gd name="T82" fmla="*/ 103 w 126"/>
                            <a:gd name="T83" fmla="*/ 5 h 121"/>
                            <a:gd name="T84" fmla="*/ 108 w 126"/>
                            <a:gd name="T85" fmla="*/ 8 h 121"/>
                            <a:gd name="T86" fmla="*/ 121 w 126"/>
                            <a:gd name="T87" fmla="*/ 20 h 121"/>
                            <a:gd name="T88" fmla="*/ 124 w 126"/>
                            <a:gd name="T89" fmla="*/ 23 h 121"/>
                            <a:gd name="T90" fmla="*/ 126 w 126"/>
                            <a:gd name="T91" fmla="*/ 25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26" h="121">
                              <a:moveTo>
                                <a:pt x="126" y="25"/>
                              </a:moveTo>
                              <a:lnTo>
                                <a:pt x="126" y="25"/>
                              </a:lnTo>
                              <a:lnTo>
                                <a:pt x="126" y="27"/>
                              </a:lnTo>
                              <a:lnTo>
                                <a:pt x="126" y="28"/>
                              </a:lnTo>
                              <a:lnTo>
                                <a:pt x="126" y="28"/>
                              </a:lnTo>
                              <a:lnTo>
                                <a:pt x="113" y="47"/>
                              </a:lnTo>
                              <a:lnTo>
                                <a:pt x="113" y="47"/>
                              </a:lnTo>
                              <a:lnTo>
                                <a:pt x="111" y="47"/>
                              </a:lnTo>
                              <a:lnTo>
                                <a:pt x="111" y="47"/>
                              </a:lnTo>
                              <a:lnTo>
                                <a:pt x="111" y="44"/>
                              </a:lnTo>
                              <a:lnTo>
                                <a:pt x="111" y="44"/>
                              </a:lnTo>
                              <a:lnTo>
                                <a:pt x="113" y="40"/>
                              </a:lnTo>
                              <a:lnTo>
                                <a:pt x="113" y="32"/>
                              </a:lnTo>
                              <a:lnTo>
                                <a:pt x="111" y="23"/>
                              </a:lnTo>
                              <a:lnTo>
                                <a:pt x="108" y="20"/>
                              </a:lnTo>
                              <a:lnTo>
                                <a:pt x="104" y="15"/>
                              </a:lnTo>
                              <a:lnTo>
                                <a:pt x="104" y="15"/>
                              </a:lnTo>
                              <a:lnTo>
                                <a:pt x="101" y="13"/>
                              </a:lnTo>
                              <a:lnTo>
                                <a:pt x="98" y="12"/>
                              </a:lnTo>
                              <a:lnTo>
                                <a:pt x="89" y="12"/>
                              </a:lnTo>
                              <a:lnTo>
                                <a:pt x="82" y="15"/>
                              </a:lnTo>
                              <a:lnTo>
                                <a:pt x="77" y="20"/>
                              </a:lnTo>
                              <a:lnTo>
                                <a:pt x="77" y="20"/>
                              </a:lnTo>
                              <a:lnTo>
                                <a:pt x="74" y="27"/>
                              </a:lnTo>
                              <a:lnTo>
                                <a:pt x="72" y="35"/>
                              </a:lnTo>
                              <a:lnTo>
                                <a:pt x="74" y="47"/>
                              </a:lnTo>
                              <a:lnTo>
                                <a:pt x="77" y="62"/>
                              </a:lnTo>
                              <a:lnTo>
                                <a:pt x="77" y="62"/>
                              </a:lnTo>
                              <a:lnTo>
                                <a:pt x="81" y="79"/>
                              </a:lnTo>
                              <a:lnTo>
                                <a:pt x="81" y="92"/>
                              </a:lnTo>
                              <a:lnTo>
                                <a:pt x="77" y="100"/>
                              </a:lnTo>
                              <a:lnTo>
                                <a:pt x="72" y="109"/>
                              </a:lnTo>
                              <a:lnTo>
                                <a:pt x="72" y="109"/>
                              </a:lnTo>
                              <a:lnTo>
                                <a:pt x="67" y="114"/>
                              </a:lnTo>
                              <a:lnTo>
                                <a:pt x="64" y="116"/>
                              </a:lnTo>
                              <a:lnTo>
                                <a:pt x="57" y="119"/>
                              </a:lnTo>
                              <a:lnTo>
                                <a:pt x="52" y="119"/>
                              </a:lnTo>
                              <a:lnTo>
                                <a:pt x="46" y="121"/>
                              </a:lnTo>
                              <a:lnTo>
                                <a:pt x="39" y="119"/>
                              </a:lnTo>
                              <a:lnTo>
                                <a:pt x="31" y="117"/>
                              </a:lnTo>
                              <a:lnTo>
                                <a:pt x="24" y="112"/>
                              </a:lnTo>
                              <a:lnTo>
                                <a:pt x="24" y="112"/>
                              </a:lnTo>
                              <a:lnTo>
                                <a:pt x="7" y="100"/>
                              </a:lnTo>
                              <a:lnTo>
                                <a:pt x="2" y="95"/>
                              </a:lnTo>
                              <a:lnTo>
                                <a:pt x="2" y="95"/>
                              </a:lnTo>
                              <a:lnTo>
                                <a:pt x="0" y="94"/>
                              </a:lnTo>
                              <a:lnTo>
                                <a:pt x="2" y="90"/>
                              </a:lnTo>
                              <a:lnTo>
                                <a:pt x="2" y="90"/>
                              </a:lnTo>
                              <a:lnTo>
                                <a:pt x="19" y="69"/>
                              </a:lnTo>
                              <a:lnTo>
                                <a:pt x="19" y="69"/>
                              </a:lnTo>
                              <a:lnTo>
                                <a:pt x="19" y="69"/>
                              </a:lnTo>
                              <a:lnTo>
                                <a:pt x="19" y="69"/>
                              </a:lnTo>
                              <a:lnTo>
                                <a:pt x="19" y="72"/>
                              </a:lnTo>
                              <a:lnTo>
                                <a:pt x="19" y="72"/>
                              </a:lnTo>
                              <a:lnTo>
                                <a:pt x="17" y="77"/>
                              </a:lnTo>
                              <a:lnTo>
                                <a:pt x="15" y="85"/>
                              </a:lnTo>
                              <a:lnTo>
                                <a:pt x="17" y="90"/>
                              </a:lnTo>
                              <a:lnTo>
                                <a:pt x="19" y="95"/>
                              </a:lnTo>
                              <a:lnTo>
                                <a:pt x="21" y="100"/>
                              </a:lnTo>
                              <a:lnTo>
                                <a:pt x="26" y="104"/>
                              </a:lnTo>
                              <a:lnTo>
                                <a:pt x="26" y="104"/>
                              </a:lnTo>
                              <a:lnTo>
                                <a:pt x="31" y="107"/>
                              </a:lnTo>
                              <a:lnTo>
                                <a:pt x="36" y="109"/>
                              </a:lnTo>
                              <a:lnTo>
                                <a:pt x="41" y="109"/>
                              </a:lnTo>
                              <a:lnTo>
                                <a:pt x="44" y="109"/>
                              </a:lnTo>
                              <a:lnTo>
                                <a:pt x="51" y="105"/>
                              </a:lnTo>
                              <a:lnTo>
                                <a:pt x="56" y="102"/>
                              </a:lnTo>
                              <a:lnTo>
                                <a:pt x="56" y="102"/>
                              </a:lnTo>
                              <a:lnTo>
                                <a:pt x="59" y="97"/>
                              </a:lnTo>
                              <a:lnTo>
                                <a:pt x="61" y="89"/>
                              </a:lnTo>
                              <a:lnTo>
                                <a:pt x="61" y="77"/>
                              </a:lnTo>
                              <a:lnTo>
                                <a:pt x="56" y="59"/>
                              </a:lnTo>
                              <a:lnTo>
                                <a:pt x="56" y="59"/>
                              </a:lnTo>
                              <a:lnTo>
                                <a:pt x="52" y="39"/>
                              </a:lnTo>
                              <a:lnTo>
                                <a:pt x="52" y="32"/>
                              </a:lnTo>
                              <a:lnTo>
                                <a:pt x="54" y="25"/>
                              </a:lnTo>
                              <a:lnTo>
                                <a:pt x="56" y="20"/>
                              </a:lnTo>
                              <a:lnTo>
                                <a:pt x="57" y="15"/>
                              </a:lnTo>
                              <a:lnTo>
                                <a:pt x="66" y="8"/>
                              </a:lnTo>
                              <a:lnTo>
                                <a:pt x="66" y="8"/>
                              </a:lnTo>
                              <a:lnTo>
                                <a:pt x="76" y="2"/>
                              </a:lnTo>
                              <a:lnTo>
                                <a:pt x="86" y="0"/>
                              </a:lnTo>
                              <a:lnTo>
                                <a:pt x="98" y="2"/>
                              </a:lnTo>
                              <a:lnTo>
                                <a:pt x="103" y="5"/>
                              </a:lnTo>
                              <a:lnTo>
                                <a:pt x="108" y="8"/>
                              </a:lnTo>
                              <a:lnTo>
                                <a:pt x="108" y="8"/>
                              </a:lnTo>
                              <a:lnTo>
                                <a:pt x="121" y="20"/>
                              </a:lnTo>
                              <a:lnTo>
                                <a:pt x="121" y="20"/>
                              </a:lnTo>
                              <a:lnTo>
                                <a:pt x="124" y="23"/>
                              </a:lnTo>
                              <a:lnTo>
                                <a:pt x="124" y="23"/>
                              </a:lnTo>
                              <a:lnTo>
                                <a:pt x="126" y="25"/>
                              </a:lnTo>
                              <a:lnTo>
                                <a:pt x="126" y="2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92"/>
                      <wps:cNvSpPr>
                        <a:spLocks/>
                      </wps:cNvSpPr>
                      <wps:spPr bwMode="auto">
                        <a:xfrm>
                          <a:off x="7649" y="14171"/>
                          <a:ext cx="134" cy="80"/>
                        </a:xfrm>
                        <a:custGeom>
                          <a:avLst/>
                          <a:gdLst>
                            <a:gd name="T0" fmla="*/ 10 w 134"/>
                            <a:gd name="T1" fmla="*/ 0 h 80"/>
                            <a:gd name="T2" fmla="*/ 14 w 134"/>
                            <a:gd name="T3" fmla="*/ 0 h 80"/>
                            <a:gd name="T4" fmla="*/ 22 w 134"/>
                            <a:gd name="T5" fmla="*/ 1 h 80"/>
                            <a:gd name="T6" fmla="*/ 32 w 134"/>
                            <a:gd name="T7" fmla="*/ 3 h 80"/>
                            <a:gd name="T8" fmla="*/ 32 w 134"/>
                            <a:gd name="T9" fmla="*/ 5 h 80"/>
                            <a:gd name="T10" fmla="*/ 29 w 134"/>
                            <a:gd name="T11" fmla="*/ 6 h 80"/>
                            <a:gd name="T12" fmla="*/ 19 w 134"/>
                            <a:gd name="T13" fmla="*/ 10 h 80"/>
                            <a:gd name="T14" fmla="*/ 10 w 134"/>
                            <a:gd name="T15" fmla="*/ 25 h 80"/>
                            <a:gd name="T16" fmla="*/ 10 w 134"/>
                            <a:gd name="T17" fmla="*/ 33 h 80"/>
                            <a:gd name="T18" fmla="*/ 17 w 134"/>
                            <a:gd name="T19" fmla="*/ 43 h 80"/>
                            <a:gd name="T20" fmla="*/ 22 w 134"/>
                            <a:gd name="T21" fmla="*/ 46 h 80"/>
                            <a:gd name="T22" fmla="*/ 41 w 134"/>
                            <a:gd name="T23" fmla="*/ 45 h 80"/>
                            <a:gd name="T24" fmla="*/ 64 w 134"/>
                            <a:gd name="T25" fmla="*/ 28 h 80"/>
                            <a:gd name="T26" fmla="*/ 79 w 134"/>
                            <a:gd name="T27" fmla="*/ 18 h 80"/>
                            <a:gd name="T28" fmla="*/ 103 w 134"/>
                            <a:gd name="T29" fmla="*/ 11 h 80"/>
                            <a:gd name="T30" fmla="*/ 113 w 134"/>
                            <a:gd name="T31" fmla="*/ 13 h 80"/>
                            <a:gd name="T32" fmla="*/ 126 w 134"/>
                            <a:gd name="T33" fmla="*/ 21 h 80"/>
                            <a:gd name="T34" fmla="*/ 133 w 134"/>
                            <a:gd name="T35" fmla="*/ 33 h 80"/>
                            <a:gd name="T36" fmla="*/ 134 w 134"/>
                            <a:gd name="T37" fmla="*/ 46 h 80"/>
                            <a:gd name="T38" fmla="*/ 134 w 134"/>
                            <a:gd name="T39" fmla="*/ 53 h 80"/>
                            <a:gd name="T40" fmla="*/ 128 w 134"/>
                            <a:gd name="T41" fmla="*/ 72 h 80"/>
                            <a:gd name="T42" fmla="*/ 123 w 134"/>
                            <a:gd name="T43" fmla="*/ 78 h 80"/>
                            <a:gd name="T44" fmla="*/ 118 w 134"/>
                            <a:gd name="T45" fmla="*/ 80 h 80"/>
                            <a:gd name="T46" fmla="*/ 94 w 134"/>
                            <a:gd name="T47" fmla="*/ 77 h 80"/>
                            <a:gd name="T48" fmla="*/ 91 w 134"/>
                            <a:gd name="T49" fmla="*/ 77 h 80"/>
                            <a:gd name="T50" fmla="*/ 94 w 134"/>
                            <a:gd name="T51" fmla="*/ 73 h 80"/>
                            <a:gd name="T52" fmla="*/ 103 w 134"/>
                            <a:gd name="T53" fmla="*/ 72 h 80"/>
                            <a:gd name="T54" fmla="*/ 116 w 134"/>
                            <a:gd name="T55" fmla="*/ 66 h 80"/>
                            <a:gd name="T56" fmla="*/ 123 w 134"/>
                            <a:gd name="T57" fmla="*/ 58 h 80"/>
                            <a:gd name="T58" fmla="*/ 124 w 134"/>
                            <a:gd name="T59" fmla="*/ 51 h 80"/>
                            <a:gd name="T60" fmla="*/ 121 w 134"/>
                            <a:gd name="T61" fmla="*/ 36 h 80"/>
                            <a:gd name="T62" fmla="*/ 111 w 134"/>
                            <a:gd name="T63" fmla="*/ 30 h 80"/>
                            <a:gd name="T64" fmla="*/ 104 w 134"/>
                            <a:gd name="T65" fmla="*/ 30 h 80"/>
                            <a:gd name="T66" fmla="*/ 84 w 134"/>
                            <a:gd name="T67" fmla="*/ 36 h 80"/>
                            <a:gd name="T68" fmla="*/ 69 w 134"/>
                            <a:gd name="T69" fmla="*/ 48 h 80"/>
                            <a:gd name="T70" fmla="*/ 46 w 134"/>
                            <a:gd name="T71" fmla="*/ 63 h 80"/>
                            <a:gd name="T72" fmla="*/ 34 w 134"/>
                            <a:gd name="T73" fmla="*/ 66 h 80"/>
                            <a:gd name="T74" fmla="*/ 19 w 134"/>
                            <a:gd name="T75" fmla="*/ 63 h 80"/>
                            <a:gd name="T76" fmla="*/ 10 w 134"/>
                            <a:gd name="T77" fmla="*/ 56 h 80"/>
                            <a:gd name="T78" fmla="*/ 0 w 134"/>
                            <a:gd name="T79" fmla="*/ 38 h 80"/>
                            <a:gd name="T80" fmla="*/ 2 w 134"/>
                            <a:gd name="T81" fmla="*/ 25 h 80"/>
                            <a:gd name="T82" fmla="*/ 9 w 134"/>
                            <a:gd name="T83" fmla="*/ 3 h 80"/>
                            <a:gd name="T84" fmla="*/ 10 w 134"/>
                            <a:gd name="T85"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4" h="80">
                              <a:moveTo>
                                <a:pt x="10" y="0"/>
                              </a:moveTo>
                              <a:lnTo>
                                <a:pt x="10" y="0"/>
                              </a:lnTo>
                              <a:lnTo>
                                <a:pt x="10" y="0"/>
                              </a:lnTo>
                              <a:lnTo>
                                <a:pt x="14" y="0"/>
                              </a:lnTo>
                              <a:lnTo>
                                <a:pt x="14" y="0"/>
                              </a:lnTo>
                              <a:lnTo>
                                <a:pt x="22" y="1"/>
                              </a:lnTo>
                              <a:lnTo>
                                <a:pt x="32" y="3"/>
                              </a:lnTo>
                              <a:lnTo>
                                <a:pt x="32" y="3"/>
                              </a:lnTo>
                              <a:lnTo>
                                <a:pt x="34" y="3"/>
                              </a:lnTo>
                              <a:lnTo>
                                <a:pt x="32" y="5"/>
                              </a:lnTo>
                              <a:lnTo>
                                <a:pt x="29" y="6"/>
                              </a:lnTo>
                              <a:lnTo>
                                <a:pt x="29" y="6"/>
                              </a:lnTo>
                              <a:lnTo>
                                <a:pt x="24" y="6"/>
                              </a:lnTo>
                              <a:lnTo>
                                <a:pt x="19" y="10"/>
                              </a:lnTo>
                              <a:lnTo>
                                <a:pt x="14" y="15"/>
                              </a:lnTo>
                              <a:lnTo>
                                <a:pt x="10" y="25"/>
                              </a:lnTo>
                              <a:lnTo>
                                <a:pt x="10" y="25"/>
                              </a:lnTo>
                              <a:lnTo>
                                <a:pt x="10" y="33"/>
                              </a:lnTo>
                              <a:lnTo>
                                <a:pt x="12" y="40"/>
                              </a:lnTo>
                              <a:lnTo>
                                <a:pt x="17" y="43"/>
                              </a:lnTo>
                              <a:lnTo>
                                <a:pt x="22" y="46"/>
                              </a:lnTo>
                              <a:lnTo>
                                <a:pt x="22" y="46"/>
                              </a:lnTo>
                              <a:lnTo>
                                <a:pt x="32" y="46"/>
                              </a:lnTo>
                              <a:lnTo>
                                <a:pt x="41" y="45"/>
                              </a:lnTo>
                              <a:lnTo>
                                <a:pt x="51" y="38"/>
                              </a:lnTo>
                              <a:lnTo>
                                <a:pt x="64" y="28"/>
                              </a:lnTo>
                              <a:lnTo>
                                <a:pt x="64" y="28"/>
                              </a:lnTo>
                              <a:lnTo>
                                <a:pt x="79" y="18"/>
                              </a:lnTo>
                              <a:lnTo>
                                <a:pt x="91" y="13"/>
                              </a:lnTo>
                              <a:lnTo>
                                <a:pt x="103" y="11"/>
                              </a:lnTo>
                              <a:lnTo>
                                <a:pt x="113" y="13"/>
                              </a:lnTo>
                              <a:lnTo>
                                <a:pt x="113" y="13"/>
                              </a:lnTo>
                              <a:lnTo>
                                <a:pt x="121" y="18"/>
                              </a:lnTo>
                              <a:lnTo>
                                <a:pt x="126" y="21"/>
                              </a:lnTo>
                              <a:lnTo>
                                <a:pt x="129" y="26"/>
                              </a:lnTo>
                              <a:lnTo>
                                <a:pt x="133" y="33"/>
                              </a:lnTo>
                              <a:lnTo>
                                <a:pt x="134" y="38"/>
                              </a:lnTo>
                              <a:lnTo>
                                <a:pt x="134" y="46"/>
                              </a:lnTo>
                              <a:lnTo>
                                <a:pt x="134" y="53"/>
                              </a:lnTo>
                              <a:lnTo>
                                <a:pt x="134" y="53"/>
                              </a:lnTo>
                              <a:lnTo>
                                <a:pt x="131" y="65"/>
                              </a:lnTo>
                              <a:lnTo>
                                <a:pt x="128" y="72"/>
                              </a:lnTo>
                              <a:lnTo>
                                <a:pt x="123" y="78"/>
                              </a:lnTo>
                              <a:lnTo>
                                <a:pt x="123" y="78"/>
                              </a:lnTo>
                              <a:lnTo>
                                <a:pt x="121" y="80"/>
                              </a:lnTo>
                              <a:lnTo>
                                <a:pt x="118" y="80"/>
                              </a:lnTo>
                              <a:lnTo>
                                <a:pt x="118" y="80"/>
                              </a:lnTo>
                              <a:lnTo>
                                <a:pt x="94" y="77"/>
                              </a:lnTo>
                              <a:lnTo>
                                <a:pt x="94" y="77"/>
                              </a:lnTo>
                              <a:lnTo>
                                <a:pt x="91" y="77"/>
                              </a:lnTo>
                              <a:lnTo>
                                <a:pt x="91" y="75"/>
                              </a:lnTo>
                              <a:lnTo>
                                <a:pt x="94" y="73"/>
                              </a:lnTo>
                              <a:lnTo>
                                <a:pt x="94" y="73"/>
                              </a:lnTo>
                              <a:lnTo>
                                <a:pt x="103" y="72"/>
                              </a:lnTo>
                              <a:lnTo>
                                <a:pt x="111" y="70"/>
                              </a:lnTo>
                              <a:lnTo>
                                <a:pt x="116" y="66"/>
                              </a:lnTo>
                              <a:lnTo>
                                <a:pt x="119" y="63"/>
                              </a:lnTo>
                              <a:lnTo>
                                <a:pt x="123" y="58"/>
                              </a:lnTo>
                              <a:lnTo>
                                <a:pt x="124" y="51"/>
                              </a:lnTo>
                              <a:lnTo>
                                <a:pt x="124" y="51"/>
                              </a:lnTo>
                              <a:lnTo>
                                <a:pt x="124" y="43"/>
                              </a:lnTo>
                              <a:lnTo>
                                <a:pt x="121" y="36"/>
                              </a:lnTo>
                              <a:lnTo>
                                <a:pt x="116" y="33"/>
                              </a:lnTo>
                              <a:lnTo>
                                <a:pt x="111" y="30"/>
                              </a:lnTo>
                              <a:lnTo>
                                <a:pt x="111" y="30"/>
                              </a:lnTo>
                              <a:lnTo>
                                <a:pt x="104" y="30"/>
                              </a:lnTo>
                              <a:lnTo>
                                <a:pt x="96" y="31"/>
                              </a:lnTo>
                              <a:lnTo>
                                <a:pt x="84" y="36"/>
                              </a:lnTo>
                              <a:lnTo>
                                <a:pt x="69" y="48"/>
                              </a:lnTo>
                              <a:lnTo>
                                <a:pt x="69" y="48"/>
                              </a:lnTo>
                              <a:lnTo>
                                <a:pt x="52" y="60"/>
                              </a:lnTo>
                              <a:lnTo>
                                <a:pt x="46" y="63"/>
                              </a:lnTo>
                              <a:lnTo>
                                <a:pt x="39" y="66"/>
                              </a:lnTo>
                              <a:lnTo>
                                <a:pt x="34" y="66"/>
                              </a:lnTo>
                              <a:lnTo>
                                <a:pt x="29" y="66"/>
                              </a:lnTo>
                              <a:lnTo>
                                <a:pt x="19" y="63"/>
                              </a:lnTo>
                              <a:lnTo>
                                <a:pt x="19" y="63"/>
                              </a:lnTo>
                              <a:lnTo>
                                <a:pt x="10" y="56"/>
                              </a:lnTo>
                              <a:lnTo>
                                <a:pt x="4" y="48"/>
                              </a:lnTo>
                              <a:lnTo>
                                <a:pt x="0" y="38"/>
                              </a:lnTo>
                              <a:lnTo>
                                <a:pt x="2" y="25"/>
                              </a:lnTo>
                              <a:lnTo>
                                <a:pt x="2" y="25"/>
                              </a:lnTo>
                              <a:lnTo>
                                <a:pt x="5" y="11"/>
                              </a:lnTo>
                              <a:lnTo>
                                <a:pt x="9" y="3"/>
                              </a:lnTo>
                              <a:lnTo>
                                <a:pt x="9" y="3"/>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93"/>
                      <wps:cNvSpPr>
                        <a:spLocks/>
                      </wps:cNvSpPr>
                      <wps:spPr bwMode="auto">
                        <a:xfrm>
                          <a:off x="8408" y="14775"/>
                          <a:ext cx="84" cy="140"/>
                        </a:xfrm>
                        <a:custGeom>
                          <a:avLst/>
                          <a:gdLst>
                            <a:gd name="T0" fmla="*/ 33 w 84"/>
                            <a:gd name="T1" fmla="*/ 140 h 140"/>
                            <a:gd name="T2" fmla="*/ 32 w 84"/>
                            <a:gd name="T3" fmla="*/ 137 h 140"/>
                            <a:gd name="T4" fmla="*/ 27 w 84"/>
                            <a:gd name="T5" fmla="*/ 122 h 140"/>
                            <a:gd name="T6" fmla="*/ 27 w 84"/>
                            <a:gd name="T7" fmla="*/ 120 h 140"/>
                            <a:gd name="T8" fmla="*/ 28 w 84"/>
                            <a:gd name="T9" fmla="*/ 120 h 140"/>
                            <a:gd name="T10" fmla="*/ 37 w 84"/>
                            <a:gd name="T11" fmla="*/ 127 h 140"/>
                            <a:gd name="T12" fmla="*/ 55 w 84"/>
                            <a:gd name="T13" fmla="*/ 128 h 140"/>
                            <a:gd name="T14" fmla="*/ 62 w 84"/>
                            <a:gd name="T15" fmla="*/ 125 h 140"/>
                            <a:gd name="T16" fmla="*/ 69 w 84"/>
                            <a:gd name="T17" fmla="*/ 113 h 140"/>
                            <a:gd name="T18" fmla="*/ 69 w 84"/>
                            <a:gd name="T19" fmla="*/ 107 h 140"/>
                            <a:gd name="T20" fmla="*/ 57 w 84"/>
                            <a:gd name="T21" fmla="*/ 93 h 140"/>
                            <a:gd name="T22" fmla="*/ 32 w 84"/>
                            <a:gd name="T23" fmla="*/ 80 h 140"/>
                            <a:gd name="T24" fmla="*/ 18 w 84"/>
                            <a:gd name="T25" fmla="*/ 72 h 140"/>
                            <a:gd name="T26" fmla="*/ 3 w 84"/>
                            <a:gd name="T27" fmla="*/ 57 h 140"/>
                            <a:gd name="T28" fmla="*/ 2 w 84"/>
                            <a:gd name="T29" fmla="*/ 48 h 140"/>
                            <a:gd name="T30" fmla="*/ 2 w 84"/>
                            <a:gd name="T31" fmla="*/ 36 h 140"/>
                            <a:gd name="T32" fmla="*/ 7 w 84"/>
                            <a:gd name="T33" fmla="*/ 25 h 140"/>
                            <a:gd name="T34" fmla="*/ 15 w 84"/>
                            <a:gd name="T35" fmla="*/ 13 h 140"/>
                            <a:gd name="T36" fmla="*/ 28 w 84"/>
                            <a:gd name="T37" fmla="*/ 6 h 140"/>
                            <a:gd name="T38" fmla="*/ 47 w 84"/>
                            <a:gd name="T39" fmla="*/ 1 h 140"/>
                            <a:gd name="T40" fmla="*/ 53 w 84"/>
                            <a:gd name="T41" fmla="*/ 0 h 140"/>
                            <a:gd name="T42" fmla="*/ 57 w 84"/>
                            <a:gd name="T43" fmla="*/ 1 h 140"/>
                            <a:gd name="T44" fmla="*/ 57 w 84"/>
                            <a:gd name="T45" fmla="*/ 5 h 140"/>
                            <a:gd name="T46" fmla="*/ 65 w 84"/>
                            <a:gd name="T47" fmla="*/ 28 h 140"/>
                            <a:gd name="T48" fmla="*/ 62 w 84"/>
                            <a:gd name="T49" fmla="*/ 28 h 140"/>
                            <a:gd name="T50" fmla="*/ 58 w 84"/>
                            <a:gd name="T51" fmla="*/ 23 h 140"/>
                            <a:gd name="T52" fmla="*/ 48 w 84"/>
                            <a:gd name="T53" fmla="*/ 15 h 140"/>
                            <a:gd name="T54" fmla="*/ 38 w 84"/>
                            <a:gd name="T55" fmla="*/ 13 h 140"/>
                            <a:gd name="T56" fmla="*/ 32 w 84"/>
                            <a:gd name="T57" fmla="*/ 15 h 140"/>
                            <a:gd name="T58" fmla="*/ 17 w 84"/>
                            <a:gd name="T59" fmla="*/ 25 h 140"/>
                            <a:gd name="T60" fmla="*/ 15 w 84"/>
                            <a:gd name="T61" fmla="*/ 38 h 140"/>
                            <a:gd name="T62" fmla="*/ 18 w 84"/>
                            <a:gd name="T63" fmla="*/ 45 h 140"/>
                            <a:gd name="T64" fmla="*/ 32 w 84"/>
                            <a:gd name="T65" fmla="*/ 57 h 140"/>
                            <a:gd name="T66" fmla="*/ 50 w 84"/>
                            <a:gd name="T67" fmla="*/ 65 h 140"/>
                            <a:gd name="T68" fmla="*/ 74 w 84"/>
                            <a:gd name="T69" fmla="*/ 80 h 140"/>
                            <a:gd name="T70" fmla="*/ 80 w 84"/>
                            <a:gd name="T71" fmla="*/ 88 h 140"/>
                            <a:gd name="T72" fmla="*/ 84 w 84"/>
                            <a:gd name="T73" fmla="*/ 105 h 140"/>
                            <a:gd name="T74" fmla="*/ 84 w 84"/>
                            <a:gd name="T75" fmla="*/ 110 h 140"/>
                            <a:gd name="T76" fmla="*/ 80 w 84"/>
                            <a:gd name="T77" fmla="*/ 120 h 140"/>
                            <a:gd name="T78" fmla="*/ 67 w 84"/>
                            <a:gd name="T79" fmla="*/ 132 h 140"/>
                            <a:gd name="T80" fmla="*/ 55 w 84"/>
                            <a:gd name="T81" fmla="*/ 137 h 140"/>
                            <a:gd name="T82" fmla="*/ 42 w 84"/>
                            <a:gd name="T83" fmla="*/ 139 h 140"/>
                            <a:gd name="T84" fmla="*/ 37 w 84"/>
                            <a:gd name="T85" fmla="*/ 139 h 140"/>
                            <a:gd name="T86" fmla="*/ 33 w 84"/>
                            <a:gd name="T8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4" h="140">
                              <a:moveTo>
                                <a:pt x="33" y="140"/>
                              </a:moveTo>
                              <a:lnTo>
                                <a:pt x="33" y="140"/>
                              </a:lnTo>
                              <a:lnTo>
                                <a:pt x="32" y="139"/>
                              </a:lnTo>
                              <a:lnTo>
                                <a:pt x="32" y="137"/>
                              </a:lnTo>
                              <a:lnTo>
                                <a:pt x="32" y="137"/>
                              </a:lnTo>
                              <a:lnTo>
                                <a:pt x="27" y="122"/>
                              </a:lnTo>
                              <a:lnTo>
                                <a:pt x="27" y="122"/>
                              </a:lnTo>
                              <a:lnTo>
                                <a:pt x="27" y="120"/>
                              </a:lnTo>
                              <a:lnTo>
                                <a:pt x="28" y="120"/>
                              </a:lnTo>
                              <a:lnTo>
                                <a:pt x="28" y="120"/>
                              </a:lnTo>
                              <a:lnTo>
                                <a:pt x="32" y="123"/>
                              </a:lnTo>
                              <a:lnTo>
                                <a:pt x="37" y="127"/>
                              </a:lnTo>
                              <a:lnTo>
                                <a:pt x="45" y="128"/>
                              </a:lnTo>
                              <a:lnTo>
                                <a:pt x="55" y="128"/>
                              </a:lnTo>
                              <a:lnTo>
                                <a:pt x="55" y="128"/>
                              </a:lnTo>
                              <a:lnTo>
                                <a:pt x="62" y="125"/>
                              </a:lnTo>
                              <a:lnTo>
                                <a:pt x="67" y="120"/>
                              </a:lnTo>
                              <a:lnTo>
                                <a:pt x="69" y="113"/>
                              </a:lnTo>
                              <a:lnTo>
                                <a:pt x="69" y="107"/>
                              </a:lnTo>
                              <a:lnTo>
                                <a:pt x="69" y="107"/>
                              </a:lnTo>
                              <a:lnTo>
                                <a:pt x="65" y="98"/>
                              </a:lnTo>
                              <a:lnTo>
                                <a:pt x="57" y="93"/>
                              </a:lnTo>
                              <a:lnTo>
                                <a:pt x="47" y="87"/>
                              </a:lnTo>
                              <a:lnTo>
                                <a:pt x="32" y="80"/>
                              </a:lnTo>
                              <a:lnTo>
                                <a:pt x="32" y="80"/>
                              </a:lnTo>
                              <a:lnTo>
                                <a:pt x="18" y="72"/>
                              </a:lnTo>
                              <a:lnTo>
                                <a:pt x="8" y="65"/>
                              </a:lnTo>
                              <a:lnTo>
                                <a:pt x="3" y="57"/>
                              </a:lnTo>
                              <a:lnTo>
                                <a:pt x="2" y="48"/>
                              </a:lnTo>
                              <a:lnTo>
                                <a:pt x="2" y="48"/>
                              </a:lnTo>
                              <a:lnTo>
                                <a:pt x="0" y="41"/>
                              </a:lnTo>
                              <a:lnTo>
                                <a:pt x="2" y="36"/>
                              </a:lnTo>
                              <a:lnTo>
                                <a:pt x="3" y="30"/>
                              </a:lnTo>
                              <a:lnTo>
                                <a:pt x="7" y="25"/>
                              </a:lnTo>
                              <a:lnTo>
                                <a:pt x="10" y="18"/>
                              </a:lnTo>
                              <a:lnTo>
                                <a:pt x="15" y="13"/>
                              </a:lnTo>
                              <a:lnTo>
                                <a:pt x="22" y="10"/>
                              </a:lnTo>
                              <a:lnTo>
                                <a:pt x="28" y="6"/>
                              </a:lnTo>
                              <a:lnTo>
                                <a:pt x="28" y="6"/>
                              </a:lnTo>
                              <a:lnTo>
                                <a:pt x="47" y="1"/>
                              </a:lnTo>
                              <a:lnTo>
                                <a:pt x="53" y="0"/>
                              </a:lnTo>
                              <a:lnTo>
                                <a:pt x="53" y="0"/>
                              </a:lnTo>
                              <a:lnTo>
                                <a:pt x="55" y="0"/>
                              </a:lnTo>
                              <a:lnTo>
                                <a:pt x="57" y="1"/>
                              </a:lnTo>
                              <a:lnTo>
                                <a:pt x="57" y="5"/>
                              </a:lnTo>
                              <a:lnTo>
                                <a:pt x="57" y="5"/>
                              </a:lnTo>
                              <a:lnTo>
                                <a:pt x="65" y="28"/>
                              </a:lnTo>
                              <a:lnTo>
                                <a:pt x="65" y="28"/>
                              </a:lnTo>
                              <a:lnTo>
                                <a:pt x="64" y="30"/>
                              </a:lnTo>
                              <a:lnTo>
                                <a:pt x="62" y="28"/>
                              </a:lnTo>
                              <a:lnTo>
                                <a:pt x="62" y="28"/>
                              </a:lnTo>
                              <a:lnTo>
                                <a:pt x="58" y="23"/>
                              </a:lnTo>
                              <a:lnTo>
                                <a:pt x="52" y="18"/>
                              </a:lnTo>
                              <a:lnTo>
                                <a:pt x="48" y="15"/>
                              </a:lnTo>
                              <a:lnTo>
                                <a:pt x="43" y="13"/>
                              </a:lnTo>
                              <a:lnTo>
                                <a:pt x="38" y="13"/>
                              </a:lnTo>
                              <a:lnTo>
                                <a:pt x="32" y="15"/>
                              </a:lnTo>
                              <a:lnTo>
                                <a:pt x="32" y="15"/>
                              </a:lnTo>
                              <a:lnTo>
                                <a:pt x="22" y="20"/>
                              </a:lnTo>
                              <a:lnTo>
                                <a:pt x="17" y="25"/>
                              </a:lnTo>
                              <a:lnTo>
                                <a:pt x="15" y="31"/>
                              </a:lnTo>
                              <a:lnTo>
                                <a:pt x="15" y="38"/>
                              </a:lnTo>
                              <a:lnTo>
                                <a:pt x="15" y="38"/>
                              </a:lnTo>
                              <a:lnTo>
                                <a:pt x="18" y="45"/>
                              </a:lnTo>
                              <a:lnTo>
                                <a:pt x="22" y="50"/>
                              </a:lnTo>
                              <a:lnTo>
                                <a:pt x="32" y="57"/>
                              </a:lnTo>
                              <a:lnTo>
                                <a:pt x="50" y="65"/>
                              </a:lnTo>
                              <a:lnTo>
                                <a:pt x="50" y="65"/>
                              </a:lnTo>
                              <a:lnTo>
                                <a:pt x="67" y="75"/>
                              </a:lnTo>
                              <a:lnTo>
                                <a:pt x="74" y="80"/>
                              </a:lnTo>
                              <a:lnTo>
                                <a:pt x="77" y="85"/>
                              </a:lnTo>
                              <a:lnTo>
                                <a:pt x="80" y="88"/>
                              </a:lnTo>
                              <a:lnTo>
                                <a:pt x="84" y="93"/>
                              </a:lnTo>
                              <a:lnTo>
                                <a:pt x="84" y="105"/>
                              </a:lnTo>
                              <a:lnTo>
                                <a:pt x="84" y="105"/>
                              </a:lnTo>
                              <a:lnTo>
                                <a:pt x="84" y="110"/>
                              </a:lnTo>
                              <a:lnTo>
                                <a:pt x="82" y="115"/>
                              </a:lnTo>
                              <a:lnTo>
                                <a:pt x="80" y="120"/>
                              </a:lnTo>
                              <a:lnTo>
                                <a:pt x="75" y="125"/>
                              </a:lnTo>
                              <a:lnTo>
                                <a:pt x="67" y="132"/>
                              </a:lnTo>
                              <a:lnTo>
                                <a:pt x="55" y="137"/>
                              </a:lnTo>
                              <a:lnTo>
                                <a:pt x="55" y="137"/>
                              </a:lnTo>
                              <a:lnTo>
                                <a:pt x="47" y="139"/>
                              </a:lnTo>
                              <a:lnTo>
                                <a:pt x="42" y="139"/>
                              </a:lnTo>
                              <a:lnTo>
                                <a:pt x="42" y="139"/>
                              </a:lnTo>
                              <a:lnTo>
                                <a:pt x="37" y="139"/>
                              </a:lnTo>
                              <a:lnTo>
                                <a:pt x="37" y="139"/>
                              </a:lnTo>
                              <a:lnTo>
                                <a:pt x="33" y="140"/>
                              </a:lnTo>
                              <a:lnTo>
                                <a:pt x="33" y="14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4"/>
                      <wps:cNvSpPr>
                        <a:spLocks/>
                      </wps:cNvSpPr>
                      <wps:spPr bwMode="auto">
                        <a:xfrm>
                          <a:off x="8610" y="13839"/>
                          <a:ext cx="139" cy="136"/>
                        </a:xfrm>
                        <a:custGeom>
                          <a:avLst/>
                          <a:gdLst>
                            <a:gd name="T0" fmla="*/ 52 w 139"/>
                            <a:gd name="T1" fmla="*/ 9 h 136"/>
                            <a:gd name="T2" fmla="*/ 64 w 139"/>
                            <a:gd name="T3" fmla="*/ 0 h 136"/>
                            <a:gd name="T4" fmla="*/ 67 w 139"/>
                            <a:gd name="T5" fmla="*/ 0 h 136"/>
                            <a:gd name="T6" fmla="*/ 71 w 139"/>
                            <a:gd name="T7" fmla="*/ 2 h 136"/>
                            <a:gd name="T8" fmla="*/ 103 w 139"/>
                            <a:gd name="T9" fmla="*/ 35 h 136"/>
                            <a:gd name="T10" fmla="*/ 136 w 139"/>
                            <a:gd name="T11" fmla="*/ 66 h 136"/>
                            <a:gd name="T12" fmla="*/ 139 w 139"/>
                            <a:gd name="T13" fmla="*/ 71 h 136"/>
                            <a:gd name="T14" fmla="*/ 139 w 139"/>
                            <a:gd name="T15" fmla="*/ 72 h 136"/>
                            <a:gd name="T16" fmla="*/ 128 w 139"/>
                            <a:gd name="T17" fmla="*/ 79 h 136"/>
                            <a:gd name="T18" fmla="*/ 126 w 139"/>
                            <a:gd name="T19" fmla="*/ 77 h 136"/>
                            <a:gd name="T20" fmla="*/ 124 w 139"/>
                            <a:gd name="T21" fmla="*/ 72 h 136"/>
                            <a:gd name="T22" fmla="*/ 118 w 139"/>
                            <a:gd name="T23" fmla="*/ 66 h 136"/>
                            <a:gd name="T24" fmla="*/ 103 w 139"/>
                            <a:gd name="T25" fmla="*/ 49 h 136"/>
                            <a:gd name="T26" fmla="*/ 99 w 139"/>
                            <a:gd name="T27" fmla="*/ 49 h 136"/>
                            <a:gd name="T28" fmla="*/ 67 w 139"/>
                            <a:gd name="T29" fmla="*/ 82 h 136"/>
                            <a:gd name="T30" fmla="*/ 46 w 139"/>
                            <a:gd name="T31" fmla="*/ 104 h 136"/>
                            <a:gd name="T32" fmla="*/ 27 w 139"/>
                            <a:gd name="T33" fmla="*/ 126 h 136"/>
                            <a:gd name="T34" fmla="*/ 27 w 139"/>
                            <a:gd name="T35" fmla="*/ 131 h 136"/>
                            <a:gd name="T36" fmla="*/ 29 w 139"/>
                            <a:gd name="T37" fmla="*/ 132 h 136"/>
                            <a:gd name="T38" fmla="*/ 31 w 139"/>
                            <a:gd name="T39" fmla="*/ 136 h 136"/>
                            <a:gd name="T40" fmla="*/ 29 w 139"/>
                            <a:gd name="T41" fmla="*/ 136 h 136"/>
                            <a:gd name="T42" fmla="*/ 14 w 139"/>
                            <a:gd name="T43" fmla="*/ 121 h 136"/>
                            <a:gd name="T44" fmla="*/ 0 w 139"/>
                            <a:gd name="T45" fmla="*/ 109 h 136"/>
                            <a:gd name="T46" fmla="*/ 2 w 139"/>
                            <a:gd name="T47" fmla="*/ 107 h 136"/>
                            <a:gd name="T48" fmla="*/ 7 w 139"/>
                            <a:gd name="T49" fmla="*/ 109 h 136"/>
                            <a:gd name="T50" fmla="*/ 14 w 139"/>
                            <a:gd name="T51" fmla="*/ 107 h 136"/>
                            <a:gd name="T52" fmla="*/ 22 w 139"/>
                            <a:gd name="T53" fmla="*/ 101 h 136"/>
                            <a:gd name="T54" fmla="*/ 54 w 139"/>
                            <a:gd name="T55" fmla="*/ 71 h 136"/>
                            <a:gd name="T56" fmla="*/ 86 w 139"/>
                            <a:gd name="T57" fmla="*/ 37 h 136"/>
                            <a:gd name="T58" fmla="*/ 88 w 139"/>
                            <a:gd name="T59" fmla="*/ 35 h 136"/>
                            <a:gd name="T60" fmla="*/ 86 w 139"/>
                            <a:gd name="T61" fmla="*/ 32 h 136"/>
                            <a:gd name="T62" fmla="*/ 64 w 139"/>
                            <a:gd name="T63" fmla="*/ 12 h 136"/>
                            <a:gd name="T64" fmla="*/ 59 w 139"/>
                            <a:gd name="T65" fmla="*/ 10 h 136"/>
                            <a:gd name="T66" fmla="*/ 56 w 139"/>
                            <a:gd name="T67" fmla="*/ 9 h 136"/>
                            <a:gd name="T68" fmla="*/ 52 w 139"/>
                            <a:gd name="T69" fmla="*/ 9 h 136"/>
                            <a:gd name="T70" fmla="*/ 52 w 139"/>
                            <a:gd name="T71" fmla="*/ 9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9" h="136">
                              <a:moveTo>
                                <a:pt x="52" y="9"/>
                              </a:moveTo>
                              <a:lnTo>
                                <a:pt x="52" y="9"/>
                              </a:lnTo>
                              <a:lnTo>
                                <a:pt x="59" y="5"/>
                              </a:lnTo>
                              <a:lnTo>
                                <a:pt x="64" y="0"/>
                              </a:lnTo>
                              <a:lnTo>
                                <a:pt x="64" y="0"/>
                              </a:lnTo>
                              <a:lnTo>
                                <a:pt x="67" y="0"/>
                              </a:lnTo>
                              <a:lnTo>
                                <a:pt x="71" y="2"/>
                              </a:lnTo>
                              <a:lnTo>
                                <a:pt x="71" y="2"/>
                              </a:lnTo>
                              <a:lnTo>
                                <a:pt x="103" y="35"/>
                              </a:lnTo>
                              <a:lnTo>
                                <a:pt x="103" y="35"/>
                              </a:lnTo>
                              <a:lnTo>
                                <a:pt x="136" y="66"/>
                              </a:lnTo>
                              <a:lnTo>
                                <a:pt x="136" y="66"/>
                              </a:lnTo>
                              <a:lnTo>
                                <a:pt x="139" y="69"/>
                              </a:lnTo>
                              <a:lnTo>
                                <a:pt x="139" y="71"/>
                              </a:lnTo>
                              <a:lnTo>
                                <a:pt x="139" y="72"/>
                              </a:lnTo>
                              <a:lnTo>
                                <a:pt x="139" y="72"/>
                              </a:lnTo>
                              <a:lnTo>
                                <a:pt x="128" y="79"/>
                              </a:lnTo>
                              <a:lnTo>
                                <a:pt x="128" y="79"/>
                              </a:lnTo>
                              <a:lnTo>
                                <a:pt x="126" y="79"/>
                              </a:lnTo>
                              <a:lnTo>
                                <a:pt x="126" y="77"/>
                              </a:lnTo>
                              <a:lnTo>
                                <a:pt x="126" y="77"/>
                              </a:lnTo>
                              <a:lnTo>
                                <a:pt x="124" y="72"/>
                              </a:lnTo>
                              <a:lnTo>
                                <a:pt x="118" y="66"/>
                              </a:lnTo>
                              <a:lnTo>
                                <a:pt x="118" y="66"/>
                              </a:lnTo>
                              <a:lnTo>
                                <a:pt x="103" y="49"/>
                              </a:lnTo>
                              <a:lnTo>
                                <a:pt x="103" y="49"/>
                              </a:lnTo>
                              <a:lnTo>
                                <a:pt x="101" y="49"/>
                              </a:lnTo>
                              <a:lnTo>
                                <a:pt x="99" y="49"/>
                              </a:lnTo>
                              <a:lnTo>
                                <a:pt x="99" y="49"/>
                              </a:lnTo>
                              <a:lnTo>
                                <a:pt x="67" y="82"/>
                              </a:lnTo>
                              <a:lnTo>
                                <a:pt x="67" y="82"/>
                              </a:lnTo>
                              <a:lnTo>
                                <a:pt x="46" y="104"/>
                              </a:lnTo>
                              <a:lnTo>
                                <a:pt x="34" y="117"/>
                              </a:lnTo>
                              <a:lnTo>
                                <a:pt x="27" y="126"/>
                              </a:lnTo>
                              <a:lnTo>
                                <a:pt x="27" y="126"/>
                              </a:lnTo>
                              <a:lnTo>
                                <a:pt x="27" y="131"/>
                              </a:lnTo>
                              <a:lnTo>
                                <a:pt x="29" y="132"/>
                              </a:lnTo>
                              <a:lnTo>
                                <a:pt x="29" y="132"/>
                              </a:lnTo>
                              <a:lnTo>
                                <a:pt x="31" y="136"/>
                              </a:lnTo>
                              <a:lnTo>
                                <a:pt x="31" y="136"/>
                              </a:lnTo>
                              <a:lnTo>
                                <a:pt x="29" y="136"/>
                              </a:lnTo>
                              <a:lnTo>
                                <a:pt x="29" y="136"/>
                              </a:lnTo>
                              <a:lnTo>
                                <a:pt x="14" y="121"/>
                              </a:lnTo>
                              <a:lnTo>
                                <a:pt x="14" y="121"/>
                              </a:lnTo>
                              <a:lnTo>
                                <a:pt x="0" y="109"/>
                              </a:lnTo>
                              <a:lnTo>
                                <a:pt x="0" y="109"/>
                              </a:lnTo>
                              <a:lnTo>
                                <a:pt x="0" y="107"/>
                              </a:lnTo>
                              <a:lnTo>
                                <a:pt x="2" y="107"/>
                              </a:lnTo>
                              <a:lnTo>
                                <a:pt x="2" y="107"/>
                              </a:lnTo>
                              <a:lnTo>
                                <a:pt x="7" y="109"/>
                              </a:lnTo>
                              <a:lnTo>
                                <a:pt x="11" y="109"/>
                              </a:lnTo>
                              <a:lnTo>
                                <a:pt x="14" y="107"/>
                              </a:lnTo>
                              <a:lnTo>
                                <a:pt x="14" y="107"/>
                              </a:lnTo>
                              <a:lnTo>
                                <a:pt x="22" y="101"/>
                              </a:lnTo>
                              <a:lnTo>
                                <a:pt x="34" y="89"/>
                              </a:lnTo>
                              <a:lnTo>
                                <a:pt x="54" y="71"/>
                              </a:lnTo>
                              <a:lnTo>
                                <a:pt x="54" y="71"/>
                              </a:lnTo>
                              <a:lnTo>
                                <a:pt x="86" y="37"/>
                              </a:lnTo>
                              <a:lnTo>
                                <a:pt x="86" y="37"/>
                              </a:lnTo>
                              <a:lnTo>
                                <a:pt x="88" y="35"/>
                              </a:lnTo>
                              <a:lnTo>
                                <a:pt x="86" y="32"/>
                              </a:lnTo>
                              <a:lnTo>
                                <a:pt x="86" y="32"/>
                              </a:lnTo>
                              <a:lnTo>
                                <a:pt x="74" y="22"/>
                              </a:lnTo>
                              <a:lnTo>
                                <a:pt x="64" y="12"/>
                              </a:lnTo>
                              <a:lnTo>
                                <a:pt x="64" y="12"/>
                              </a:lnTo>
                              <a:lnTo>
                                <a:pt x="59" y="10"/>
                              </a:lnTo>
                              <a:lnTo>
                                <a:pt x="56" y="9"/>
                              </a:lnTo>
                              <a:lnTo>
                                <a:pt x="56" y="9"/>
                              </a:lnTo>
                              <a:lnTo>
                                <a:pt x="52" y="9"/>
                              </a:lnTo>
                              <a:lnTo>
                                <a:pt x="52" y="9"/>
                              </a:lnTo>
                              <a:lnTo>
                                <a:pt x="52" y="9"/>
                              </a:lnTo>
                              <a:lnTo>
                                <a:pt x="52" y="9"/>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5"/>
                      <wps:cNvSpPr>
                        <a:spLocks/>
                      </wps:cNvSpPr>
                      <wps:spPr bwMode="auto">
                        <a:xfrm>
                          <a:off x="7708" y="13951"/>
                          <a:ext cx="142" cy="128"/>
                        </a:xfrm>
                        <a:custGeom>
                          <a:avLst/>
                          <a:gdLst>
                            <a:gd name="T0" fmla="*/ 12 w 142"/>
                            <a:gd name="T1" fmla="*/ 101 h 128"/>
                            <a:gd name="T2" fmla="*/ 0 w 142"/>
                            <a:gd name="T3" fmla="*/ 91 h 128"/>
                            <a:gd name="T4" fmla="*/ 0 w 142"/>
                            <a:gd name="T5" fmla="*/ 86 h 128"/>
                            <a:gd name="T6" fmla="*/ 23 w 142"/>
                            <a:gd name="T7" fmla="*/ 46 h 128"/>
                            <a:gd name="T8" fmla="*/ 49 w 142"/>
                            <a:gd name="T9" fmla="*/ 5 h 128"/>
                            <a:gd name="T10" fmla="*/ 50 w 142"/>
                            <a:gd name="T11" fmla="*/ 2 h 128"/>
                            <a:gd name="T12" fmla="*/ 54 w 142"/>
                            <a:gd name="T13" fmla="*/ 0 h 128"/>
                            <a:gd name="T14" fmla="*/ 62 w 142"/>
                            <a:gd name="T15" fmla="*/ 10 h 128"/>
                            <a:gd name="T16" fmla="*/ 62 w 142"/>
                            <a:gd name="T17" fmla="*/ 12 h 128"/>
                            <a:gd name="T18" fmla="*/ 60 w 142"/>
                            <a:gd name="T19" fmla="*/ 12 h 128"/>
                            <a:gd name="T20" fmla="*/ 55 w 142"/>
                            <a:gd name="T21" fmla="*/ 15 h 128"/>
                            <a:gd name="T22" fmla="*/ 50 w 142"/>
                            <a:gd name="T23" fmla="*/ 24 h 128"/>
                            <a:gd name="T24" fmla="*/ 40 w 142"/>
                            <a:gd name="T25" fmla="*/ 41 h 128"/>
                            <a:gd name="T26" fmla="*/ 42 w 142"/>
                            <a:gd name="T27" fmla="*/ 46 h 128"/>
                            <a:gd name="T28" fmla="*/ 80 w 142"/>
                            <a:gd name="T29" fmla="*/ 69 h 128"/>
                            <a:gd name="T30" fmla="*/ 107 w 142"/>
                            <a:gd name="T31" fmla="*/ 84 h 128"/>
                            <a:gd name="T32" fmla="*/ 132 w 142"/>
                            <a:gd name="T33" fmla="*/ 96 h 128"/>
                            <a:gd name="T34" fmla="*/ 137 w 142"/>
                            <a:gd name="T35" fmla="*/ 94 h 128"/>
                            <a:gd name="T36" fmla="*/ 139 w 142"/>
                            <a:gd name="T37" fmla="*/ 92 h 128"/>
                            <a:gd name="T38" fmla="*/ 142 w 142"/>
                            <a:gd name="T39" fmla="*/ 92 h 128"/>
                            <a:gd name="T40" fmla="*/ 142 w 142"/>
                            <a:gd name="T41" fmla="*/ 94 h 128"/>
                            <a:gd name="T42" fmla="*/ 131 w 142"/>
                            <a:gd name="T43" fmla="*/ 109 h 128"/>
                            <a:gd name="T44" fmla="*/ 122 w 142"/>
                            <a:gd name="T45" fmla="*/ 126 h 128"/>
                            <a:gd name="T46" fmla="*/ 122 w 142"/>
                            <a:gd name="T47" fmla="*/ 126 h 128"/>
                            <a:gd name="T48" fmla="*/ 122 w 142"/>
                            <a:gd name="T49" fmla="*/ 123 h 128"/>
                            <a:gd name="T50" fmla="*/ 122 w 142"/>
                            <a:gd name="T51" fmla="*/ 117 h 128"/>
                            <a:gd name="T52" fmla="*/ 119 w 142"/>
                            <a:gd name="T53" fmla="*/ 114 h 128"/>
                            <a:gd name="T54" fmla="*/ 72 w 142"/>
                            <a:gd name="T55" fmla="*/ 86 h 128"/>
                            <a:gd name="T56" fmla="*/ 32 w 142"/>
                            <a:gd name="T57" fmla="*/ 62 h 128"/>
                            <a:gd name="T58" fmla="*/ 30 w 142"/>
                            <a:gd name="T59" fmla="*/ 61 h 128"/>
                            <a:gd name="T60" fmla="*/ 27 w 142"/>
                            <a:gd name="T61" fmla="*/ 62 h 128"/>
                            <a:gd name="T62" fmla="*/ 20 w 142"/>
                            <a:gd name="T63" fmla="*/ 76 h 128"/>
                            <a:gd name="T64" fmla="*/ 12 w 142"/>
                            <a:gd name="T65" fmla="*/ 92 h 128"/>
                            <a:gd name="T66" fmla="*/ 12 w 142"/>
                            <a:gd name="T67" fmla="*/ 99 h 128"/>
                            <a:gd name="T68" fmla="*/ 12 w 142"/>
                            <a:gd name="T69" fmla="*/ 102 h 128"/>
                            <a:gd name="T70" fmla="*/ 12 w 142"/>
                            <a:gd name="T71" fmla="*/ 101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2" h="128">
                              <a:moveTo>
                                <a:pt x="12" y="101"/>
                              </a:moveTo>
                              <a:lnTo>
                                <a:pt x="12" y="101"/>
                              </a:lnTo>
                              <a:lnTo>
                                <a:pt x="0" y="91"/>
                              </a:lnTo>
                              <a:lnTo>
                                <a:pt x="0" y="91"/>
                              </a:lnTo>
                              <a:lnTo>
                                <a:pt x="0" y="89"/>
                              </a:lnTo>
                              <a:lnTo>
                                <a:pt x="0" y="86"/>
                              </a:lnTo>
                              <a:lnTo>
                                <a:pt x="0" y="86"/>
                              </a:lnTo>
                              <a:lnTo>
                                <a:pt x="23" y="46"/>
                              </a:lnTo>
                              <a:lnTo>
                                <a:pt x="23" y="46"/>
                              </a:lnTo>
                              <a:lnTo>
                                <a:pt x="49" y="5"/>
                              </a:lnTo>
                              <a:lnTo>
                                <a:pt x="49" y="5"/>
                              </a:lnTo>
                              <a:lnTo>
                                <a:pt x="50" y="2"/>
                              </a:lnTo>
                              <a:lnTo>
                                <a:pt x="52" y="0"/>
                              </a:lnTo>
                              <a:lnTo>
                                <a:pt x="54" y="0"/>
                              </a:lnTo>
                              <a:lnTo>
                                <a:pt x="54" y="0"/>
                              </a:lnTo>
                              <a:lnTo>
                                <a:pt x="62" y="10"/>
                              </a:lnTo>
                              <a:lnTo>
                                <a:pt x="62" y="10"/>
                              </a:lnTo>
                              <a:lnTo>
                                <a:pt x="62" y="12"/>
                              </a:lnTo>
                              <a:lnTo>
                                <a:pt x="60" y="12"/>
                              </a:lnTo>
                              <a:lnTo>
                                <a:pt x="60" y="12"/>
                              </a:lnTo>
                              <a:lnTo>
                                <a:pt x="59" y="12"/>
                              </a:lnTo>
                              <a:lnTo>
                                <a:pt x="55" y="15"/>
                              </a:lnTo>
                              <a:lnTo>
                                <a:pt x="50" y="24"/>
                              </a:lnTo>
                              <a:lnTo>
                                <a:pt x="50" y="24"/>
                              </a:lnTo>
                              <a:lnTo>
                                <a:pt x="40" y="41"/>
                              </a:lnTo>
                              <a:lnTo>
                                <a:pt x="40" y="41"/>
                              </a:lnTo>
                              <a:lnTo>
                                <a:pt x="40" y="44"/>
                              </a:lnTo>
                              <a:lnTo>
                                <a:pt x="42" y="46"/>
                              </a:lnTo>
                              <a:lnTo>
                                <a:pt x="42" y="46"/>
                              </a:lnTo>
                              <a:lnTo>
                                <a:pt x="80" y="69"/>
                              </a:lnTo>
                              <a:lnTo>
                                <a:pt x="80" y="69"/>
                              </a:lnTo>
                              <a:lnTo>
                                <a:pt x="107" y="84"/>
                              </a:lnTo>
                              <a:lnTo>
                                <a:pt x="124" y="92"/>
                              </a:lnTo>
                              <a:lnTo>
                                <a:pt x="132" y="96"/>
                              </a:lnTo>
                              <a:lnTo>
                                <a:pt x="132" y="96"/>
                              </a:lnTo>
                              <a:lnTo>
                                <a:pt x="137" y="94"/>
                              </a:lnTo>
                              <a:lnTo>
                                <a:pt x="139" y="92"/>
                              </a:lnTo>
                              <a:lnTo>
                                <a:pt x="139" y="92"/>
                              </a:lnTo>
                              <a:lnTo>
                                <a:pt x="142" y="92"/>
                              </a:lnTo>
                              <a:lnTo>
                                <a:pt x="142" y="92"/>
                              </a:lnTo>
                              <a:lnTo>
                                <a:pt x="142" y="94"/>
                              </a:lnTo>
                              <a:lnTo>
                                <a:pt x="142" y="94"/>
                              </a:lnTo>
                              <a:lnTo>
                                <a:pt x="131" y="109"/>
                              </a:lnTo>
                              <a:lnTo>
                                <a:pt x="131" y="109"/>
                              </a:lnTo>
                              <a:lnTo>
                                <a:pt x="122" y="126"/>
                              </a:lnTo>
                              <a:lnTo>
                                <a:pt x="122" y="126"/>
                              </a:lnTo>
                              <a:lnTo>
                                <a:pt x="122" y="128"/>
                              </a:lnTo>
                              <a:lnTo>
                                <a:pt x="122" y="126"/>
                              </a:lnTo>
                              <a:lnTo>
                                <a:pt x="122" y="123"/>
                              </a:lnTo>
                              <a:lnTo>
                                <a:pt x="122" y="123"/>
                              </a:lnTo>
                              <a:lnTo>
                                <a:pt x="122" y="119"/>
                              </a:lnTo>
                              <a:lnTo>
                                <a:pt x="122" y="117"/>
                              </a:lnTo>
                              <a:lnTo>
                                <a:pt x="119" y="114"/>
                              </a:lnTo>
                              <a:lnTo>
                                <a:pt x="119" y="114"/>
                              </a:lnTo>
                              <a:lnTo>
                                <a:pt x="95" y="99"/>
                              </a:lnTo>
                              <a:lnTo>
                                <a:pt x="72" y="86"/>
                              </a:lnTo>
                              <a:lnTo>
                                <a:pt x="72" y="86"/>
                              </a:lnTo>
                              <a:lnTo>
                                <a:pt x="32" y="62"/>
                              </a:lnTo>
                              <a:lnTo>
                                <a:pt x="32" y="62"/>
                              </a:lnTo>
                              <a:lnTo>
                                <a:pt x="30" y="61"/>
                              </a:lnTo>
                              <a:lnTo>
                                <a:pt x="28" y="61"/>
                              </a:lnTo>
                              <a:lnTo>
                                <a:pt x="27" y="62"/>
                              </a:lnTo>
                              <a:lnTo>
                                <a:pt x="27" y="62"/>
                              </a:lnTo>
                              <a:lnTo>
                                <a:pt x="20" y="76"/>
                              </a:lnTo>
                              <a:lnTo>
                                <a:pt x="15" y="84"/>
                              </a:lnTo>
                              <a:lnTo>
                                <a:pt x="12" y="92"/>
                              </a:lnTo>
                              <a:lnTo>
                                <a:pt x="12" y="92"/>
                              </a:lnTo>
                              <a:lnTo>
                                <a:pt x="12" y="99"/>
                              </a:lnTo>
                              <a:lnTo>
                                <a:pt x="12" y="99"/>
                              </a:lnTo>
                              <a:lnTo>
                                <a:pt x="12" y="102"/>
                              </a:lnTo>
                              <a:lnTo>
                                <a:pt x="12" y="101"/>
                              </a:lnTo>
                              <a:lnTo>
                                <a:pt x="12" y="10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96"/>
                      <wps:cNvSpPr>
                        <a:spLocks/>
                      </wps:cNvSpPr>
                      <wps:spPr bwMode="auto">
                        <a:xfrm>
                          <a:off x="7867" y="13774"/>
                          <a:ext cx="131" cy="144"/>
                        </a:xfrm>
                        <a:custGeom>
                          <a:avLst/>
                          <a:gdLst>
                            <a:gd name="T0" fmla="*/ 7 w 131"/>
                            <a:gd name="T1" fmla="*/ 75 h 144"/>
                            <a:gd name="T2" fmla="*/ 0 w 131"/>
                            <a:gd name="T3" fmla="*/ 64 h 144"/>
                            <a:gd name="T4" fmla="*/ 0 w 131"/>
                            <a:gd name="T5" fmla="*/ 60 h 144"/>
                            <a:gd name="T6" fmla="*/ 2 w 131"/>
                            <a:gd name="T7" fmla="*/ 59 h 144"/>
                            <a:gd name="T8" fmla="*/ 40 w 131"/>
                            <a:gd name="T9" fmla="*/ 30 h 144"/>
                            <a:gd name="T10" fmla="*/ 79 w 131"/>
                            <a:gd name="T11" fmla="*/ 3 h 144"/>
                            <a:gd name="T12" fmla="*/ 85 w 131"/>
                            <a:gd name="T13" fmla="*/ 2 h 144"/>
                            <a:gd name="T14" fmla="*/ 87 w 131"/>
                            <a:gd name="T15" fmla="*/ 2 h 144"/>
                            <a:gd name="T16" fmla="*/ 92 w 131"/>
                            <a:gd name="T17" fmla="*/ 15 h 144"/>
                            <a:gd name="T18" fmla="*/ 90 w 131"/>
                            <a:gd name="T19" fmla="*/ 15 h 144"/>
                            <a:gd name="T20" fmla="*/ 89 w 131"/>
                            <a:gd name="T21" fmla="*/ 13 h 144"/>
                            <a:gd name="T22" fmla="*/ 77 w 131"/>
                            <a:gd name="T23" fmla="*/ 18 h 144"/>
                            <a:gd name="T24" fmla="*/ 57 w 131"/>
                            <a:gd name="T25" fmla="*/ 32 h 144"/>
                            <a:gd name="T26" fmla="*/ 55 w 131"/>
                            <a:gd name="T27" fmla="*/ 33 h 144"/>
                            <a:gd name="T28" fmla="*/ 57 w 131"/>
                            <a:gd name="T29" fmla="*/ 35 h 144"/>
                            <a:gd name="T30" fmla="*/ 84 w 131"/>
                            <a:gd name="T31" fmla="*/ 75 h 144"/>
                            <a:gd name="T32" fmla="*/ 114 w 131"/>
                            <a:gd name="T33" fmla="*/ 115 h 144"/>
                            <a:gd name="T34" fmla="*/ 121 w 131"/>
                            <a:gd name="T35" fmla="*/ 122 h 144"/>
                            <a:gd name="T36" fmla="*/ 127 w 131"/>
                            <a:gd name="T37" fmla="*/ 122 h 144"/>
                            <a:gd name="T38" fmla="*/ 131 w 131"/>
                            <a:gd name="T39" fmla="*/ 122 h 144"/>
                            <a:gd name="T40" fmla="*/ 129 w 131"/>
                            <a:gd name="T41" fmla="*/ 124 h 144"/>
                            <a:gd name="T42" fmla="*/ 116 w 131"/>
                            <a:gd name="T43" fmla="*/ 134 h 144"/>
                            <a:gd name="T44" fmla="*/ 102 w 131"/>
                            <a:gd name="T45" fmla="*/ 144 h 144"/>
                            <a:gd name="T46" fmla="*/ 99 w 131"/>
                            <a:gd name="T47" fmla="*/ 144 h 144"/>
                            <a:gd name="T48" fmla="*/ 101 w 131"/>
                            <a:gd name="T49" fmla="*/ 142 h 144"/>
                            <a:gd name="T50" fmla="*/ 101 w 131"/>
                            <a:gd name="T51" fmla="*/ 134 h 144"/>
                            <a:gd name="T52" fmla="*/ 95 w 131"/>
                            <a:gd name="T53" fmla="*/ 124 h 144"/>
                            <a:gd name="T54" fmla="*/ 72 w 131"/>
                            <a:gd name="T55" fmla="*/ 89 h 144"/>
                            <a:gd name="T56" fmla="*/ 40 w 131"/>
                            <a:gd name="T57" fmla="*/ 47 h 144"/>
                            <a:gd name="T58" fmla="*/ 39 w 131"/>
                            <a:gd name="T59" fmla="*/ 45 h 144"/>
                            <a:gd name="T60" fmla="*/ 37 w 131"/>
                            <a:gd name="T61" fmla="*/ 47 h 144"/>
                            <a:gd name="T62" fmla="*/ 12 w 131"/>
                            <a:gd name="T63" fmla="*/ 67 h 144"/>
                            <a:gd name="T64" fmla="*/ 7 w 131"/>
                            <a:gd name="T65" fmla="*/ 72 h 144"/>
                            <a:gd name="T66" fmla="*/ 7 w 131"/>
                            <a:gd name="T67" fmla="*/ 75 h 144"/>
                            <a:gd name="T68" fmla="*/ 7 w 131"/>
                            <a:gd name="T69" fmla="*/ 75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1" h="144">
                              <a:moveTo>
                                <a:pt x="7" y="75"/>
                              </a:moveTo>
                              <a:lnTo>
                                <a:pt x="7" y="75"/>
                              </a:lnTo>
                              <a:lnTo>
                                <a:pt x="3" y="69"/>
                              </a:lnTo>
                              <a:lnTo>
                                <a:pt x="0" y="64"/>
                              </a:lnTo>
                              <a:lnTo>
                                <a:pt x="0" y="64"/>
                              </a:lnTo>
                              <a:lnTo>
                                <a:pt x="0" y="60"/>
                              </a:lnTo>
                              <a:lnTo>
                                <a:pt x="2" y="59"/>
                              </a:lnTo>
                              <a:lnTo>
                                <a:pt x="2" y="59"/>
                              </a:lnTo>
                              <a:lnTo>
                                <a:pt x="40" y="30"/>
                              </a:lnTo>
                              <a:lnTo>
                                <a:pt x="40" y="30"/>
                              </a:lnTo>
                              <a:lnTo>
                                <a:pt x="79" y="3"/>
                              </a:lnTo>
                              <a:lnTo>
                                <a:pt x="79" y="3"/>
                              </a:lnTo>
                              <a:lnTo>
                                <a:pt x="84" y="0"/>
                              </a:lnTo>
                              <a:lnTo>
                                <a:pt x="85" y="2"/>
                              </a:lnTo>
                              <a:lnTo>
                                <a:pt x="87" y="2"/>
                              </a:lnTo>
                              <a:lnTo>
                                <a:pt x="87" y="2"/>
                              </a:lnTo>
                              <a:lnTo>
                                <a:pt x="92" y="15"/>
                              </a:lnTo>
                              <a:lnTo>
                                <a:pt x="92" y="15"/>
                              </a:lnTo>
                              <a:lnTo>
                                <a:pt x="92" y="17"/>
                              </a:lnTo>
                              <a:lnTo>
                                <a:pt x="90" y="15"/>
                              </a:lnTo>
                              <a:lnTo>
                                <a:pt x="90" y="15"/>
                              </a:lnTo>
                              <a:lnTo>
                                <a:pt x="89" y="13"/>
                              </a:lnTo>
                              <a:lnTo>
                                <a:pt x="85" y="13"/>
                              </a:lnTo>
                              <a:lnTo>
                                <a:pt x="77" y="18"/>
                              </a:lnTo>
                              <a:lnTo>
                                <a:pt x="77" y="18"/>
                              </a:lnTo>
                              <a:lnTo>
                                <a:pt x="57" y="32"/>
                              </a:lnTo>
                              <a:lnTo>
                                <a:pt x="57" y="32"/>
                              </a:lnTo>
                              <a:lnTo>
                                <a:pt x="55" y="33"/>
                              </a:lnTo>
                              <a:lnTo>
                                <a:pt x="57" y="35"/>
                              </a:lnTo>
                              <a:lnTo>
                                <a:pt x="57" y="35"/>
                              </a:lnTo>
                              <a:lnTo>
                                <a:pt x="84" y="75"/>
                              </a:lnTo>
                              <a:lnTo>
                                <a:pt x="84" y="75"/>
                              </a:lnTo>
                              <a:lnTo>
                                <a:pt x="102" y="100"/>
                              </a:lnTo>
                              <a:lnTo>
                                <a:pt x="114" y="115"/>
                              </a:lnTo>
                              <a:lnTo>
                                <a:pt x="121" y="122"/>
                              </a:lnTo>
                              <a:lnTo>
                                <a:pt x="121" y="122"/>
                              </a:lnTo>
                              <a:lnTo>
                                <a:pt x="126" y="122"/>
                              </a:lnTo>
                              <a:lnTo>
                                <a:pt x="127" y="122"/>
                              </a:lnTo>
                              <a:lnTo>
                                <a:pt x="127" y="122"/>
                              </a:lnTo>
                              <a:lnTo>
                                <a:pt x="131" y="122"/>
                              </a:lnTo>
                              <a:lnTo>
                                <a:pt x="129" y="124"/>
                              </a:lnTo>
                              <a:lnTo>
                                <a:pt x="129" y="124"/>
                              </a:lnTo>
                              <a:lnTo>
                                <a:pt x="116" y="134"/>
                              </a:lnTo>
                              <a:lnTo>
                                <a:pt x="116" y="134"/>
                              </a:lnTo>
                              <a:lnTo>
                                <a:pt x="102" y="144"/>
                              </a:lnTo>
                              <a:lnTo>
                                <a:pt x="102" y="144"/>
                              </a:lnTo>
                              <a:lnTo>
                                <a:pt x="99" y="144"/>
                              </a:lnTo>
                              <a:lnTo>
                                <a:pt x="99" y="144"/>
                              </a:lnTo>
                              <a:lnTo>
                                <a:pt x="101" y="142"/>
                              </a:lnTo>
                              <a:lnTo>
                                <a:pt x="101" y="142"/>
                              </a:lnTo>
                              <a:lnTo>
                                <a:pt x="102" y="139"/>
                              </a:lnTo>
                              <a:lnTo>
                                <a:pt x="101" y="134"/>
                              </a:lnTo>
                              <a:lnTo>
                                <a:pt x="101" y="134"/>
                              </a:lnTo>
                              <a:lnTo>
                                <a:pt x="95" y="124"/>
                              </a:lnTo>
                              <a:lnTo>
                                <a:pt x="87" y="110"/>
                              </a:lnTo>
                              <a:lnTo>
                                <a:pt x="72" y="89"/>
                              </a:lnTo>
                              <a:lnTo>
                                <a:pt x="72" y="89"/>
                              </a:lnTo>
                              <a:lnTo>
                                <a:pt x="40" y="47"/>
                              </a:lnTo>
                              <a:lnTo>
                                <a:pt x="40" y="47"/>
                              </a:lnTo>
                              <a:lnTo>
                                <a:pt x="39" y="45"/>
                              </a:lnTo>
                              <a:lnTo>
                                <a:pt x="37" y="47"/>
                              </a:lnTo>
                              <a:lnTo>
                                <a:pt x="37" y="47"/>
                              </a:lnTo>
                              <a:lnTo>
                                <a:pt x="12" y="67"/>
                              </a:lnTo>
                              <a:lnTo>
                                <a:pt x="12" y="67"/>
                              </a:lnTo>
                              <a:lnTo>
                                <a:pt x="8" y="69"/>
                              </a:lnTo>
                              <a:lnTo>
                                <a:pt x="7" y="72"/>
                              </a:lnTo>
                              <a:lnTo>
                                <a:pt x="7" y="72"/>
                              </a:lnTo>
                              <a:lnTo>
                                <a:pt x="7" y="75"/>
                              </a:lnTo>
                              <a:lnTo>
                                <a:pt x="7" y="77"/>
                              </a:lnTo>
                              <a:lnTo>
                                <a:pt x="7" y="75"/>
                              </a:lnTo>
                              <a:lnTo>
                                <a:pt x="7" y="7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97"/>
                      <wps:cNvSpPr>
                        <a:spLocks noEditPoints="1"/>
                      </wps:cNvSpPr>
                      <wps:spPr bwMode="auto">
                        <a:xfrm>
                          <a:off x="8684" y="13950"/>
                          <a:ext cx="132" cy="132"/>
                        </a:xfrm>
                        <a:custGeom>
                          <a:avLst/>
                          <a:gdLst>
                            <a:gd name="T0" fmla="*/ 114 w 132"/>
                            <a:gd name="T1" fmla="*/ 18 h 132"/>
                            <a:gd name="T2" fmla="*/ 126 w 132"/>
                            <a:gd name="T3" fmla="*/ 37 h 132"/>
                            <a:gd name="T4" fmla="*/ 132 w 132"/>
                            <a:gd name="T5" fmla="*/ 62 h 132"/>
                            <a:gd name="T6" fmla="*/ 129 w 132"/>
                            <a:gd name="T7" fmla="*/ 90 h 132"/>
                            <a:gd name="T8" fmla="*/ 116 w 132"/>
                            <a:gd name="T9" fmla="*/ 110 h 132"/>
                            <a:gd name="T10" fmla="*/ 109 w 132"/>
                            <a:gd name="T11" fmla="*/ 115 h 132"/>
                            <a:gd name="T12" fmla="*/ 84 w 132"/>
                            <a:gd name="T13" fmla="*/ 129 h 132"/>
                            <a:gd name="T14" fmla="*/ 57 w 132"/>
                            <a:gd name="T15" fmla="*/ 132 h 132"/>
                            <a:gd name="T16" fmla="*/ 35 w 132"/>
                            <a:gd name="T17" fmla="*/ 125 h 132"/>
                            <a:gd name="T18" fmla="*/ 17 w 132"/>
                            <a:gd name="T19" fmla="*/ 112 h 132"/>
                            <a:gd name="T20" fmla="*/ 12 w 132"/>
                            <a:gd name="T21" fmla="*/ 105 h 132"/>
                            <a:gd name="T22" fmla="*/ 2 w 132"/>
                            <a:gd name="T23" fmla="*/ 83 h 132"/>
                            <a:gd name="T24" fmla="*/ 0 w 132"/>
                            <a:gd name="T25" fmla="*/ 58 h 132"/>
                            <a:gd name="T26" fmla="*/ 10 w 132"/>
                            <a:gd name="T27" fmla="*/ 31 h 132"/>
                            <a:gd name="T28" fmla="*/ 20 w 132"/>
                            <a:gd name="T29" fmla="*/ 18 h 132"/>
                            <a:gd name="T30" fmla="*/ 47 w 132"/>
                            <a:gd name="T31" fmla="*/ 1 h 132"/>
                            <a:gd name="T32" fmla="*/ 74 w 132"/>
                            <a:gd name="T33" fmla="*/ 0 h 132"/>
                            <a:gd name="T34" fmla="*/ 97 w 132"/>
                            <a:gd name="T35" fmla="*/ 6 h 132"/>
                            <a:gd name="T36" fmla="*/ 114 w 132"/>
                            <a:gd name="T37" fmla="*/ 18 h 132"/>
                            <a:gd name="T38" fmla="*/ 35 w 132"/>
                            <a:gd name="T39" fmla="*/ 35 h 132"/>
                            <a:gd name="T40" fmla="*/ 27 w 132"/>
                            <a:gd name="T41" fmla="*/ 45 h 132"/>
                            <a:gd name="T42" fmla="*/ 17 w 132"/>
                            <a:gd name="T43" fmla="*/ 65 h 132"/>
                            <a:gd name="T44" fmla="*/ 15 w 132"/>
                            <a:gd name="T45" fmla="*/ 85 h 132"/>
                            <a:gd name="T46" fmla="*/ 22 w 132"/>
                            <a:gd name="T47" fmla="*/ 100 h 132"/>
                            <a:gd name="T48" fmla="*/ 25 w 132"/>
                            <a:gd name="T49" fmla="*/ 107 h 132"/>
                            <a:gd name="T50" fmla="*/ 39 w 132"/>
                            <a:gd name="T51" fmla="*/ 115 h 132"/>
                            <a:gd name="T52" fmla="*/ 57 w 132"/>
                            <a:gd name="T53" fmla="*/ 117 h 132"/>
                            <a:gd name="T54" fmla="*/ 77 w 132"/>
                            <a:gd name="T55" fmla="*/ 112 h 132"/>
                            <a:gd name="T56" fmla="*/ 97 w 132"/>
                            <a:gd name="T57" fmla="*/ 97 h 132"/>
                            <a:gd name="T58" fmla="*/ 106 w 132"/>
                            <a:gd name="T59" fmla="*/ 87 h 132"/>
                            <a:gd name="T60" fmla="*/ 116 w 132"/>
                            <a:gd name="T61" fmla="*/ 67 h 132"/>
                            <a:gd name="T62" fmla="*/ 117 w 132"/>
                            <a:gd name="T63" fmla="*/ 45 h 132"/>
                            <a:gd name="T64" fmla="*/ 111 w 132"/>
                            <a:gd name="T65" fmla="*/ 28 h 132"/>
                            <a:gd name="T66" fmla="*/ 106 w 132"/>
                            <a:gd name="T67" fmla="*/ 21 h 132"/>
                            <a:gd name="T68" fmla="*/ 92 w 132"/>
                            <a:gd name="T69" fmla="*/ 15 h 132"/>
                            <a:gd name="T70" fmla="*/ 76 w 132"/>
                            <a:gd name="T71" fmla="*/ 13 h 132"/>
                            <a:gd name="T72" fmla="*/ 57 w 132"/>
                            <a:gd name="T73" fmla="*/ 20 h 132"/>
                            <a:gd name="T74" fmla="*/ 35 w 132"/>
                            <a:gd name="T75" fmla="*/ 35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32">
                              <a:moveTo>
                                <a:pt x="114" y="18"/>
                              </a:moveTo>
                              <a:lnTo>
                                <a:pt x="114" y="18"/>
                              </a:lnTo>
                              <a:lnTo>
                                <a:pt x="121" y="26"/>
                              </a:lnTo>
                              <a:lnTo>
                                <a:pt x="126" y="37"/>
                              </a:lnTo>
                              <a:lnTo>
                                <a:pt x="131" y="50"/>
                              </a:lnTo>
                              <a:lnTo>
                                <a:pt x="132" y="62"/>
                              </a:lnTo>
                              <a:lnTo>
                                <a:pt x="132" y="77"/>
                              </a:lnTo>
                              <a:lnTo>
                                <a:pt x="129" y="90"/>
                              </a:lnTo>
                              <a:lnTo>
                                <a:pt x="121" y="103"/>
                              </a:lnTo>
                              <a:lnTo>
                                <a:pt x="116" y="110"/>
                              </a:lnTo>
                              <a:lnTo>
                                <a:pt x="109" y="115"/>
                              </a:lnTo>
                              <a:lnTo>
                                <a:pt x="109" y="115"/>
                              </a:lnTo>
                              <a:lnTo>
                                <a:pt x="97" y="124"/>
                              </a:lnTo>
                              <a:lnTo>
                                <a:pt x="84" y="129"/>
                              </a:lnTo>
                              <a:lnTo>
                                <a:pt x="70" y="132"/>
                              </a:lnTo>
                              <a:lnTo>
                                <a:pt x="57" y="132"/>
                              </a:lnTo>
                              <a:lnTo>
                                <a:pt x="45" y="129"/>
                              </a:lnTo>
                              <a:lnTo>
                                <a:pt x="35" y="125"/>
                              </a:lnTo>
                              <a:lnTo>
                                <a:pt x="25" y="118"/>
                              </a:lnTo>
                              <a:lnTo>
                                <a:pt x="17" y="112"/>
                              </a:lnTo>
                              <a:lnTo>
                                <a:pt x="17" y="112"/>
                              </a:lnTo>
                              <a:lnTo>
                                <a:pt x="12" y="105"/>
                              </a:lnTo>
                              <a:lnTo>
                                <a:pt x="7" y="95"/>
                              </a:lnTo>
                              <a:lnTo>
                                <a:pt x="2" y="83"/>
                              </a:lnTo>
                              <a:lnTo>
                                <a:pt x="0" y="72"/>
                              </a:lnTo>
                              <a:lnTo>
                                <a:pt x="0" y="58"/>
                              </a:lnTo>
                              <a:lnTo>
                                <a:pt x="4" y="45"/>
                              </a:lnTo>
                              <a:lnTo>
                                <a:pt x="10" y="31"/>
                              </a:lnTo>
                              <a:lnTo>
                                <a:pt x="20" y="18"/>
                              </a:lnTo>
                              <a:lnTo>
                                <a:pt x="20" y="18"/>
                              </a:lnTo>
                              <a:lnTo>
                                <a:pt x="34" y="8"/>
                              </a:lnTo>
                              <a:lnTo>
                                <a:pt x="47" y="1"/>
                              </a:lnTo>
                              <a:lnTo>
                                <a:pt x="60" y="0"/>
                              </a:lnTo>
                              <a:lnTo>
                                <a:pt x="74" y="0"/>
                              </a:lnTo>
                              <a:lnTo>
                                <a:pt x="86" y="1"/>
                              </a:lnTo>
                              <a:lnTo>
                                <a:pt x="97" y="6"/>
                              </a:lnTo>
                              <a:lnTo>
                                <a:pt x="106" y="11"/>
                              </a:lnTo>
                              <a:lnTo>
                                <a:pt x="114" y="18"/>
                              </a:lnTo>
                              <a:lnTo>
                                <a:pt x="114" y="18"/>
                              </a:lnTo>
                              <a:close/>
                              <a:moveTo>
                                <a:pt x="35" y="35"/>
                              </a:moveTo>
                              <a:lnTo>
                                <a:pt x="35" y="35"/>
                              </a:lnTo>
                              <a:lnTo>
                                <a:pt x="27" y="45"/>
                              </a:lnTo>
                              <a:lnTo>
                                <a:pt x="20" y="55"/>
                              </a:lnTo>
                              <a:lnTo>
                                <a:pt x="17" y="65"/>
                              </a:lnTo>
                              <a:lnTo>
                                <a:pt x="15" y="75"/>
                              </a:lnTo>
                              <a:lnTo>
                                <a:pt x="15" y="85"/>
                              </a:lnTo>
                              <a:lnTo>
                                <a:pt x="17" y="93"/>
                              </a:lnTo>
                              <a:lnTo>
                                <a:pt x="22" y="100"/>
                              </a:lnTo>
                              <a:lnTo>
                                <a:pt x="25" y="107"/>
                              </a:lnTo>
                              <a:lnTo>
                                <a:pt x="25" y="107"/>
                              </a:lnTo>
                              <a:lnTo>
                                <a:pt x="32" y="112"/>
                              </a:lnTo>
                              <a:lnTo>
                                <a:pt x="39" y="115"/>
                              </a:lnTo>
                              <a:lnTo>
                                <a:pt x="47" y="117"/>
                              </a:lnTo>
                              <a:lnTo>
                                <a:pt x="57" y="117"/>
                              </a:lnTo>
                              <a:lnTo>
                                <a:pt x="67" y="115"/>
                              </a:lnTo>
                              <a:lnTo>
                                <a:pt x="77" y="112"/>
                              </a:lnTo>
                              <a:lnTo>
                                <a:pt x="87" y="105"/>
                              </a:lnTo>
                              <a:lnTo>
                                <a:pt x="97" y="97"/>
                              </a:lnTo>
                              <a:lnTo>
                                <a:pt x="97" y="97"/>
                              </a:lnTo>
                              <a:lnTo>
                                <a:pt x="106" y="87"/>
                              </a:lnTo>
                              <a:lnTo>
                                <a:pt x="112" y="77"/>
                              </a:lnTo>
                              <a:lnTo>
                                <a:pt x="116" y="67"/>
                              </a:lnTo>
                              <a:lnTo>
                                <a:pt x="117" y="55"/>
                              </a:lnTo>
                              <a:lnTo>
                                <a:pt x="117" y="45"/>
                              </a:lnTo>
                              <a:lnTo>
                                <a:pt x="116" y="37"/>
                              </a:lnTo>
                              <a:lnTo>
                                <a:pt x="111" y="28"/>
                              </a:lnTo>
                              <a:lnTo>
                                <a:pt x="106" y="21"/>
                              </a:lnTo>
                              <a:lnTo>
                                <a:pt x="106" y="21"/>
                              </a:lnTo>
                              <a:lnTo>
                                <a:pt x="99" y="18"/>
                              </a:lnTo>
                              <a:lnTo>
                                <a:pt x="92" y="15"/>
                              </a:lnTo>
                              <a:lnTo>
                                <a:pt x="86" y="13"/>
                              </a:lnTo>
                              <a:lnTo>
                                <a:pt x="76" y="13"/>
                              </a:lnTo>
                              <a:lnTo>
                                <a:pt x="67" y="15"/>
                              </a:lnTo>
                              <a:lnTo>
                                <a:pt x="57" y="20"/>
                              </a:lnTo>
                              <a:lnTo>
                                <a:pt x="47" y="25"/>
                              </a:lnTo>
                              <a:lnTo>
                                <a:pt x="35" y="35"/>
                              </a:lnTo>
                              <a:lnTo>
                                <a:pt x="35" y="3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8"/>
                      <wps:cNvSpPr>
                        <a:spLocks noEditPoints="1"/>
                      </wps:cNvSpPr>
                      <wps:spPr bwMode="auto">
                        <a:xfrm>
                          <a:off x="8706" y="14509"/>
                          <a:ext cx="132" cy="132"/>
                        </a:xfrm>
                        <a:custGeom>
                          <a:avLst/>
                          <a:gdLst>
                            <a:gd name="T0" fmla="*/ 129 w 132"/>
                            <a:gd name="T1" fmla="*/ 87 h 132"/>
                            <a:gd name="T2" fmla="*/ 117 w 132"/>
                            <a:gd name="T3" fmla="*/ 107 h 132"/>
                            <a:gd name="T4" fmla="*/ 97 w 132"/>
                            <a:gd name="T5" fmla="*/ 123 h 132"/>
                            <a:gd name="T6" fmla="*/ 70 w 132"/>
                            <a:gd name="T7" fmla="*/ 132 h 132"/>
                            <a:gd name="T8" fmla="*/ 40 w 132"/>
                            <a:gd name="T9" fmla="*/ 125 h 132"/>
                            <a:gd name="T10" fmla="*/ 27 w 132"/>
                            <a:gd name="T11" fmla="*/ 118 h 132"/>
                            <a:gd name="T12" fmla="*/ 10 w 132"/>
                            <a:gd name="T13" fmla="*/ 98 h 132"/>
                            <a:gd name="T14" fmla="*/ 2 w 132"/>
                            <a:gd name="T15" fmla="*/ 75 h 132"/>
                            <a:gd name="T16" fmla="*/ 0 w 132"/>
                            <a:gd name="T17" fmla="*/ 53 h 132"/>
                            <a:gd name="T18" fmla="*/ 3 w 132"/>
                            <a:gd name="T19" fmla="*/ 43 h 132"/>
                            <a:gd name="T20" fmla="*/ 13 w 132"/>
                            <a:gd name="T21" fmla="*/ 25 h 132"/>
                            <a:gd name="T22" fmla="*/ 32 w 132"/>
                            <a:gd name="T23" fmla="*/ 10 h 132"/>
                            <a:gd name="T24" fmla="*/ 57 w 132"/>
                            <a:gd name="T25" fmla="*/ 0 h 132"/>
                            <a:gd name="T26" fmla="*/ 79 w 132"/>
                            <a:gd name="T27" fmla="*/ 1 h 132"/>
                            <a:gd name="T28" fmla="*/ 87 w 132"/>
                            <a:gd name="T29" fmla="*/ 5 h 132"/>
                            <a:gd name="T30" fmla="*/ 112 w 132"/>
                            <a:gd name="T31" fmla="*/ 20 h 132"/>
                            <a:gd name="T32" fmla="*/ 127 w 132"/>
                            <a:gd name="T33" fmla="*/ 41 h 132"/>
                            <a:gd name="T34" fmla="*/ 132 w 132"/>
                            <a:gd name="T35" fmla="*/ 65 h 132"/>
                            <a:gd name="T36" fmla="*/ 129 w 132"/>
                            <a:gd name="T37" fmla="*/ 87 h 132"/>
                            <a:gd name="T38" fmla="*/ 80 w 132"/>
                            <a:gd name="T39" fmla="*/ 23 h 132"/>
                            <a:gd name="T40" fmla="*/ 67 w 132"/>
                            <a:gd name="T41" fmla="*/ 20 h 132"/>
                            <a:gd name="T42" fmla="*/ 43 w 132"/>
                            <a:gd name="T43" fmla="*/ 20 h 132"/>
                            <a:gd name="T44" fmla="*/ 27 w 132"/>
                            <a:gd name="T45" fmla="*/ 28 h 132"/>
                            <a:gd name="T46" fmla="*/ 15 w 132"/>
                            <a:gd name="T47" fmla="*/ 40 h 132"/>
                            <a:gd name="T48" fmla="*/ 12 w 132"/>
                            <a:gd name="T49" fmla="*/ 46 h 132"/>
                            <a:gd name="T50" fmla="*/ 10 w 132"/>
                            <a:gd name="T51" fmla="*/ 60 h 132"/>
                            <a:gd name="T52" fmla="*/ 15 w 132"/>
                            <a:gd name="T53" fmla="*/ 77 h 132"/>
                            <a:gd name="T54" fmla="*/ 28 w 132"/>
                            <a:gd name="T55" fmla="*/ 92 h 132"/>
                            <a:gd name="T56" fmla="*/ 52 w 132"/>
                            <a:gd name="T57" fmla="*/ 103 h 132"/>
                            <a:gd name="T58" fmla="*/ 65 w 132"/>
                            <a:gd name="T59" fmla="*/ 108 h 132"/>
                            <a:gd name="T60" fmla="*/ 89 w 132"/>
                            <a:gd name="T61" fmla="*/ 108 h 132"/>
                            <a:gd name="T62" fmla="*/ 107 w 132"/>
                            <a:gd name="T63" fmla="*/ 102 h 132"/>
                            <a:gd name="T64" fmla="*/ 119 w 132"/>
                            <a:gd name="T65" fmla="*/ 88 h 132"/>
                            <a:gd name="T66" fmla="*/ 122 w 132"/>
                            <a:gd name="T67" fmla="*/ 78 h 132"/>
                            <a:gd name="T68" fmla="*/ 122 w 132"/>
                            <a:gd name="T69" fmla="*/ 61 h 132"/>
                            <a:gd name="T70" fmla="*/ 114 w 132"/>
                            <a:gd name="T71" fmla="*/ 46 h 132"/>
                            <a:gd name="T72" fmla="*/ 95 w 132"/>
                            <a:gd name="T73" fmla="*/ 30 h 132"/>
                            <a:gd name="T74" fmla="*/ 80 w 132"/>
                            <a:gd name="T75" fmla="*/ 2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32">
                              <a:moveTo>
                                <a:pt x="129" y="87"/>
                              </a:moveTo>
                              <a:lnTo>
                                <a:pt x="129" y="87"/>
                              </a:lnTo>
                              <a:lnTo>
                                <a:pt x="126" y="97"/>
                              </a:lnTo>
                              <a:lnTo>
                                <a:pt x="117" y="107"/>
                              </a:lnTo>
                              <a:lnTo>
                                <a:pt x="109" y="117"/>
                              </a:lnTo>
                              <a:lnTo>
                                <a:pt x="97" y="123"/>
                              </a:lnTo>
                              <a:lnTo>
                                <a:pt x="85" y="128"/>
                              </a:lnTo>
                              <a:lnTo>
                                <a:pt x="70" y="132"/>
                              </a:lnTo>
                              <a:lnTo>
                                <a:pt x="55" y="130"/>
                              </a:lnTo>
                              <a:lnTo>
                                <a:pt x="40" y="125"/>
                              </a:lnTo>
                              <a:lnTo>
                                <a:pt x="40" y="125"/>
                              </a:lnTo>
                              <a:lnTo>
                                <a:pt x="27" y="118"/>
                              </a:lnTo>
                              <a:lnTo>
                                <a:pt x="17" y="108"/>
                              </a:lnTo>
                              <a:lnTo>
                                <a:pt x="10" y="98"/>
                              </a:lnTo>
                              <a:lnTo>
                                <a:pt x="5" y="87"/>
                              </a:lnTo>
                              <a:lnTo>
                                <a:pt x="2" y="75"/>
                              </a:lnTo>
                              <a:lnTo>
                                <a:pt x="0" y="65"/>
                              </a:lnTo>
                              <a:lnTo>
                                <a:pt x="0" y="53"/>
                              </a:lnTo>
                              <a:lnTo>
                                <a:pt x="3" y="43"/>
                              </a:lnTo>
                              <a:lnTo>
                                <a:pt x="3" y="43"/>
                              </a:lnTo>
                              <a:lnTo>
                                <a:pt x="7" y="35"/>
                              </a:lnTo>
                              <a:lnTo>
                                <a:pt x="13" y="25"/>
                              </a:lnTo>
                              <a:lnTo>
                                <a:pt x="22" y="16"/>
                              </a:lnTo>
                              <a:lnTo>
                                <a:pt x="32" y="10"/>
                              </a:lnTo>
                              <a:lnTo>
                                <a:pt x="43" y="3"/>
                              </a:lnTo>
                              <a:lnTo>
                                <a:pt x="57" y="0"/>
                              </a:lnTo>
                              <a:lnTo>
                                <a:pt x="72" y="0"/>
                              </a:lnTo>
                              <a:lnTo>
                                <a:pt x="79" y="1"/>
                              </a:lnTo>
                              <a:lnTo>
                                <a:pt x="87" y="5"/>
                              </a:lnTo>
                              <a:lnTo>
                                <a:pt x="87" y="5"/>
                              </a:lnTo>
                              <a:lnTo>
                                <a:pt x="100" y="11"/>
                              </a:lnTo>
                              <a:lnTo>
                                <a:pt x="112" y="20"/>
                              </a:lnTo>
                              <a:lnTo>
                                <a:pt x="120" y="30"/>
                              </a:lnTo>
                              <a:lnTo>
                                <a:pt x="127" y="41"/>
                              </a:lnTo>
                              <a:lnTo>
                                <a:pt x="131" y="53"/>
                              </a:lnTo>
                              <a:lnTo>
                                <a:pt x="132" y="65"/>
                              </a:lnTo>
                              <a:lnTo>
                                <a:pt x="132" y="77"/>
                              </a:lnTo>
                              <a:lnTo>
                                <a:pt x="129" y="87"/>
                              </a:lnTo>
                              <a:lnTo>
                                <a:pt x="129" y="87"/>
                              </a:lnTo>
                              <a:close/>
                              <a:moveTo>
                                <a:pt x="80" y="23"/>
                              </a:moveTo>
                              <a:lnTo>
                                <a:pt x="80" y="23"/>
                              </a:lnTo>
                              <a:lnTo>
                                <a:pt x="67" y="20"/>
                              </a:lnTo>
                              <a:lnTo>
                                <a:pt x="55" y="18"/>
                              </a:lnTo>
                              <a:lnTo>
                                <a:pt x="43" y="20"/>
                              </a:lnTo>
                              <a:lnTo>
                                <a:pt x="35" y="23"/>
                              </a:lnTo>
                              <a:lnTo>
                                <a:pt x="27" y="28"/>
                              </a:lnTo>
                              <a:lnTo>
                                <a:pt x="20" y="33"/>
                              </a:lnTo>
                              <a:lnTo>
                                <a:pt x="15" y="40"/>
                              </a:lnTo>
                              <a:lnTo>
                                <a:pt x="12" y="46"/>
                              </a:lnTo>
                              <a:lnTo>
                                <a:pt x="12" y="46"/>
                              </a:lnTo>
                              <a:lnTo>
                                <a:pt x="10" y="53"/>
                              </a:lnTo>
                              <a:lnTo>
                                <a:pt x="10" y="60"/>
                              </a:lnTo>
                              <a:lnTo>
                                <a:pt x="12" y="68"/>
                              </a:lnTo>
                              <a:lnTo>
                                <a:pt x="15" y="77"/>
                              </a:lnTo>
                              <a:lnTo>
                                <a:pt x="20" y="83"/>
                              </a:lnTo>
                              <a:lnTo>
                                <a:pt x="28" y="92"/>
                              </a:lnTo>
                              <a:lnTo>
                                <a:pt x="38" y="98"/>
                              </a:lnTo>
                              <a:lnTo>
                                <a:pt x="52" y="103"/>
                              </a:lnTo>
                              <a:lnTo>
                                <a:pt x="52" y="103"/>
                              </a:lnTo>
                              <a:lnTo>
                                <a:pt x="65" y="108"/>
                              </a:lnTo>
                              <a:lnTo>
                                <a:pt x="77" y="108"/>
                              </a:lnTo>
                              <a:lnTo>
                                <a:pt x="89" y="108"/>
                              </a:lnTo>
                              <a:lnTo>
                                <a:pt x="99" y="105"/>
                              </a:lnTo>
                              <a:lnTo>
                                <a:pt x="107" y="102"/>
                              </a:lnTo>
                              <a:lnTo>
                                <a:pt x="114" y="95"/>
                              </a:lnTo>
                              <a:lnTo>
                                <a:pt x="119" y="88"/>
                              </a:lnTo>
                              <a:lnTo>
                                <a:pt x="122" y="78"/>
                              </a:lnTo>
                              <a:lnTo>
                                <a:pt x="122" y="78"/>
                              </a:lnTo>
                              <a:lnTo>
                                <a:pt x="124" y="68"/>
                              </a:lnTo>
                              <a:lnTo>
                                <a:pt x="122" y="61"/>
                              </a:lnTo>
                              <a:lnTo>
                                <a:pt x="119" y="53"/>
                              </a:lnTo>
                              <a:lnTo>
                                <a:pt x="114" y="46"/>
                              </a:lnTo>
                              <a:lnTo>
                                <a:pt x="107" y="38"/>
                              </a:lnTo>
                              <a:lnTo>
                                <a:pt x="95" y="30"/>
                              </a:lnTo>
                              <a:lnTo>
                                <a:pt x="80" y="23"/>
                              </a:lnTo>
                              <a:lnTo>
                                <a:pt x="80" y="2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9"/>
                      <wps:cNvSpPr>
                        <a:spLocks/>
                      </wps:cNvSpPr>
                      <wps:spPr bwMode="auto">
                        <a:xfrm>
                          <a:off x="8748" y="14090"/>
                          <a:ext cx="135" cy="124"/>
                        </a:xfrm>
                        <a:custGeom>
                          <a:avLst/>
                          <a:gdLst>
                            <a:gd name="T0" fmla="*/ 40 w 135"/>
                            <a:gd name="T1" fmla="*/ 124 h 124"/>
                            <a:gd name="T2" fmla="*/ 22 w 135"/>
                            <a:gd name="T3" fmla="*/ 122 h 124"/>
                            <a:gd name="T4" fmla="*/ 17 w 135"/>
                            <a:gd name="T5" fmla="*/ 121 h 124"/>
                            <a:gd name="T6" fmla="*/ 13 w 135"/>
                            <a:gd name="T7" fmla="*/ 116 h 124"/>
                            <a:gd name="T8" fmla="*/ 1 w 135"/>
                            <a:gd name="T9" fmla="*/ 91 h 124"/>
                            <a:gd name="T10" fmla="*/ 0 w 135"/>
                            <a:gd name="T11" fmla="*/ 71 h 124"/>
                            <a:gd name="T12" fmla="*/ 0 w 135"/>
                            <a:gd name="T13" fmla="*/ 59 h 124"/>
                            <a:gd name="T14" fmla="*/ 6 w 135"/>
                            <a:gd name="T15" fmla="*/ 37 h 124"/>
                            <a:gd name="T16" fmla="*/ 18 w 135"/>
                            <a:gd name="T17" fmla="*/ 19 h 124"/>
                            <a:gd name="T18" fmla="*/ 35 w 135"/>
                            <a:gd name="T19" fmla="*/ 7 h 124"/>
                            <a:gd name="T20" fmla="*/ 47 w 135"/>
                            <a:gd name="T21" fmla="*/ 2 h 124"/>
                            <a:gd name="T22" fmla="*/ 67 w 135"/>
                            <a:gd name="T23" fmla="*/ 0 h 124"/>
                            <a:gd name="T24" fmla="*/ 85 w 135"/>
                            <a:gd name="T25" fmla="*/ 4 h 124"/>
                            <a:gd name="T26" fmla="*/ 102 w 135"/>
                            <a:gd name="T27" fmla="*/ 12 h 124"/>
                            <a:gd name="T28" fmla="*/ 117 w 135"/>
                            <a:gd name="T29" fmla="*/ 25 h 124"/>
                            <a:gd name="T30" fmla="*/ 125 w 135"/>
                            <a:gd name="T31" fmla="*/ 39 h 124"/>
                            <a:gd name="T32" fmla="*/ 130 w 135"/>
                            <a:gd name="T33" fmla="*/ 62 h 124"/>
                            <a:gd name="T34" fmla="*/ 132 w 135"/>
                            <a:gd name="T35" fmla="*/ 71 h 124"/>
                            <a:gd name="T36" fmla="*/ 134 w 135"/>
                            <a:gd name="T37" fmla="*/ 89 h 124"/>
                            <a:gd name="T38" fmla="*/ 135 w 135"/>
                            <a:gd name="T39" fmla="*/ 96 h 124"/>
                            <a:gd name="T40" fmla="*/ 135 w 135"/>
                            <a:gd name="T41" fmla="*/ 97 h 124"/>
                            <a:gd name="T42" fmla="*/ 134 w 135"/>
                            <a:gd name="T43" fmla="*/ 99 h 124"/>
                            <a:gd name="T44" fmla="*/ 120 w 135"/>
                            <a:gd name="T45" fmla="*/ 101 h 124"/>
                            <a:gd name="T46" fmla="*/ 110 w 135"/>
                            <a:gd name="T47" fmla="*/ 104 h 124"/>
                            <a:gd name="T48" fmla="*/ 110 w 135"/>
                            <a:gd name="T49" fmla="*/ 101 h 124"/>
                            <a:gd name="T50" fmla="*/ 117 w 135"/>
                            <a:gd name="T51" fmla="*/ 96 h 124"/>
                            <a:gd name="T52" fmla="*/ 122 w 135"/>
                            <a:gd name="T53" fmla="*/ 84 h 124"/>
                            <a:gd name="T54" fmla="*/ 124 w 135"/>
                            <a:gd name="T55" fmla="*/ 74 h 124"/>
                            <a:gd name="T56" fmla="*/ 120 w 135"/>
                            <a:gd name="T57" fmla="*/ 54 h 124"/>
                            <a:gd name="T58" fmla="*/ 115 w 135"/>
                            <a:gd name="T59" fmla="*/ 40 h 124"/>
                            <a:gd name="T60" fmla="*/ 109 w 135"/>
                            <a:gd name="T61" fmla="*/ 34 h 124"/>
                            <a:gd name="T62" fmla="*/ 92 w 135"/>
                            <a:gd name="T63" fmla="*/ 22 h 124"/>
                            <a:gd name="T64" fmla="*/ 77 w 135"/>
                            <a:gd name="T65" fmla="*/ 19 h 124"/>
                            <a:gd name="T66" fmla="*/ 58 w 135"/>
                            <a:gd name="T67" fmla="*/ 20 h 124"/>
                            <a:gd name="T68" fmla="*/ 48 w 135"/>
                            <a:gd name="T69" fmla="*/ 24 h 124"/>
                            <a:gd name="T70" fmla="*/ 33 w 135"/>
                            <a:gd name="T71" fmla="*/ 34 h 124"/>
                            <a:gd name="T72" fmla="*/ 20 w 135"/>
                            <a:gd name="T73" fmla="*/ 45 h 124"/>
                            <a:gd name="T74" fmla="*/ 13 w 135"/>
                            <a:gd name="T75" fmla="*/ 60 h 124"/>
                            <a:gd name="T76" fmla="*/ 10 w 135"/>
                            <a:gd name="T77" fmla="*/ 79 h 124"/>
                            <a:gd name="T78" fmla="*/ 10 w 135"/>
                            <a:gd name="T79" fmla="*/ 87 h 124"/>
                            <a:gd name="T80" fmla="*/ 15 w 135"/>
                            <a:gd name="T81" fmla="*/ 101 h 124"/>
                            <a:gd name="T82" fmla="*/ 23 w 135"/>
                            <a:gd name="T83" fmla="*/ 112 h 124"/>
                            <a:gd name="T84" fmla="*/ 38 w 135"/>
                            <a:gd name="T85" fmla="*/ 122 h 124"/>
                            <a:gd name="T86" fmla="*/ 42 w 135"/>
                            <a:gd name="T87" fmla="*/ 124 h 124"/>
                            <a:gd name="T88" fmla="*/ 40 w 135"/>
                            <a:gd name="T89" fmla="*/ 1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5" h="124">
                              <a:moveTo>
                                <a:pt x="40" y="124"/>
                              </a:moveTo>
                              <a:lnTo>
                                <a:pt x="40" y="124"/>
                              </a:lnTo>
                              <a:lnTo>
                                <a:pt x="22" y="122"/>
                              </a:lnTo>
                              <a:lnTo>
                                <a:pt x="22" y="122"/>
                              </a:lnTo>
                              <a:lnTo>
                                <a:pt x="18" y="122"/>
                              </a:lnTo>
                              <a:lnTo>
                                <a:pt x="17" y="121"/>
                              </a:lnTo>
                              <a:lnTo>
                                <a:pt x="17" y="121"/>
                              </a:lnTo>
                              <a:lnTo>
                                <a:pt x="13" y="116"/>
                              </a:lnTo>
                              <a:lnTo>
                                <a:pt x="8" y="106"/>
                              </a:lnTo>
                              <a:lnTo>
                                <a:pt x="1" y="91"/>
                              </a:lnTo>
                              <a:lnTo>
                                <a:pt x="0" y="81"/>
                              </a:lnTo>
                              <a:lnTo>
                                <a:pt x="0" y="71"/>
                              </a:lnTo>
                              <a:lnTo>
                                <a:pt x="0" y="71"/>
                              </a:lnTo>
                              <a:lnTo>
                                <a:pt x="0" y="59"/>
                              </a:lnTo>
                              <a:lnTo>
                                <a:pt x="3" y="47"/>
                              </a:lnTo>
                              <a:lnTo>
                                <a:pt x="6" y="37"/>
                              </a:lnTo>
                              <a:lnTo>
                                <a:pt x="12" y="27"/>
                              </a:lnTo>
                              <a:lnTo>
                                <a:pt x="18" y="19"/>
                              </a:lnTo>
                              <a:lnTo>
                                <a:pt x="25" y="12"/>
                              </a:lnTo>
                              <a:lnTo>
                                <a:pt x="35" y="7"/>
                              </a:lnTo>
                              <a:lnTo>
                                <a:pt x="47" y="2"/>
                              </a:lnTo>
                              <a:lnTo>
                                <a:pt x="47" y="2"/>
                              </a:lnTo>
                              <a:lnTo>
                                <a:pt x="57" y="0"/>
                              </a:lnTo>
                              <a:lnTo>
                                <a:pt x="67" y="0"/>
                              </a:lnTo>
                              <a:lnTo>
                                <a:pt x="75" y="0"/>
                              </a:lnTo>
                              <a:lnTo>
                                <a:pt x="85" y="4"/>
                              </a:lnTo>
                              <a:lnTo>
                                <a:pt x="94" y="7"/>
                              </a:lnTo>
                              <a:lnTo>
                                <a:pt x="102" y="12"/>
                              </a:lnTo>
                              <a:lnTo>
                                <a:pt x="110" y="19"/>
                              </a:lnTo>
                              <a:lnTo>
                                <a:pt x="117" y="25"/>
                              </a:lnTo>
                              <a:lnTo>
                                <a:pt x="117" y="25"/>
                              </a:lnTo>
                              <a:lnTo>
                                <a:pt x="125" y="39"/>
                              </a:lnTo>
                              <a:lnTo>
                                <a:pt x="129" y="52"/>
                              </a:lnTo>
                              <a:lnTo>
                                <a:pt x="130" y="62"/>
                              </a:lnTo>
                              <a:lnTo>
                                <a:pt x="132" y="71"/>
                              </a:lnTo>
                              <a:lnTo>
                                <a:pt x="132" y="71"/>
                              </a:lnTo>
                              <a:lnTo>
                                <a:pt x="134" y="89"/>
                              </a:lnTo>
                              <a:lnTo>
                                <a:pt x="134" y="89"/>
                              </a:lnTo>
                              <a:lnTo>
                                <a:pt x="134" y="94"/>
                              </a:lnTo>
                              <a:lnTo>
                                <a:pt x="135" y="96"/>
                              </a:lnTo>
                              <a:lnTo>
                                <a:pt x="135" y="96"/>
                              </a:lnTo>
                              <a:lnTo>
                                <a:pt x="135" y="97"/>
                              </a:lnTo>
                              <a:lnTo>
                                <a:pt x="134" y="99"/>
                              </a:lnTo>
                              <a:lnTo>
                                <a:pt x="134" y="99"/>
                              </a:lnTo>
                              <a:lnTo>
                                <a:pt x="120" y="101"/>
                              </a:lnTo>
                              <a:lnTo>
                                <a:pt x="120" y="101"/>
                              </a:lnTo>
                              <a:lnTo>
                                <a:pt x="110" y="104"/>
                              </a:lnTo>
                              <a:lnTo>
                                <a:pt x="110" y="104"/>
                              </a:lnTo>
                              <a:lnTo>
                                <a:pt x="107" y="104"/>
                              </a:lnTo>
                              <a:lnTo>
                                <a:pt x="110" y="101"/>
                              </a:lnTo>
                              <a:lnTo>
                                <a:pt x="110" y="101"/>
                              </a:lnTo>
                              <a:lnTo>
                                <a:pt x="117" y="96"/>
                              </a:lnTo>
                              <a:lnTo>
                                <a:pt x="120" y="91"/>
                              </a:lnTo>
                              <a:lnTo>
                                <a:pt x="122" y="84"/>
                              </a:lnTo>
                              <a:lnTo>
                                <a:pt x="122" y="84"/>
                              </a:lnTo>
                              <a:lnTo>
                                <a:pt x="124" y="74"/>
                              </a:lnTo>
                              <a:lnTo>
                                <a:pt x="122" y="60"/>
                              </a:lnTo>
                              <a:lnTo>
                                <a:pt x="120" y="54"/>
                              </a:lnTo>
                              <a:lnTo>
                                <a:pt x="119" y="47"/>
                              </a:lnTo>
                              <a:lnTo>
                                <a:pt x="115" y="40"/>
                              </a:lnTo>
                              <a:lnTo>
                                <a:pt x="109" y="34"/>
                              </a:lnTo>
                              <a:lnTo>
                                <a:pt x="109" y="34"/>
                              </a:lnTo>
                              <a:lnTo>
                                <a:pt x="99" y="25"/>
                              </a:lnTo>
                              <a:lnTo>
                                <a:pt x="92" y="22"/>
                              </a:lnTo>
                              <a:lnTo>
                                <a:pt x="85" y="20"/>
                              </a:lnTo>
                              <a:lnTo>
                                <a:pt x="77" y="19"/>
                              </a:lnTo>
                              <a:lnTo>
                                <a:pt x="68" y="19"/>
                              </a:lnTo>
                              <a:lnTo>
                                <a:pt x="58" y="20"/>
                              </a:lnTo>
                              <a:lnTo>
                                <a:pt x="48" y="24"/>
                              </a:lnTo>
                              <a:lnTo>
                                <a:pt x="48" y="24"/>
                              </a:lnTo>
                              <a:lnTo>
                                <a:pt x="40" y="29"/>
                              </a:lnTo>
                              <a:lnTo>
                                <a:pt x="33" y="34"/>
                              </a:lnTo>
                              <a:lnTo>
                                <a:pt x="27" y="39"/>
                              </a:lnTo>
                              <a:lnTo>
                                <a:pt x="20" y="45"/>
                              </a:lnTo>
                              <a:lnTo>
                                <a:pt x="17" y="52"/>
                              </a:lnTo>
                              <a:lnTo>
                                <a:pt x="13" y="60"/>
                              </a:lnTo>
                              <a:lnTo>
                                <a:pt x="12" y="69"/>
                              </a:lnTo>
                              <a:lnTo>
                                <a:pt x="10" y="79"/>
                              </a:lnTo>
                              <a:lnTo>
                                <a:pt x="10" y="79"/>
                              </a:lnTo>
                              <a:lnTo>
                                <a:pt x="10" y="87"/>
                              </a:lnTo>
                              <a:lnTo>
                                <a:pt x="13" y="94"/>
                              </a:lnTo>
                              <a:lnTo>
                                <a:pt x="15" y="101"/>
                              </a:lnTo>
                              <a:lnTo>
                                <a:pt x="18" y="107"/>
                              </a:lnTo>
                              <a:lnTo>
                                <a:pt x="23" y="112"/>
                              </a:lnTo>
                              <a:lnTo>
                                <a:pt x="28" y="116"/>
                              </a:lnTo>
                              <a:lnTo>
                                <a:pt x="38" y="122"/>
                              </a:lnTo>
                              <a:lnTo>
                                <a:pt x="38" y="122"/>
                              </a:lnTo>
                              <a:lnTo>
                                <a:pt x="42" y="124"/>
                              </a:lnTo>
                              <a:lnTo>
                                <a:pt x="42" y="124"/>
                              </a:lnTo>
                              <a:lnTo>
                                <a:pt x="40" y="124"/>
                              </a:lnTo>
                              <a:lnTo>
                                <a:pt x="40" y="124"/>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0"/>
                      <wps:cNvSpPr>
                        <a:spLocks/>
                      </wps:cNvSpPr>
                      <wps:spPr bwMode="auto">
                        <a:xfrm>
                          <a:off x="8768" y="14226"/>
                          <a:ext cx="130" cy="125"/>
                        </a:xfrm>
                        <a:custGeom>
                          <a:avLst/>
                          <a:gdLst>
                            <a:gd name="T0" fmla="*/ 124 w 130"/>
                            <a:gd name="T1" fmla="*/ 5 h 125"/>
                            <a:gd name="T2" fmla="*/ 127 w 130"/>
                            <a:gd name="T3" fmla="*/ 37 h 125"/>
                            <a:gd name="T4" fmla="*/ 127 w 130"/>
                            <a:gd name="T5" fmla="*/ 38 h 125"/>
                            <a:gd name="T6" fmla="*/ 125 w 130"/>
                            <a:gd name="T7" fmla="*/ 37 h 125"/>
                            <a:gd name="T8" fmla="*/ 122 w 130"/>
                            <a:gd name="T9" fmla="*/ 33 h 125"/>
                            <a:gd name="T10" fmla="*/ 120 w 130"/>
                            <a:gd name="T11" fmla="*/ 32 h 125"/>
                            <a:gd name="T12" fmla="*/ 65 w 130"/>
                            <a:gd name="T13" fmla="*/ 35 h 125"/>
                            <a:gd name="T14" fmla="*/ 77 w 130"/>
                            <a:gd name="T15" fmla="*/ 45 h 125"/>
                            <a:gd name="T16" fmla="*/ 112 w 130"/>
                            <a:gd name="T17" fmla="*/ 73 h 125"/>
                            <a:gd name="T18" fmla="*/ 120 w 130"/>
                            <a:gd name="T19" fmla="*/ 78 h 125"/>
                            <a:gd name="T20" fmla="*/ 125 w 130"/>
                            <a:gd name="T21" fmla="*/ 80 h 125"/>
                            <a:gd name="T22" fmla="*/ 125 w 130"/>
                            <a:gd name="T23" fmla="*/ 80 h 125"/>
                            <a:gd name="T24" fmla="*/ 127 w 130"/>
                            <a:gd name="T25" fmla="*/ 75 h 125"/>
                            <a:gd name="T26" fmla="*/ 129 w 130"/>
                            <a:gd name="T27" fmla="*/ 80 h 125"/>
                            <a:gd name="T28" fmla="*/ 129 w 130"/>
                            <a:gd name="T29" fmla="*/ 92 h 125"/>
                            <a:gd name="T30" fmla="*/ 130 w 130"/>
                            <a:gd name="T31" fmla="*/ 100 h 125"/>
                            <a:gd name="T32" fmla="*/ 129 w 130"/>
                            <a:gd name="T33" fmla="*/ 104 h 125"/>
                            <a:gd name="T34" fmla="*/ 125 w 130"/>
                            <a:gd name="T35" fmla="*/ 100 h 125"/>
                            <a:gd name="T36" fmla="*/ 102 w 130"/>
                            <a:gd name="T37" fmla="*/ 80 h 125"/>
                            <a:gd name="T38" fmla="*/ 70 w 130"/>
                            <a:gd name="T39" fmla="*/ 55 h 125"/>
                            <a:gd name="T40" fmla="*/ 22 w 130"/>
                            <a:gd name="T41" fmla="*/ 102 h 125"/>
                            <a:gd name="T42" fmla="*/ 13 w 130"/>
                            <a:gd name="T43" fmla="*/ 110 h 125"/>
                            <a:gd name="T44" fmla="*/ 5 w 130"/>
                            <a:gd name="T45" fmla="*/ 122 h 125"/>
                            <a:gd name="T46" fmla="*/ 3 w 130"/>
                            <a:gd name="T47" fmla="*/ 125 h 125"/>
                            <a:gd name="T48" fmla="*/ 3 w 130"/>
                            <a:gd name="T49" fmla="*/ 124 h 125"/>
                            <a:gd name="T50" fmla="*/ 5 w 130"/>
                            <a:gd name="T51" fmla="*/ 105 h 125"/>
                            <a:gd name="T52" fmla="*/ 7 w 130"/>
                            <a:gd name="T53" fmla="*/ 87 h 125"/>
                            <a:gd name="T54" fmla="*/ 8 w 130"/>
                            <a:gd name="T55" fmla="*/ 87 h 125"/>
                            <a:gd name="T56" fmla="*/ 12 w 130"/>
                            <a:gd name="T57" fmla="*/ 85 h 125"/>
                            <a:gd name="T58" fmla="*/ 35 w 130"/>
                            <a:gd name="T59" fmla="*/ 65 h 125"/>
                            <a:gd name="T60" fmla="*/ 62 w 130"/>
                            <a:gd name="T61" fmla="*/ 37 h 125"/>
                            <a:gd name="T62" fmla="*/ 43 w 130"/>
                            <a:gd name="T63" fmla="*/ 38 h 125"/>
                            <a:gd name="T64" fmla="*/ 22 w 130"/>
                            <a:gd name="T65" fmla="*/ 42 h 125"/>
                            <a:gd name="T66" fmla="*/ 8 w 130"/>
                            <a:gd name="T67" fmla="*/ 47 h 125"/>
                            <a:gd name="T68" fmla="*/ 7 w 130"/>
                            <a:gd name="T69" fmla="*/ 48 h 125"/>
                            <a:gd name="T70" fmla="*/ 5 w 130"/>
                            <a:gd name="T71" fmla="*/ 52 h 125"/>
                            <a:gd name="T72" fmla="*/ 3 w 130"/>
                            <a:gd name="T73" fmla="*/ 52 h 125"/>
                            <a:gd name="T74" fmla="*/ 2 w 130"/>
                            <a:gd name="T75" fmla="*/ 33 h 125"/>
                            <a:gd name="T76" fmla="*/ 0 w 130"/>
                            <a:gd name="T77" fmla="*/ 18 h 125"/>
                            <a:gd name="T78" fmla="*/ 2 w 130"/>
                            <a:gd name="T79" fmla="*/ 17 h 125"/>
                            <a:gd name="T80" fmla="*/ 2 w 130"/>
                            <a:gd name="T81" fmla="*/ 18 h 125"/>
                            <a:gd name="T82" fmla="*/ 7 w 130"/>
                            <a:gd name="T83" fmla="*/ 22 h 125"/>
                            <a:gd name="T84" fmla="*/ 10 w 130"/>
                            <a:gd name="T85" fmla="*/ 23 h 125"/>
                            <a:gd name="T86" fmla="*/ 62 w 130"/>
                            <a:gd name="T87" fmla="*/ 18 h 125"/>
                            <a:gd name="T88" fmla="*/ 102 w 130"/>
                            <a:gd name="T89" fmla="*/ 13 h 125"/>
                            <a:gd name="T90" fmla="*/ 114 w 130"/>
                            <a:gd name="T91" fmla="*/ 11 h 125"/>
                            <a:gd name="T92" fmla="*/ 122 w 130"/>
                            <a:gd name="T93" fmla="*/ 6 h 125"/>
                            <a:gd name="T94" fmla="*/ 122 w 130"/>
                            <a:gd name="T95" fmla="*/ 5 h 125"/>
                            <a:gd name="T96" fmla="*/ 124 w 130"/>
                            <a:gd name="T97" fmla="*/ 1 h 125"/>
                            <a:gd name="T98" fmla="*/ 124 w 130"/>
                            <a:gd name="T99" fmla="*/ 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0" h="125">
                              <a:moveTo>
                                <a:pt x="124" y="5"/>
                              </a:moveTo>
                              <a:lnTo>
                                <a:pt x="124" y="5"/>
                              </a:lnTo>
                              <a:lnTo>
                                <a:pt x="127" y="37"/>
                              </a:lnTo>
                              <a:lnTo>
                                <a:pt x="127" y="37"/>
                              </a:lnTo>
                              <a:lnTo>
                                <a:pt x="127" y="38"/>
                              </a:lnTo>
                              <a:lnTo>
                                <a:pt x="127" y="38"/>
                              </a:lnTo>
                              <a:lnTo>
                                <a:pt x="125" y="37"/>
                              </a:lnTo>
                              <a:lnTo>
                                <a:pt x="125" y="37"/>
                              </a:lnTo>
                              <a:lnTo>
                                <a:pt x="124" y="33"/>
                              </a:lnTo>
                              <a:lnTo>
                                <a:pt x="122" y="33"/>
                              </a:lnTo>
                              <a:lnTo>
                                <a:pt x="120" y="32"/>
                              </a:lnTo>
                              <a:lnTo>
                                <a:pt x="120" y="32"/>
                              </a:lnTo>
                              <a:lnTo>
                                <a:pt x="99" y="33"/>
                              </a:lnTo>
                              <a:lnTo>
                                <a:pt x="65" y="35"/>
                              </a:lnTo>
                              <a:lnTo>
                                <a:pt x="65" y="35"/>
                              </a:lnTo>
                              <a:lnTo>
                                <a:pt x="77" y="45"/>
                              </a:lnTo>
                              <a:lnTo>
                                <a:pt x="92" y="57"/>
                              </a:lnTo>
                              <a:lnTo>
                                <a:pt x="112" y="73"/>
                              </a:lnTo>
                              <a:lnTo>
                                <a:pt x="112" y="73"/>
                              </a:lnTo>
                              <a:lnTo>
                                <a:pt x="120" y="78"/>
                              </a:lnTo>
                              <a:lnTo>
                                <a:pt x="125" y="80"/>
                              </a:lnTo>
                              <a:lnTo>
                                <a:pt x="125" y="80"/>
                              </a:lnTo>
                              <a:lnTo>
                                <a:pt x="125" y="80"/>
                              </a:lnTo>
                              <a:lnTo>
                                <a:pt x="125" y="80"/>
                              </a:lnTo>
                              <a:lnTo>
                                <a:pt x="125" y="80"/>
                              </a:lnTo>
                              <a:lnTo>
                                <a:pt x="127" y="75"/>
                              </a:lnTo>
                              <a:lnTo>
                                <a:pt x="129" y="77"/>
                              </a:lnTo>
                              <a:lnTo>
                                <a:pt x="129" y="80"/>
                              </a:lnTo>
                              <a:lnTo>
                                <a:pt x="129" y="80"/>
                              </a:lnTo>
                              <a:lnTo>
                                <a:pt x="129" y="92"/>
                              </a:lnTo>
                              <a:lnTo>
                                <a:pt x="129" y="92"/>
                              </a:lnTo>
                              <a:lnTo>
                                <a:pt x="130" y="100"/>
                              </a:lnTo>
                              <a:lnTo>
                                <a:pt x="130" y="100"/>
                              </a:lnTo>
                              <a:lnTo>
                                <a:pt x="129" y="104"/>
                              </a:lnTo>
                              <a:lnTo>
                                <a:pt x="125" y="100"/>
                              </a:lnTo>
                              <a:lnTo>
                                <a:pt x="125" y="100"/>
                              </a:lnTo>
                              <a:lnTo>
                                <a:pt x="114" y="88"/>
                              </a:lnTo>
                              <a:lnTo>
                                <a:pt x="102" y="80"/>
                              </a:lnTo>
                              <a:lnTo>
                                <a:pt x="102" y="80"/>
                              </a:lnTo>
                              <a:lnTo>
                                <a:pt x="70" y="55"/>
                              </a:lnTo>
                              <a:lnTo>
                                <a:pt x="70" y="55"/>
                              </a:lnTo>
                              <a:lnTo>
                                <a:pt x="22" y="102"/>
                              </a:lnTo>
                              <a:lnTo>
                                <a:pt x="22" y="102"/>
                              </a:lnTo>
                              <a:lnTo>
                                <a:pt x="13" y="110"/>
                              </a:lnTo>
                              <a:lnTo>
                                <a:pt x="8" y="117"/>
                              </a:lnTo>
                              <a:lnTo>
                                <a:pt x="5" y="122"/>
                              </a:lnTo>
                              <a:lnTo>
                                <a:pt x="5" y="122"/>
                              </a:lnTo>
                              <a:lnTo>
                                <a:pt x="3" y="125"/>
                              </a:lnTo>
                              <a:lnTo>
                                <a:pt x="3" y="124"/>
                              </a:lnTo>
                              <a:lnTo>
                                <a:pt x="3" y="124"/>
                              </a:lnTo>
                              <a:lnTo>
                                <a:pt x="5" y="105"/>
                              </a:lnTo>
                              <a:lnTo>
                                <a:pt x="5" y="105"/>
                              </a:lnTo>
                              <a:lnTo>
                                <a:pt x="7" y="87"/>
                              </a:lnTo>
                              <a:lnTo>
                                <a:pt x="7" y="87"/>
                              </a:lnTo>
                              <a:lnTo>
                                <a:pt x="7" y="87"/>
                              </a:lnTo>
                              <a:lnTo>
                                <a:pt x="8" y="87"/>
                              </a:lnTo>
                              <a:lnTo>
                                <a:pt x="8" y="87"/>
                              </a:lnTo>
                              <a:lnTo>
                                <a:pt x="12" y="85"/>
                              </a:lnTo>
                              <a:lnTo>
                                <a:pt x="18" y="80"/>
                              </a:lnTo>
                              <a:lnTo>
                                <a:pt x="35" y="65"/>
                              </a:lnTo>
                              <a:lnTo>
                                <a:pt x="35" y="65"/>
                              </a:lnTo>
                              <a:lnTo>
                                <a:pt x="62" y="37"/>
                              </a:lnTo>
                              <a:lnTo>
                                <a:pt x="62" y="37"/>
                              </a:lnTo>
                              <a:lnTo>
                                <a:pt x="43" y="38"/>
                              </a:lnTo>
                              <a:lnTo>
                                <a:pt x="22" y="42"/>
                              </a:lnTo>
                              <a:lnTo>
                                <a:pt x="22" y="42"/>
                              </a:lnTo>
                              <a:lnTo>
                                <a:pt x="13" y="43"/>
                              </a:lnTo>
                              <a:lnTo>
                                <a:pt x="8" y="47"/>
                              </a:lnTo>
                              <a:lnTo>
                                <a:pt x="8" y="47"/>
                              </a:lnTo>
                              <a:lnTo>
                                <a:pt x="7" y="48"/>
                              </a:lnTo>
                              <a:lnTo>
                                <a:pt x="5" y="52"/>
                              </a:lnTo>
                              <a:lnTo>
                                <a:pt x="5" y="52"/>
                              </a:lnTo>
                              <a:lnTo>
                                <a:pt x="5" y="53"/>
                              </a:lnTo>
                              <a:lnTo>
                                <a:pt x="3" y="52"/>
                              </a:lnTo>
                              <a:lnTo>
                                <a:pt x="3" y="52"/>
                              </a:lnTo>
                              <a:lnTo>
                                <a:pt x="2" y="33"/>
                              </a:lnTo>
                              <a:lnTo>
                                <a:pt x="2" y="33"/>
                              </a:lnTo>
                              <a:lnTo>
                                <a:pt x="0" y="18"/>
                              </a:lnTo>
                              <a:lnTo>
                                <a:pt x="0" y="18"/>
                              </a:lnTo>
                              <a:lnTo>
                                <a:pt x="2" y="17"/>
                              </a:lnTo>
                              <a:lnTo>
                                <a:pt x="2" y="18"/>
                              </a:lnTo>
                              <a:lnTo>
                                <a:pt x="2" y="18"/>
                              </a:lnTo>
                              <a:lnTo>
                                <a:pt x="3" y="20"/>
                              </a:lnTo>
                              <a:lnTo>
                                <a:pt x="7" y="22"/>
                              </a:lnTo>
                              <a:lnTo>
                                <a:pt x="7" y="22"/>
                              </a:lnTo>
                              <a:lnTo>
                                <a:pt x="10" y="23"/>
                              </a:lnTo>
                              <a:lnTo>
                                <a:pt x="18" y="23"/>
                              </a:lnTo>
                              <a:lnTo>
                                <a:pt x="62" y="18"/>
                              </a:lnTo>
                              <a:lnTo>
                                <a:pt x="62" y="18"/>
                              </a:lnTo>
                              <a:lnTo>
                                <a:pt x="102" y="13"/>
                              </a:lnTo>
                              <a:lnTo>
                                <a:pt x="114" y="11"/>
                              </a:lnTo>
                              <a:lnTo>
                                <a:pt x="114" y="11"/>
                              </a:lnTo>
                              <a:lnTo>
                                <a:pt x="120" y="8"/>
                              </a:lnTo>
                              <a:lnTo>
                                <a:pt x="122" y="6"/>
                              </a:lnTo>
                              <a:lnTo>
                                <a:pt x="122" y="5"/>
                              </a:lnTo>
                              <a:lnTo>
                                <a:pt x="122" y="5"/>
                              </a:lnTo>
                              <a:lnTo>
                                <a:pt x="124" y="0"/>
                              </a:lnTo>
                              <a:lnTo>
                                <a:pt x="124" y="1"/>
                              </a:lnTo>
                              <a:lnTo>
                                <a:pt x="124" y="5"/>
                              </a:lnTo>
                              <a:lnTo>
                                <a:pt x="124" y="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01"/>
                      <wps:cNvSpPr>
                        <a:spLocks/>
                      </wps:cNvSpPr>
                      <wps:spPr bwMode="auto">
                        <a:xfrm>
                          <a:off x="8746" y="14363"/>
                          <a:ext cx="147" cy="147"/>
                        </a:xfrm>
                        <a:custGeom>
                          <a:avLst/>
                          <a:gdLst>
                            <a:gd name="T0" fmla="*/ 147 w 147"/>
                            <a:gd name="T1" fmla="*/ 20 h 147"/>
                            <a:gd name="T2" fmla="*/ 142 w 147"/>
                            <a:gd name="T3" fmla="*/ 52 h 147"/>
                            <a:gd name="T4" fmla="*/ 141 w 147"/>
                            <a:gd name="T5" fmla="*/ 54 h 147"/>
                            <a:gd name="T6" fmla="*/ 139 w 147"/>
                            <a:gd name="T7" fmla="*/ 49 h 147"/>
                            <a:gd name="T8" fmla="*/ 136 w 147"/>
                            <a:gd name="T9" fmla="*/ 47 h 147"/>
                            <a:gd name="T10" fmla="*/ 114 w 147"/>
                            <a:gd name="T11" fmla="*/ 42 h 147"/>
                            <a:gd name="T12" fmla="*/ 89 w 147"/>
                            <a:gd name="T13" fmla="*/ 37 h 147"/>
                            <a:gd name="T14" fmla="*/ 80 w 147"/>
                            <a:gd name="T15" fmla="*/ 70 h 147"/>
                            <a:gd name="T16" fmla="*/ 74 w 147"/>
                            <a:gd name="T17" fmla="*/ 105 h 147"/>
                            <a:gd name="T18" fmla="*/ 104 w 147"/>
                            <a:gd name="T19" fmla="*/ 114 h 147"/>
                            <a:gd name="T20" fmla="*/ 117 w 147"/>
                            <a:gd name="T21" fmla="*/ 119 h 147"/>
                            <a:gd name="T22" fmla="*/ 126 w 147"/>
                            <a:gd name="T23" fmla="*/ 117 h 147"/>
                            <a:gd name="T24" fmla="*/ 127 w 147"/>
                            <a:gd name="T25" fmla="*/ 115 h 147"/>
                            <a:gd name="T26" fmla="*/ 129 w 147"/>
                            <a:gd name="T27" fmla="*/ 117 h 147"/>
                            <a:gd name="T28" fmla="*/ 122 w 147"/>
                            <a:gd name="T29" fmla="*/ 144 h 147"/>
                            <a:gd name="T30" fmla="*/ 121 w 147"/>
                            <a:gd name="T31" fmla="*/ 147 h 147"/>
                            <a:gd name="T32" fmla="*/ 121 w 147"/>
                            <a:gd name="T33" fmla="*/ 144 h 147"/>
                            <a:gd name="T34" fmla="*/ 121 w 147"/>
                            <a:gd name="T35" fmla="*/ 141 h 147"/>
                            <a:gd name="T36" fmla="*/ 116 w 147"/>
                            <a:gd name="T37" fmla="*/ 137 h 147"/>
                            <a:gd name="T38" fmla="*/ 94 w 147"/>
                            <a:gd name="T39" fmla="*/ 131 h 147"/>
                            <a:gd name="T40" fmla="*/ 64 w 147"/>
                            <a:gd name="T41" fmla="*/ 120 h 147"/>
                            <a:gd name="T42" fmla="*/ 20 w 147"/>
                            <a:gd name="T43" fmla="*/ 109 h 147"/>
                            <a:gd name="T44" fmla="*/ 10 w 147"/>
                            <a:gd name="T45" fmla="*/ 107 h 147"/>
                            <a:gd name="T46" fmla="*/ 3 w 147"/>
                            <a:gd name="T47" fmla="*/ 110 h 147"/>
                            <a:gd name="T48" fmla="*/ 2 w 147"/>
                            <a:gd name="T49" fmla="*/ 112 h 147"/>
                            <a:gd name="T50" fmla="*/ 2 w 147"/>
                            <a:gd name="T51" fmla="*/ 110 h 147"/>
                            <a:gd name="T52" fmla="*/ 7 w 147"/>
                            <a:gd name="T53" fmla="*/ 97 h 147"/>
                            <a:gd name="T54" fmla="*/ 10 w 147"/>
                            <a:gd name="T55" fmla="*/ 82 h 147"/>
                            <a:gd name="T56" fmla="*/ 12 w 147"/>
                            <a:gd name="T57" fmla="*/ 77 h 147"/>
                            <a:gd name="T58" fmla="*/ 12 w 147"/>
                            <a:gd name="T59" fmla="*/ 80 h 147"/>
                            <a:gd name="T60" fmla="*/ 17 w 147"/>
                            <a:gd name="T61" fmla="*/ 87 h 147"/>
                            <a:gd name="T62" fmla="*/ 29 w 147"/>
                            <a:gd name="T63" fmla="*/ 92 h 147"/>
                            <a:gd name="T64" fmla="*/ 64 w 147"/>
                            <a:gd name="T65" fmla="*/ 104 h 147"/>
                            <a:gd name="T66" fmla="*/ 72 w 147"/>
                            <a:gd name="T67" fmla="*/ 70 h 147"/>
                            <a:gd name="T68" fmla="*/ 79 w 147"/>
                            <a:gd name="T69" fmla="*/ 35 h 147"/>
                            <a:gd name="T70" fmla="*/ 62 w 147"/>
                            <a:gd name="T71" fmla="*/ 33 h 147"/>
                            <a:gd name="T72" fmla="*/ 44 w 147"/>
                            <a:gd name="T73" fmla="*/ 30 h 147"/>
                            <a:gd name="T74" fmla="*/ 27 w 147"/>
                            <a:gd name="T75" fmla="*/ 30 h 147"/>
                            <a:gd name="T76" fmla="*/ 22 w 147"/>
                            <a:gd name="T77" fmla="*/ 33 h 147"/>
                            <a:gd name="T78" fmla="*/ 20 w 147"/>
                            <a:gd name="T79" fmla="*/ 37 h 147"/>
                            <a:gd name="T80" fmla="*/ 20 w 147"/>
                            <a:gd name="T81" fmla="*/ 33 h 147"/>
                            <a:gd name="T82" fmla="*/ 22 w 147"/>
                            <a:gd name="T83" fmla="*/ 22 h 147"/>
                            <a:gd name="T84" fmla="*/ 24 w 147"/>
                            <a:gd name="T85" fmla="*/ 5 h 147"/>
                            <a:gd name="T86" fmla="*/ 25 w 147"/>
                            <a:gd name="T87" fmla="*/ 0 h 147"/>
                            <a:gd name="T88" fmla="*/ 27 w 147"/>
                            <a:gd name="T89" fmla="*/ 3 h 147"/>
                            <a:gd name="T90" fmla="*/ 30 w 147"/>
                            <a:gd name="T91" fmla="*/ 8 h 147"/>
                            <a:gd name="T92" fmla="*/ 37 w 147"/>
                            <a:gd name="T93" fmla="*/ 12 h 147"/>
                            <a:gd name="T94" fmla="*/ 84 w 147"/>
                            <a:gd name="T95" fmla="*/ 18 h 147"/>
                            <a:gd name="T96" fmla="*/ 122 w 147"/>
                            <a:gd name="T97" fmla="*/ 23 h 147"/>
                            <a:gd name="T98" fmla="*/ 141 w 147"/>
                            <a:gd name="T99" fmla="*/ 25 h 147"/>
                            <a:gd name="T100" fmla="*/ 144 w 147"/>
                            <a:gd name="T101" fmla="*/ 22 h 147"/>
                            <a:gd name="T102" fmla="*/ 146 w 147"/>
                            <a:gd name="T103" fmla="*/ 20 h 147"/>
                            <a:gd name="T104" fmla="*/ 147 w 147"/>
                            <a:gd name="T105" fmla="*/ 18 h 147"/>
                            <a:gd name="T106" fmla="*/ 147 w 147"/>
                            <a:gd name="T107" fmla="*/ 2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7" h="147">
                              <a:moveTo>
                                <a:pt x="147" y="20"/>
                              </a:moveTo>
                              <a:lnTo>
                                <a:pt x="147" y="20"/>
                              </a:lnTo>
                              <a:lnTo>
                                <a:pt x="142" y="52"/>
                              </a:lnTo>
                              <a:lnTo>
                                <a:pt x="142" y="52"/>
                              </a:lnTo>
                              <a:lnTo>
                                <a:pt x="142" y="55"/>
                              </a:lnTo>
                              <a:lnTo>
                                <a:pt x="141" y="54"/>
                              </a:lnTo>
                              <a:lnTo>
                                <a:pt x="141" y="54"/>
                              </a:lnTo>
                              <a:lnTo>
                                <a:pt x="139" y="49"/>
                              </a:lnTo>
                              <a:lnTo>
                                <a:pt x="136" y="47"/>
                              </a:lnTo>
                              <a:lnTo>
                                <a:pt x="136" y="47"/>
                              </a:lnTo>
                              <a:lnTo>
                                <a:pt x="129" y="45"/>
                              </a:lnTo>
                              <a:lnTo>
                                <a:pt x="114" y="42"/>
                              </a:lnTo>
                              <a:lnTo>
                                <a:pt x="114" y="42"/>
                              </a:lnTo>
                              <a:lnTo>
                                <a:pt x="89" y="37"/>
                              </a:lnTo>
                              <a:lnTo>
                                <a:pt x="89" y="37"/>
                              </a:lnTo>
                              <a:lnTo>
                                <a:pt x="80" y="70"/>
                              </a:lnTo>
                              <a:lnTo>
                                <a:pt x="80" y="70"/>
                              </a:lnTo>
                              <a:lnTo>
                                <a:pt x="74" y="105"/>
                              </a:lnTo>
                              <a:lnTo>
                                <a:pt x="74" y="105"/>
                              </a:lnTo>
                              <a:lnTo>
                                <a:pt x="104" y="114"/>
                              </a:lnTo>
                              <a:lnTo>
                                <a:pt x="104" y="114"/>
                              </a:lnTo>
                              <a:lnTo>
                                <a:pt x="117" y="119"/>
                              </a:lnTo>
                              <a:lnTo>
                                <a:pt x="124" y="119"/>
                              </a:lnTo>
                              <a:lnTo>
                                <a:pt x="126" y="117"/>
                              </a:lnTo>
                              <a:lnTo>
                                <a:pt x="127" y="115"/>
                              </a:lnTo>
                              <a:lnTo>
                                <a:pt x="127" y="115"/>
                              </a:lnTo>
                              <a:lnTo>
                                <a:pt x="131" y="112"/>
                              </a:lnTo>
                              <a:lnTo>
                                <a:pt x="129" y="117"/>
                              </a:lnTo>
                              <a:lnTo>
                                <a:pt x="129" y="117"/>
                              </a:lnTo>
                              <a:lnTo>
                                <a:pt x="122" y="144"/>
                              </a:lnTo>
                              <a:lnTo>
                                <a:pt x="122" y="144"/>
                              </a:lnTo>
                              <a:lnTo>
                                <a:pt x="121" y="147"/>
                              </a:lnTo>
                              <a:lnTo>
                                <a:pt x="121" y="147"/>
                              </a:lnTo>
                              <a:lnTo>
                                <a:pt x="121" y="144"/>
                              </a:lnTo>
                              <a:lnTo>
                                <a:pt x="121" y="144"/>
                              </a:lnTo>
                              <a:lnTo>
                                <a:pt x="121" y="141"/>
                              </a:lnTo>
                              <a:lnTo>
                                <a:pt x="119" y="139"/>
                              </a:lnTo>
                              <a:lnTo>
                                <a:pt x="116" y="137"/>
                              </a:lnTo>
                              <a:lnTo>
                                <a:pt x="116" y="137"/>
                              </a:lnTo>
                              <a:lnTo>
                                <a:pt x="94" y="131"/>
                              </a:lnTo>
                              <a:lnTo>
                                <a:pt x="64" y="120"/>
                              </a:lnTo>
                              <a:lnTo>
                                <a:pt x="64" y="120"/>
                              </a:lnTo>
                              <a:lnTo>
                                <a:pt x="34" y="112"/>
                              </a:lnTo>
                              <a:lnTo>
                                <a:pt x="20" y="109"/>
                              </a:lnTo>
                              <a:lnTo>
                                <a:pt x="10" y="107"/>
                              </a:lnTo>
                              <a:lnTo>
                                <a:pt x="10" y="107"/>
                              </a:lnTo>
                              <a:lnTo>
                                <a:pt x="5" y="109"/>
                              </a:lnTo>
                              <a:lnTo>
                                <a:pt x="3" y="110"/>
                              </a:lnTo>
                              <a:lnTo>
                                <a:pt x="3" y="110"/>
                              </a:lnTo>
                              <a:lnTo>
                                <a:pt x="2" y="112"/>
                              </a:lnTo>
                              <a:lnTo>
                                <a:pt x="0" y="112"/>
                              </a:lnTo>
                              <a:lnTo>
                                <a:pt x="2" y="110"/>
                              </a:lnTo>
                              <a:lnTo>
                                <a:pt x="2" y="110"/>
                              </a:lnTo>
                              <a:lnTo>
                                <a:pt x="7" y="97"/>
                              </a:lnTo>
                              <a:lnTo>
                                <a:pt x="10" y="82"/>
                              </a:lnTo>
                              <a:lnTo>
                                <a:pt x="10" y="82"/>
                              </a:lnTo>
                              <a:lnTo>
                                <a:pt x="10" y="77"/>
                              </a:lnTo>
                              <a:lnTo>
                                <a:pt x="12" y="77"/>
                              </a:lnTo>
                              <a:lnTo>
                                <a:pt x="12" y="80"/>
                              </a:lnTo>
                              <a:lnTo>
                                <a:pt x="12" y="80"/>
                              </a:lnTo>
                              <a:lnTo>
                                <a:pt x="14" y="84"/>
                              </a:lnTo>
                              <a:lnTo>
                                <a:pt x="17" y="87"/>
                              </a:lnTo>
                              <a:lnTo>
                                <a:pt x="17" y="87"/>
                              </a:lnTo>
                              <a:lnTo>
                                <a:pt x="29" y="92"/>
                              </a:lnTo>
                              <a:lnTo>
                                <a:pt x="44" y="97"/>
                              </a:lnTo>
                              <a:lnTo>
                                <a:pt x="64" y="104"/>
                              </a:lnTo>
                              <a:lnTo>
                                <a:pt x="64" y="104"/>
                              </a:lnTo>
                              <a:lnTo>
                                <a:pt x="72" y="70"/>
                              </a:lnTo>
                              <a:lnTo>
                                <a:pt x="72" y="70"/>
                              </a:lnTo>
                              <a:lnTo>
                                <a:pt x="79" y="35"/>
                              </a:lnTo>
                              <a:lnTo>
                                <a:pt x="79" y="35"/>
                              </a:lnTo>
                              <a:lnTo>
                                <a:pt x="62" y="33"/>
                              </a:lnTo>
                              <a:lnTo>
                                <a:pt x="62" y="33"/>
                              </a:lnTo>
                              <a:lnTo>
                                <a:pt x="44" y="30"/>
                              </a:lnTo>
                              <a:lnTo>
                                <a:pt x="27" y="30"/>
                              </a:lnTo>
                              <a:lnTo>
                                <a:pt x="27" y="30"/>
                              </a:lnTo>
                              <a:lnTo>
                                <a:pt x="24" y="32"/>
                              </a:lnTo>
                              <a:lnTo>
                                <a:pt x="22" y="33"/>
                              </a:lnTo>
                              <a:lnTo>
                                <a:pt x="22" y="33"/>
                              </a:lnTo>
                              <a:lnTo>
                                <a:pt x="20" y="37"/>
                              </a:lnTo>
                              <a:lnTo>
                                <a:pt x="20" y="35"/>
                              </a:lnTo>
                              <a:lnTo>
                                <a:pt x="20" y="33"/>
                              </a:lnTo>
                              <a:lnTo>
                                <a:pt x="20" y="33"/>
                              </a:lnTo>
                              <a:lnTo>
                                <a:pt x="22" y="22"/>
                              </a:lnTo>
                              <a:lnTo>
                                <a:pt x="24" y="5"/>
                              </a:lnTo>
                              <a:lnTo>
                                <a:pt x="24" y="5"/>
                              </a:lnTo>
                              <a:lnTo>
                                <a:pt x="25" y="2"/>
                              </a:lnTo>
                              <a:lnTo>
                                <a:pt x="25" y="0"/>
                              </a:lnTo>
                              <a:lnTo>
                                <a:pt x="27" y="3"/>
                              </a:lnTo>
                              <a:lnTo>
                                <a:pt x="27" y="3"/>
                              </a:lnTo>
                              <a:lnTo>
                                <a:pt x="29" y="7"/>
                              </a:lnTo>
                              <a:lnTo>
                                <a:pt x="30" y="8"/>
                              </a:lnTo>
                              <a:lnTo>
                                <a:pt x="30" y="8"/>
                              </a:lnTo>
                              <a:lnTo>
                                <a:pt x="37" y="12"/>
                              </a:lnTo>
                              <a:lnTo>
                                <a:pt x="49" y="13"/>
                              </a:lnTo>
                              <a:lnTo>
                                <a:pt x="84" y="18"/>
                              </a:lnTo>
                              <a:lnTo>
                                <a:pt x="84" y="18"/>
                              </a:lnTo>
                              <a:lnTo>
                                <a:pt x="122" y="23"/>
                              </a:lnTo>
                              <a:lnTo>
                                <a:pt x="134" y="25"/>
                              </a:lnTo>
                              <a:lnTo>
                                <a:pt x="141" y="25"/>
                              </a:lnTo>
                              <a:lnTo>
                                <a:pt x="141" y="25"/>
                              </a:lnTo>
                              <a:lnTo>
                                <a:pt x="144" y="22"/>
                              </a:lnTo>
                              <a:lnTo>
                                <a:pt x="146" y="20"/>
                              </a:lnTo>
                              <a:lnTo>
                                <a:pt x="146" y="20"/>
                              </a:lnTo>
                              <a:lnTo>
                                <a:pt x="147" y="17"/>
                              </a:lnTo>
                              <a:lnTo>
                                <a:pt x="147" y="18"/>
                              </a:lnTo>
                              <a:lnTo>
                                <a:pt x="147" y="20"/>
                              </a:lnTo>
                              <a:lnTo>
                                <a:pt x="147" y="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02"/>
                      <wps:cNvSpPr>
                        <a:spLocks/>
                      </wps:cNvSpPr>
                      <wps:spPr bwMode="auto">
                        <a:xfrm>
                          <a:off x="8627" y="14611"/>
                          <a:ext cx="144" cy="110"/>
                        </a:xfrm>
                        <a:custGeom>
                          <a:avLst/>
                          <a:gdLst>
                            <a:gd name="T0" fmla="*/ 144 w 144"/>
                            <a:gd name="T1" fmla="*/ 83 h 110"/>
                            <a:gd name="T2" fmla="*/ 122 w 144"/>
                            <a:gd name="T3" fmla="*/ 107 h 110"/>
                            <a:gd name="T4" fmla="*/ 121 w 144"/>
                            <a:gd name="T5" fmla="*/ 110 h 110"/>
                            <a:gd name="T6" fmla="*/ 121 w 144"/>
                            <a:gd name="T7" fmla="*/ 107 h 110"/>
                            <a:gd name="T8" fmla="*/ 121 w 144"/>
                            <a:gd name="T9" fmla="*/ 103 h 110"/>
                            <a:gd name="T10" fmla="*/ 121 w 144"/>
                            <a:gd name="T11" fmla="*/ 100 h 110"/>
                            <a:gd name="T12" fmla="*/ 107 w 144"/>
                            <a:gd name="T13" fmla="*/ 87 h 110"/>
                            <a:gd name="T14" fmla="*/ 82 w 144"/>
                            <a:gd name="T15" fmla="*/ 65 h 110"/>
                            <a:gd name="T16" fmla="*/ 45 w 144"/>
                            <a:gd name="T17" fmla="*/ 36 h 110"/>
                            <a:gd name="T18" fmla="*/ 40 w 144"/>
                            <a:gd name="T19" fmla="*/ 33 h 110"/>
                            <a:gd name="T20" fmla="*/ 29 w 144"/>
                            <a:gd name="T21" fmla="*/ 38 h 110"/>
                            <a:gd name="T22" fmla="*/ 17 w 144"/>
                            <a:gd name="T23" fmla="*/ 52 h 110"/>
                            <a:gd name="T24" fmla="*/ 9 w 144"/>
                            <a:gd name="T25" fmla="*/ 62 h 110"/>
                            <a:gd name="T26" fmla="*/ 7 w 144"/>
                            <a:gd name="T27" fmla="*/ 70 h 110"/>
                            <a:gd name="T28" fmla="*/ 7 w 144"/>
                            <a:gd name="T29" fmla="*/ 75 h 110"/>
                            <a:gd name="T30" fmla="*/ 4 w 144"/>
                            <a:gd name="T31" fmla="*/ 75 h 110"/>
                            <a:gd name="T32" fmla="*/ 0 w 144"/>
                            <a:gd name="T33" fmla="*/ 58 h 110"/>
                            <a:gd name="T34" fmla="*/ 0 w 144"/>
                            <a:gd name="T35" fmla="*/ 57 h 110"/>
                            <a:gd name="T36" fmla="*/ 2 w 144"/>
                            <a:gd name="T37" fmla="*/ 53 h 110"/>
                            <a:gd name="T38" fmla="*/ 35 w 144"/>
                            <a:gd name="T39" fmla="*/ 16 h 110"/>
                            <a:gd name="T40" fmla="*/ 47 w 144"/>
                            <a:gd name="T41" fmla="*/ 1 h 110"/>
                            <a:gd name="T42" fmla="*/ 50 w 144"/>
                            <a:gd name="T43" fmla="*/ 0 h 110"/>
                            <a:gd name="T44" fmla="*/ 50 w 144"/>
                            <a:gd name="T45" fmla="*/ 3 h 110"/>
                            <a:gd name="T46" fmla="*/ 49 w 144"/>
                            <a:gd name="T47" fmla="*/ 11 h 110"/>
                            <a:gd name="T48" fmla="*/ 54 w 144"/>
                            <a:gd name="T49" fmla="*/ 18 h 110"/>
                            <a:gd name="T50" fmla="*/ 91 w 144"/>
                            <a:gd name="T51" fmla="*/ 48 h 110"/>
                            <a:gd name="T52" fmla="*/ 122 w 144"/>
                            <a:gd name="T53" fmla="*/ 75 h 110"/>
                            <a:gd name="T54" fmla="*/ 136 w 144"/>
                            <a:gd name="T55" fmla="*/ 83 h 110"/>
                            <a:gd name="T56" fmla="*/ 141 w 144"/>
                            <a:gd name="T57" fmla="*/ 83 h 110"/>
                            <a:gd name="T58" fmla="*/ 143 w 144"/>
                            <a:gd name="T59" fmla="*/ 82 h 110"/>
                            <a:gd name="T60" fmla="*/ 144 w 144"/>
                            <a:gd name="T61" fmla="*/ 82 h 110"/>
                            <a:gd name="T62" fmla="*/ 144 w 144"/>
                            <a:gd name="T63" fmla="*/ 83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4" h="110">
                              <a:moveTo>
                                <a:pt x="144" y="83"/>
                              </a:moveTo>
                              <a:lnTo>
                                <a:pt x="144" y="83"/>
                              </a:lnTo>
                              <a:lnTo>
                                <a:pt x="134" y="93"/>
                              </a:lnTo>
                              <a:lnTo>
                                <a:pt x="122" y="107"/>
                              </a:lnTo>
                              <a:lnTo>
                                <a:pt x="122" y="107"/>
                              </a:lnTo>
                              <a:lnTo>
                                <a:pt x="121" y="110"/>
                              </a:lnTo>
                              <a:lnTo>
                                <a:pt x="121" y="108"/>
                              </a:lnTo>
                              <a:lnTo>
                                <a:pt x="121" y="107"/>
                              </a:lnTo>
                              <a:lnTo>
                                <a:pt x="121" y="107"/>
                              </a:lnTo>
                              <a:lnTo>
                                <a:pt x="121" y="103"/>
                              </a:lnTo>
                              <a:lnTo>
                                <a:pt x="121" y="100"/>
                              </a:lnTo>
                              <a:lnTo>
                                <a:pt x="121" y="100"/>
                              </a:lnTo>
                              <a:lnTo>
                                <a:pt x="116" y="95"/>
                              </a:lnTo>
                              <a:lnTo>
                                <a:pt x="107" y="87"/>
                              </a:lnTo>
                              <a:lnTo>
                                <a:pt x="82" y="65"/>
                              </a:lnTo>
                              <a:lnTo>
                                <a:pt x="82" y="65"/>
                              </a:lnTo>
                              <a:lnTo>
                                <a:pt x="55" y="43"/>
                              </a:lnTo>
                              <a:lnTo>
                                <a:pt x="45" y="36"/>
                              </a:lnTo>
                              <a:lnTo>
                                <a:pt x="40" y="33"/>
                              </a:lnTo>
                              <a:lnTo>
                                <a:pt x="40" y="33"/>
                              </a:lnTo>
                              <a:lnTo>
                                <a:pt x="35" y="35"/>
                              </a:lnTo>
                              <a:lnTo>
                                <a:pt x="29" y="38"/>
                              </a:lnTo>
                              <a:lnTo>
                                <a:pt x="29" y="38"/>
                              </a:lnTo>
                              <a:lnTo>
                                <a:pt x="17" y="52"/>
                              </a:lnTo>
                              <a:lnTo>
                                <a:pt x="9" y="62"/>
                              </a:lnTo>
                              <a:lnTo>
                                <a:pt x="9" y="62"/>
                              </a:lnTo>
                              <a:lnTo>
                                <a:pt x="7" y="67"/>
                              </a:lnTo>
                              <a:lnTo>
                                <a:pt x="7" y="70"/>
                              </a:lnTo>
                              <a:lnTo>
                                <a:pt x="7" y="75"/>
                              </a:lnTo>
                              <a:lnTo>
                                <a:pt x="7" y="75"/>
                              </a:lnTo>
                              <a:lnTo>
                                <a:pt x="5" y="77"/>
                              </a:lnTo>
                              <a:lnTo>
                                <a:pt x="4" y="75"/>
                              </a:lnTo>
                              <a:lnTo>
                                <a:pt x="4" y="75"/>
                              </a:lnTo>
                              <a:lnTo>
                                <a:pt x="0" y="58"/>
                              </a:lnTo>
                              <a:lnTo>
                                <a:pt x="0" y="58"/>
                              </a:lnTo>
                              <a:lnTo>
                                <a:pt x="0" y="57"/>
                              </a:lnTo>
                              <a:lnTo>
                                <a:pt x="2" y="53"/>
                              </a:lnTo>
                              <a:lnTo>
                                <a:pt x="2" y="53"/>
                              </a:lnTo>
                              <a:lnTo>
                                <a:pt x="35" y="16"/>
                              </a:lnTo>
                              <a:lnTo>
                                <a:pt x="35" y="16"/>
                              </a:lnTo>
                              <a:lnTo>
                                <a:pt x="47" y="1"/>
                              </a:lnTo>
                              <a:lnTo>
                                <a:pt x="47" y="1"/>
                              </a:lnTo>
                              <a:lnTo>
                                <a:pt x="49" y="0"/>
                              </a:lnTo>
                              <a:lnTo>
                                <a:pt x="50" y="0"/>
                              </a:lnTo>
                              <a:lnTo>
                                <a:pt x="50" y="3"/>
                              </a:lnTo>
                              <a:lnTo>
                                <a:pt x="50" y="3"/>
                              </a:lnTo>
                              <a:lnTo>
                                <a:pt x="49" y="6"/>
                              </a:lnTo>
                              <a:lnTo>
                                <a:pt x="49" y="11"/>
                              </a:lnTo>
                              <a:lnTo>
                                <a:pt x="49" y="11"/>
                              </a:lnTo>
                              <a:lnTo>
                                <a:pt x="54" y="18"/>
                              </a:lnTo>
                              <a:lnTo>
                                <a:pt x="66" y="28"/>
                              </a:lnTo>
                              <a:lnTo>
                                <a:pt x="91" y="48"/>
                              </a:lnTo>
                              <a:lnTo>
                                <a:pt x="91" y="48"/>
                              </a:lnTo>
                              <a:lnTo>
                                <a:pt x="122" y="75"/>
                              </a:lnTo>
                              <a:lnTo>
                                <a:pt x="131" y="82"/>
                              </a:lnTo>
                              <a:lnTo>
                                <a:pt x="136" y="83"/>
                              </a:lnTo>
                              <a:lnTo>
                                <a:pt x="136" y="83"/>
                              </a:lnTo>
                              <a:lnTo>
                                <a:pt x="141" y="83"/>
                              </a:lnTo>
                              <a:lnTo>
                                <a:pt x="143" y="82"/>
                              </a:lnTo>
                              <a:lnTo>
                                <a:pt x="143" y="82"/>
                              </a:lnTo>
                              <a:lnTo>
                                <a:pt x="144" y="82"/>
                              </a:lnTo>
                              <a:lnTo>
                                <a:pt x="144" y="82"/>
                              </a:lnTo>
                              <a:lnTo>
                                <a:pt x="144" y="83"/>
                              </a:lnTo>
                              <a:lnTo>
                                <a:pt x="144" y="8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03"/>
                      <wps:cNvSpPr>
                        <a:spLocks/>
                      </wps:cNvSpPr>
                      <wps:spPr bwMode="auto">
                        <a:xfrm>
                          <a:off x="8485" y="14681"/>
                          <a:ext cx="189" cy="186"/>
                        </a:xfrm>
                        <a:custGeom>
                          <a:avLst/>
                          <a:gdLst>
                            <a:gd name="T0" fmla="*/ 125 w 189"/>
                            <a:gd name="T1" fmla="*/ 12 h 186"/>
                            <a:gd name="T2" fmla="*/ 154 w 189"/>
                            <a:gd name="T3" fmla="*/ 62 h 186"/>
                            <a:gd name="T4" fmla="*/ 186 w 189"/>
                            <a:gd name="T5" fmla="*/ 115 h 186"/>
                            <a:gd name="T6" fmla="*/ 189 w 189"/>
                            <a:gd name="T7" fmla="*/ 122 h 186"/>
                            <a:gd name="T8" fmla="*/ 182 w 189"/>
                            <a:gd name="T9" fmla="*/ 120 h 186"/>
                            <a:gd name="T10" fmla="*/ 122 w 189"/>
                            <a:gd name="T11" fmla="*/ 90 h 186"/>
                            <a:gd name="T12" fmla="*/ 80 w 189"/>
                            <a:gd name="T13" fmla="*/ 69 h 186"/>
                            <a:gd name="T14" fmla="*/ 89 w 189"/>
                            <a:gd name="T15" fmla="*/ 129 h 186"/>
                            <a:gd name="T16" fmla="*/ 95 w 189"/>
                            <a:gd name="T17" fmla="*/ 182 h 186"/>
                            <a:gd name="T18" fmla="*/ 95 w 189"/>
                            <a:gd name="T19" fmla="*/ 186 h 186"/>
                            <a:gd name="T20" fmla="*/ 92 w 189"/>
                            <a:gd name="T21" fmla="*/ 184 h 186"/>
                            <a:gd name="T22" fmla="*/ 55 w 189"/>
                            <a:gd name="T23" fmla="*/ 137 h 186"/>
                            <a:gd name="T24" fmla="*/ 17 w 189"/>
                            <a:gd name="T25" fmla="*/ 90 h 186"/>
                            <a:gd name="T26" fmla="*/ 8 w 189"/>
                            <a:gd name="T27" fmla="*/ 85 h 186"/>
                            <a:gd name="T28" fmla="*/ 2 w 189"/>
                            <a:gd name="T29" fmla="*/ 85 h 186"/>
                            <a:gd name="T30" fmla="*/ 0 w 189"/>
                            <a:gd name="T31" fmla="*/ 85 h 186"/>
                            <a:gd name="T32" fmla="*/ 2 w 189"/>
                            <a:gd name="T33" fmla="*/ 84 h 186"/>
                            <a:gd name="T34" fmla="*/ 32 w 189"/>
                            <a:gd name="T35" fmla="*/ 69 h 186"/>
                            <a:gd name="T36" fmla="*/ 33 w 189"/>
                            <a:gd name="T37" fmla="*/ 69 h 186"/>
                            <a:gd name="T38" fmla="*/ 32 w 189"/>
                            <a:gd name="T39" fmla="*/ 70 h 186"/>
                            <a:gd name="T40" fmla="*/ 30 w 189"/>
                            <a:gd name="T41" fmla="*/ 75 h 186"/>
                            <a:gd name="T42" fmla="*/ 38 w 189"/>
                            <a:gd name="T43" fmla="*/ 89 h 186"/>
                            <a:gd name="T44" fmla="*/ 80 w 189"/>
                            <a:gd name="T45" fmla="*/ 142 h 186"/>
                            <a:gd name="T46" fmla="*/ 70 w 189"/>
                            <a:gd name="T47" fmla="*/ 82 h 186"/>
                            <a:gd name="T48" fmla="*/ 64 w 189"/>
                            <a:gd name="T49" fmla="*/ 42 h 186"/>
                            <a:gd name="T50" fmla="*/ 64 w 189"/>
                            <a:gd name="T51" fmla="*/ 42 h 186"/>
                            <a:gd name="T52" fmla="*/ 65 w 189"/>
                            <a:gd name="T53" fmla="*/ 42 h 186"/>
                            <a:gd name="T54" fmla="*/ 120 w 189"/>
                            <a:gd name="T55" fmla="*/ 70 h 186"/>
                            <a:gd name="T56" fmla="*/ 156 w 189"/>
                            <a:gd name="T57" fmla="*/ 87 h 186"/>
                            <a:gd name="T58" fmla="*/ 119 w 189"/>
                            <a:gd name="T59" fmla="*/ 27 h 186"/>
                            <a:gd name="T60" fmla="*/ 110 w 189"/>
                            <a:gd name="T61" fmla="*/ 20 h 186"/>
                            <a:gd name="T62" fmla="*/ 107 w 189"/>
                            <a:gd name="T63" fmla="*/ 20 h 186"/>
                            <a:gd name="T64" fmla="*/ 104 w 189"/>
                            <a:gd name="T65" fmla="*/ 22 h 186"/>
                            <a:gd name="T66" fmla="*/ 102 w 189"/>
                            <a:gd name="T67" fmla="*/ 20 h 186"/>
                            <a:gd name="T68" fmla="*/ 104 w 189"/>
                            <a:gd name="T69" fmla="*/ 18 h 186"/>
                            <a:gd name="T70" fmla="*/ 115 w 189"/>
                            <a:gd name="T71" fmla="*/ 10 h 186"/>
                            <a:gd name="T72" fmla="*/ 125 w 189"/>
                            <a:gd name="T73" fmla="*/ 2 h 186"/>
                            <a:gd name="T74" fmla="*/ 127 w 189"/>
                            <a:gd name="T75" fmla="*/ 2 h 186"/>
                            <a:gd name="T76" fmla="*/ 124 w 189"/>
                            <a:gd name="T77" fmla="*/ 7 h 186"/>
                            <a:gd name="T78" fmla="*/ 125 w 189"/>
                            <a:gd name="T79" fmla="*/ 12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9" h="186">
                              <a:moveTo>
                                <a:pt x="125" y="12"/>
                              </a:moveTo>
                              <a:lnTo>
                                <a:pt x="125" y="12"/>
                              </a:lnTo>
                              <a:lnTo>
                                <a:pt x="154" y="62"/>
                              </a:lnTo>
                              <a:lnTo>
                                <a:pt x="154" y="62"/>
                              </a:lnTo>
                              <a:lnTo>
                                <a:pt x="186" y="115"/>
                              </a:lnTo>
                              <a:lnTo>
                                <a:pt x="186" y="115"/>
                              </a:lnTo>
                              <a:lnTo>
                                <a:pt x="187" y="119"/>
                              </a:lnTo>
                              <a:lnTo>
                                <a:pt x="189" y="122"/>
                              </a:lnTo>
                              <a:lnTo>
                                <a:pt x="187" y="122"/>
                              </a:lnTo>
                              <a:lnTo>
                                <a:pt x="182" y="120"/>
                              </a:lnTo>
                              <a:lnTo>
                                <a:pt x="182" y="120"/>
                              </a:lnTo>
                              <a:lnTo>
                                <a:pt x="122" y="90"/>
                              </a:lnTo>
                              <a:lnTo>
                                <a:pt x="122" y="90"/>
                              </a:lnTo>
                              <a:lnTo>
                                <a:pt x="80" y="69"/>
                              </a:lnTo>
                              <a:lnTo>
                                <a:pt x="80" y="69"/>
                              </a:lnTo>
                              <a:lnTo>
                                <a:pt x="89" y="129"/>
                              </a:lnTo>
                              <a:lnTo>
                                <a:pt x="89" y="129"/>
                              </a:lnTo>
                              <a:lnTo>
                                <a:pt x="95" y="182"/>
                              </a:lnTo>
                              <a:lnTo>
                                <a:pt x="95" y="182"/>
                              </a:lnTo>
                              <a:lnTo>
                                <a:pt x="95" y="186"/>
                              </a:lnTo>
                              <a:lnTo>
                                <a:pt x="95" y="186"/>
                              </a:lnTo>
                              <a:lnTo>
                                <a:pt x="92" y="184"/>
                              </a:lnTo>
                              <a:lnTo>
                                <a:pt x="92" y="184"/>
                              </a:lnTo>
                              <a:lnTo>
                                <a:pt x="55" y="137"/>
                              </a:lnTo>
                              <a:lnTo>
                                <a:pt x="17" y="90"/>
                              </a:lnTo>
                              <a:lnTo>
                                <a:pt x="17" y="90"/>
                              </a:lnTo>
                              <a:lnTo>
                                <a:pt x="12" y="87"/>
                              </a:lnTo>
                              <a:lnTo>
                                <a:pt x="8" y="85"/>
                              </a:lnTo>
                              <a:lnTo>
                                <a:pt x="8" y="85"/>
                              </a:lnTo>
                              <a:lnTo>
                                <a:pt x="2" y="85"/>
                              </a:lnTo>
                              <a:lnTo>
                                <a:pt x="2" y="85"/>
                              </a:lnTo>
                              <a:lnTo>
                                <a:pt x="0" y="85"/>
                              </a:lnTo>
                              <a:lnTo>
                                <a:pt x="2" y="84"/>
                              </a:lnTo>
                              <a:lnTo>
                                <a:pt x="2" y="84"/>
                              </a:lnTo>
                              <a:lnTo>
                                <a:pt x="32" y="69"/>
                              </a:lnTo>
                              <a:lnTo>
                                <a:pt x="32" y="69"/>
                              </a:lnTo>
                              <a:lnTo>
                                <a:pt x="33" y="69"/>
                              </a:lnTo>
                              <a:lnTo>
                                <a:pt x="33" y="69"/>
                              </a:lnTo>
                              <a:lnTo>
                                <a:pt x="32" y="70"/>
                              </a:lnTo>
                              <a:lnTo>
                                <a:pt x="32" y="70"/>
                              </a:lnTo>
                              <a:lnTo>
                                <a:pt x="30" y="72"/>
                              </a:lnTo>
                              <a:lnTo>
                                <a:pt x="30" y="75"/>
                              </a:lnTo>
                              <a:lnTo>
                                <a:pt x="30" y="75"/>
                              </a:lnTo>
                              <a:lnTo>
                                <a:pt x="38" y="89"/>
                              </a:lnTo>
                              <a:lnTo>
                                <a:pt x="55" y="112"/>
                              </a:lnTo>
                              <a:lnTo>
                                <a:pt x="80" y="142"/>
                              </a:lnTo>
                              <a:lnTo>
                                <a:pt x="80" y="142"/>
                              </a:lnTo>
                              <a:lnTo>
                                <a:pt x="70" y="82"/>
                              </a:lnTo>
                              <a:lnTo>
                                <a:pt x="70" y="82"/>
                              </a:lnTo>
                              <a:lnTo>
                                <a:pt x="64" y="42"/>
                              </a:lnTo>
                              <a:lnTo>
                                <a:pt x="64" y="42"/>
                              </a:lnTo>
                              <a:lnTo>
                                <a:pt x="64" y="42"/>
                              </a:lnTo>
                              <a:lnTo>
                                <a:pt x="65" y="42"/>
                              </a:lnTo>
                              <a:lnTo>
                                <a:pt x="65" y="42"/>
                              </a:lnTo>
                              <a:lnTo>
                                <a:pt x="120" y="70"/>
                              </a:lnTo>
                              <a:lnTo>
                                <a:pt x="120" y="70"/>
                              </a:lnTo>
                              <a:lnTo>
                                <a:pt x="156" y="87"/>
                              </a:lnTo>
                              <a:lnTo>
                                <a:pt x="156" y="87"/>
                              </a:lnTo>
                              <a:lnTo>
                                <a:pt x="119" y="27"/>
                              </a:lnTo>
                              <a:lnTo>
                                <a:pt x="119" y="27"/>
                              </a:lnTo>
                              <a:lnTo>
                                <a:pt x="114" y="22"/>
                              </a:lnTo>
                              <a:lnTo>
                                <a:pt x="110" y="20"/>
                              </a:lnTo>
                              <a:lnTo>
                                <a:pt x="110" y="20"/>
                              </a:lnTo>
                              <a:lnTo>
                                <a:pt x="107" y="20"/>
                              </a:lnTo>
                              <a:lnTo>
                                <a:pt x="104" y="22"/>
                              </a:lnTo>
                              <a:lnTo>
                                <a:pt x="104" y="22"/>
                              </a:lnTo>
                              <a:lnTo>
                                <a:pt x="102" y="22"/>
                              </a:lnTo>
                              <a:lnTo>
                                <a:pt x="102" y="20"/>
                              </a:lnTo>
                              <a:lnTo>
                                <a:pt x="104" y="18"/>
                              </a:lnTo>
                              <a:lnTo>
                                <a:pt x="104" y="18"/>
                              </a:lnTo>
                              <a:lnTo>
                                <a:pt x="115" y="10"/>
                              </a:lnTo>
                              <a:lnTo>
                                <a:pt x="115" y="10"/>
                              </a:lnTo>
                              <a:lnTo>
                                <a:pt x="125" y="2"/>
                              </a:lnTo>
                              <a:lnTo>
                                <a:pt x="125" y="2"/>
                              </a:lnTo>
                              <a:lnTo>
                                <a:pt x="127" y="0"/>
                              </a:lnTo>
                              <a:lnTo>
                                <a:pt x="127" y="2"/>
                              </a:lnTo>
                              <a:lnTo>
                                <a:pt x="127" y="2"/>
                              </a:lnTo>
                              <a:lnTo>
                                <a:pt x="124" y="7"/>
                              </a:lnTo>
                              <a:lnTo>
                                <a:pt x="124" y="8"/>
                              </a:lnTo>
                              <a:lnTo>
                                <a:pt x="125" y="12"/>
                              </a:lnTo>
                              <a:lnTo>
                                <a:pt x="125" y="1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04"/>
                      <wps:cNvSpPr>
                        <a:spLocks/>
                      </wps:cNvSpPr>
                      <wps:spPr bwMode="auto">
                        <a:xfrm>
                          <a:off x="8229" y="14830"/>
                          <a:ext cx="88" cy="90"/>
                        </a:xfrm>
                        <a:custGeom>
                          <a:avLst/>
                          <a:gdLst>
                            <a:gd name="T0" fmla="*/ 88 w 88"/>
                            <a:gd name="T1" fmla="*/ 28 h 90"/>
                            <a:gd name="T2" fmla="*/ 88 w 88"/>
                            <a:gd name="T3" fmla="*/ 60 h 90"/>
                            <a:gd name="T4" fmla="*/ 87 w 88"/>
                            <a:gd name="T5" fmla="*/ 57 h 90"/>
                            <a:gd name="T6" fmla="*/ 85 w 88"/>
                            <a:gd name="T7" fmla="*/ 55 h 90"/>
                            <a:gd name="T8" fmla="*/ 80 w 88"/>
                            <a:gd name="T9" fmla="*/ 52 h 90"/>
                            <a:gd name="T10" fmla="*/ 62 w 88"/>
                            <a:gd name="T11" fmla="*/ 52 h 90"/>
                            <a:gd name="T12" fmla="*/ 52 w 88"/>
                            <a:gd name="T13" fmla="*/ 52 h 90"/>
                            <a:gd name="T14" fmla="*/ 52 w 88"/>
                            <a:gd name="T15" fmla="*/ 78 h 90"/>
                            <a:gd name="T16" fmla="*/ 53 w 88"/>
                            <a:gd name="T17" fmla="*/ 85 h 90"/>
                            <a:gd name="T18" fmla="*/ 58 w 88"/>
                            <a:gd name="T19" fmla="*/ 89 h 90"/>
                            <a:gd name="T20" fmla="*/ 62 w 88"/>
                            <a:gd name="T21" fmla="*/ 90 h 90"/>
                            <a:gd name="T22" fmla="*/ 62 w 88"/>
                            <a:gd name="T23" fmla="*/ 90 h 90"/>
                            <a:gd name="T24" fmla="*/ 28 w 88"/>
                            <a:gd name="T25" fmla="*/ 90 h 90"/>
                            <a:gd name="T26" fmla="*/ 27 w 88"/>
                            <a:gd name="T27" fmla="*/ 90 h 90"/>
                            <a:gd name="T28" fmla="*/ 30 w 88"/>
                            <a:gd name="T29" fmla="*/ 89 h 90"/>
                            <a:gd name="T30" fmla="*/ 33 w 88"/>
                            <a:gd name="T31" fmla="*/ 87 h 90"/>
                            <a:gd name="T32" fmla="*/ 37 w 88"/>
                            <a:gd name="T33" fmla="*/ 82 h 90"/>
                            <a:gd name="T34" fmla="*/ 37 w 88"/>
                            <a:gd name="T35" fmla="*/ 52 h 90"/>
                            <a:gd name="T36" fmla="*/ 23 w 88"/>
                            <a:gd name="T37" fmla="*/ 52 h 90"/>
                            <a:gd name="T38" fmla="*/ 5 w 88"/>
                            <a:gd name="T39" fmla="*/ 53 h 90"/>
                            <a:gd name="T40" fmla="*/ 3 w 88"/>
                            <a:gd name="T41" fmla="*/ 55 h 90"/>
                            <a:gd name="T42" fmla="*/ 1 w 88"/>
                            <a:gd name="T43" fmla="*/ 58 h 90"/>
                            <a:gd name="T44" fmla="*/ 0 w 88"/>
                            <a:gd name="T45" fmla="*/ 62 h 90"/>
                            <a:gd name="T46" fmla="*/ 0 w 88"/>
                            <a:gd name="T47" fmla="*/ 60 h 90"/>
                            <a:gd name="T48" fmla="*/ 0 w 88"/>
                            <a:gd name="T49" fmla="*/ 32 h 90"/>
                            <a:gd name="T50" fmla="*/ 0 w 88"/>
                            <a:gd name="T51" fmla="*/ 30 h 90"/>
                            <a:gd name="T52" fmla="*/ 1 w 88"/>
                            <a:gd name="T53" fmla="*/ 32 h 90"/>
                            <a:gd name="T54" fmla="*/ 6 w 88"/>
                            <a:gd name="T55" fmla="*/ 37 h 90"/>
                            <a:gd name="T56" fmla="*/ 23 w 88"/>
                            <a:gd name="T57" fmla="*/ 38 h 90"/>
                            <a:gd name="T58" fmla="*/ 37 w 88"/>
                            <a:gd name="T59" fmla="*/ 38 h 90"/>
                            <a:gd name="T60" fmla="*/ 37 w 88"/>
                            <a:gd name="T61" fmla="*/ 8 h 90"/>
                            <a:gd name="T62" fmla="*/ 30 w 88"/>
                            <a:gd name="T63" fmla="*/ 2 h 90"/>
                            <a:gd name="T64" fmla="*/ 28 w 88"/>
                            <a:gd name="T65" fmla="*/ 0 h 90"/>
                            <a:gd name="T66" fmla="*/ 28 w 88"/>
                            <a:gd name="T67" fmla="*/ 0 h 90"/>
                            <a:gd name="T68" fmla="*/ 45 w 88"/>
                            <a:gd name="T69" fmla="*/ 0 h 90"/>
                            <a:gd name="T70" fmla="*/ 60 w 88"/>
                            <a:gd name="T71" fmla="*/ 0 h 90"/>
                            <a:gd name="T72" fmla="*/ 62 w 88"/>
                            <a:gd name="T73" fmla="*/ 0 h 90"/>
                            <a:gd name="T74" fmla="*/ 58 w 88"/>
                            <a:gd name="T75" fmla="*/ 2 h 90"/>
                            <a:gd name="T76" fmla="*/ 52 w 88"/>
                            <a:gd name="T77" fmla="*/ 8 h 90"/>
                            <a:gd name="T78" fmla="*/ 52 w 88"/>
                            <a:gd name="T79" fmla="*/ 25 h 90"/>
                            <a:gd name="T80" fmla="*/ 52 w 88"/>
                            <a:gd name="T81" fmla="*/ 37 h 90"/>
                            <a:gd name="T82" fmla="*/ 80 w 88"/>
                            <a:gd name="T83" fmla="*/ 37 h 90"/>
                            <a:gd name="T84" fmla="*/ 83 w 88"/>
                            <a:gd name="T85" fmla="*/ 35 h 90"/>
                            <a:gd name="T86" fmla="*/ 85 w 88"/>
                            <a:gd name="T87" fmla="*/ 30 h 90"/>
                            <a:gd name="T88" fmla="*/ 87 w 88"/>
                            <a:gd name="T89" fmla="*/ 27 h 90"/>
                            <a:gd name="T90" fmla="*/ 88 w 88"/>
                            <a:gd name="T91" fmla="*/ 2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8" h="90">
                              <a:moveTo>
                                <a:pt x="88" y="28"/>
                              </a:moveTo>
                              <a:lnTo>
                                <a:pt x="88" y="28"/>
                              </a:lnTo>
                              <a:lnTo>
                                <a:pt x="88" y="60"/>
                              </a:lnTo>
                              <a:lnTo>
                                <a:pt x="88" y="60"/>
                              </a:lnTo>
                              <a:lnTo>
                                <a:pt x="88" y="60"/>
                              </a:lnTo>
                              <a:lnTo>
                                <a:pt x="87" y="57"/>
                              </a:lnTo>
                              <a:lnTo>
                                <a:pt x="87" y="57"/>
                              </a:lnTo>
                              <a:lnTo>
                                <a:pt x="85" y="55"/>
                              </a:lnTo>
                              <a:lnTo>
                                <a:pt x="80" y="52"/>
                              </a:lnTo>
                              <a:lnTo>
                                <a:pt x="80" y="52"/>
                              </a:lnTo>
                              <a:lnTo>
                                <a:pt x="72" y="52"/>
                              </a:lnTo>
                              <a:lnTo>
                                <a:pt x="62" y="52"/>
                              </a:lnTo>
                              <a:lnTo>
                                <a:pt x="52" y="52"/>
                              </a:lnTo>
                              <a:lnTo>
                                <a:pt x="52" y="52"/>
                              </a:lnTo>
                              <a:lnTo>
                                <a:pt x="52" y="67"/>
                              </a:lnTo>
                              <a:lnTo>
                                <a:pt x="52" y="78"/>
                              </a:lnTo>
                              <a:lnTo>
                                <a:pt x="53" y="85"/>
                              </a:lnTo>
                              <a:lnTo>
                                <a:pt x="53" y="85"/>
                              </a:lnTo>
                              <a:lnTo>
                                <a:pt x="57" y="89"/>
                              </a:lnTo>
                              <a:lnTo>
                                <a:pt x="58" y="89"/>
                              </a:lnTo>
                              <a:lnTo>
                                <a:pt x="58" y="89"/>
                              </a:lnTo>
                              <a:lnTo>
                                <a:pt x="62" y="90"/>
                              </a:lnTo>
                              <a:lnTo>
                                <a:pt x="62" y="90"/>
                              </a:lnTo>
                              <a:lnTo>
                                <a:pt x="62" y="90"/>
                              </a:lnTo>
                              <a:lnTo>
                                <a:pt x="62" y="90"/>
                              </a:lnTo>
                              <a:lnTo>
                                <a:pt x="28" y="90"/>
                              </a:lnTo>
                              <a:lnTo>
                                <a:pt x="28" y="90"/>
                              </a:lnTo>
                              <a:lnTo>
                                <a:pt x="27" y="90"/>
                              </a:lnTo>
                              <a:lnTo>
                                <a:pt x="27" y="90"/>
                              </a:lnTo>
                              <a:lnTo>
                                <a:pt x="30" y="89"/>
                              </a:lnTo>
                              <a:lnTo>
                                <a:pt x="30" y="89"/>
                              </a:lnTo>
                              <a:lnTo>
                                <a:pt x="33" y="87"/>
                              </a:lnTo>
                              <a:lnTo>
                                <a:pt x="37" y="82"/>
                              </a:lnTo>
                              <a:lnTo>
                                <a:pt x="37" y="82"/>
                              </a:lnTo>
                              <a:lnTo>
                                <a:pt x="37" y="65"/>
                              </a:lnTo>
                              <a:lnTo>
                                <a:pt x="37" y="52"/>
                              </a:lnTo>
                              <a:lnTo>
                                <a:pt x="37" y="52"/>
                              </a:lnTo>
                              <a:lnTo>
                                <a:pt x="23" y="52"/>
                              </a:lnTo>
                              <a:lnTo>
                                <a:pt x="11" y="52"/>
                              </a:lnTo>
                              <a:lnTo>
                                <a:pt x="5" y="53"/>
                              </a:lnTo>
                              <a:lnTo>
                                <a:pt x="5" y="53"/>
                              </a:lnTo>
                              <a:lnTo>
                                <a:pt x="3" y="55"/>
                              </a:lnTo>
                              <a:lnTo>
                                <a:pt x="1" y="58"/>
                              </a:lnTo>
                              <a:lnTo>
                                <a:pt x="1" y="58"/>
                              </a:lnTo>
                              <a:lnTo>
                                <a:pt x="0" y="62"/>
                              </a:lnTo>
                              <a:lnTo>
                                <a:pt x="0" y="62"/>
                              </a:lnTo>
                              <a:lnTo>
                                <a:pt x="0" y="60"/>
                              </a:lnTo>
                              <a:lnTo>
                                <a:pt x="0" y="60"/>
                              </a:lnTo>
                              <a:lnTo>
                                <a:pt x="0" y="45"/>
                              </a:lnTo>
                              <a:lnTo>
                                <a:pt x="0" y="32"/>
                              </a:lnTo>
                              <a:lnTo>
                                <a:pt x="0" y="32"/>
                              </a:lnTo>
                              <a:lnTo>
                                <a:pt x="0" y="30"/>
                              </a:lnTo>
                              <a:lnTo>
                                <a:pt x="1" y="32"/>
                              </a:lnTo>
                              <a:lnTo>
                                <a:pt x="1" y="32"/>
                              </a:lnTo>
                              <a:lnTo>
                                <a:pt x="3" y="35"/>
                              </a:lnTo>
                              <a:lnTo>
                                <a:pt x="6" y="37"/>
                              </a:lnTo>
                              <a:lnTo>
                                <a:pt x="6" y="37"/>
                              </a:lnTo>
                              <a:lnTo>
                                <a:pt x="23" y="38"/>
                              </a:lnTo>
                              <a:lnTo>
                                <a:pt x="37" y="38"/>
                              </a:lnTo>
                              <a:lnTo>
                                <a:pt x="37" y="38"/>
                              </a:lnTo>
                              <a:lnTo>
                                <a:pt x="37" y="8"/>
                              </a:lnTo>
                              <a:lnTo>
                                <a:pt x="37" y="8"/>
                              </a:lnTo>
                              <a:lnTo>
                                <a:pt x="35" y="3"/>
                              </a:lnTo>
                              <a:lnTo>
                                <a:pt x="30" y="2"/>
                              </a:lnTo>
                              <a:lnTo>
                                <a:pt x="30" y="2"/>
                              </a:lnTo>
                              <a:lnTo>
                                <a:pt x="28" y="0"/>
                              </a:lnTo>
                              <a:lnTo>
                                <a:pt x="28" y="0"/>
                              </a:lnTo>
                              <a:lnTo>
                                <a:pt x="28" y="0"/>
                              </a:lnTo>
                              <a:lnTo>
                                <a:pt x="28" y="0"/>
                              </a:lnTo>
                              <a:lnTo>
                                <a:pt x="45" y="0"/>
                              </a:lnTo>
                              <a:lnTo>
                                <a:pt x="60" y="0"/>
                              </a:lnTo>
                              <a:lnTo>
                                <a:pt x="60" y="0"/>
                              </a:lnTo>
                              <a:lnTo>
                                <a:pt x="62" y="0"/>
                              </a:lnTo>
                              <a:lnTo>
                                <a:pt x="62" y="0"/>
                              </a:lnTo>
                              <a:lnTo>
                                <a:pt x="58" y="2"/>
                              </a:lnTo>
                              <a:lnTo>
                                <a:pt x="58" y="2"/>
                              </a:lnTo>
                              <a:lnTo>
                                <a:pt x="55" y="3"/>
                              </a:lnTo>
                              <a:lnTo>
                                <a:pt x="52" y="8"/>
                              </a:lnTo>
                              <a:lnTo>
                                <a:pt x="52" y="8"/>
                              </a:lnTo>
                              <a:lnTo>
                                <a:pt x="52" y="25"/>
                              </a:lnTo>
                              <a:lnTo>
                                <a:pt x="52" y="37"/>
                              </a:lnTo>
                              <a:lnTo>
                                <a:pt x="52" y="37"/>
                              </a:lnTo>
                              <a:lnTo>
                                <a:pt x="63" y="37"/>
                              </a:lnTo>
                              <a:lnTo>
                                <a:pt x="80" y="37"/>
                              </a:lnTo>
                              <a:lnTo>
                                <a:pt x="80" y="37"/>
                              </a:lnTo>
                              <a:lnTo>
                                <a:pt x="83" y="35"/>
                              </a:lnTo>
                              <a:lnTo>
                                <a:pt x="85" y="30"/>
                              </a:lnTo>
                              <a:lnTo>
                                <a:pt x="85" y="30"/>
                              </a:lnTo>
                              <a:lnTo>
                                <a:pt x="87" y="27"/>
                              </a:lnTo>
                              <a:lnTo>
                                <a:pt x="87" y="27"/>
                              </a:lnTo>
                              <a:lnTo>
                                <a:pt x="88" y="28"/>
                              </a:lnTo>
                              <a:lnTo>
                                <a:pt x="88"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5"/>
                      <wps:cNvSpPr>
                        <a:spLocks/>
                      </wps:cNvSpPr>
                      <wps:spPr bwMode="auto">
                        <a:xfrm>
                          <a:off x="7976" y="14770"/>
                          <a:ext cx="149" cy="150"/>
                        </a:xfrm>
                        <a:custGeom>
                          <a:avLst/>
                          <a:gdLst>
                            <a:gd name="T0" fmla="*/ 122 w 149"/>
                            <a:gd name="T1" fmla="*/ 150 h 150"/>
                            <a:gd name="T2" fmla="*/ 89 w 149"/>
                            <a:gd name="T3" fmla="*/ 137 h 150"/>
                            <a:gd name="T4" fmla="*/ 87 w 149"/>
                            <a:gd name="T5" fmla="*/ 137 h 150"/>
                            <a:gd name="T6" fmla="*/ 90 w 149"/>
                            <a:gd name="T7" fmla="*/ 135 h 150"/>
                            <a:gd name="T8" fmla="*/ 94 w 149"/>
                            <a:gd name="T9" fmla="*/ 135 h 150"/>
                            <a:gd name="T10" fmla="*/ 99 w 149"/>
                            <a:gd name="T11" fmla="*/ 133 h 150"/>
                            <a:gd name="T12" fmla="*/ 115 w 149"/>
                            <a:gd name="T13" fmla="*/ 97 h 150"/>
                            <a:gd name="T14" fmla="*/ 130 w 149"/>
                            <a:gd name="T15" fmla="*/ 53 h 150"/>
                            <a:gd name="T16" fmla="*/ 132 w 149"/>
                            <a:gd name="T17" fmla="*/ 43 h 150"/>
                            <a:gd name="T18" fmla="*/ 130 w 149"/>
                            <a:gd name="T19" fmla="*/ 31 h 150"/>
                            <a:gd name="T20" fmla="*/ 124 w 149"/>
                            <a:gd name="T21" fmla="*/ 20 h 150"/>
                            <a:gd name="T22" fmla="*/ 109 w 149"/>
                            <a:gd name="T23" fmla="*/ 11 h 150"/>
                            <a:gd name="T24" fmla="*/ 99 w 149"/>
                            <a:gd name="T25" fmla="*/ 8 h 150"/>
                            <a:gd name="T26" fmla="*/ 84 w 149"/>
                            <a:gd name="T27" fmla="*/ 10 h 150"/>
                            <a:gd name="T28" fmla="*/ 72 w 149"/>
                            <a:gd name="T29" fmla="*/ 20 h 150"/>
                            <a:gd name="T30" fmla="*/ 55 w 149"/>
                            <a:gd name="T31" fmla="*/ 45 h 150"/>
                            <a:gd name="T32" fmla="*/ 37 w 149"/>
                            <a:gd name="T33" fmla="*/ 82 h 150"/>
                            <a:gd name="T34" fmla="*/ 27 w 149"/>
                            <a:gd name="T35" fmla="*/ 105 h 150"/>
                            <a:gd name="T36" fmla="*/ 28 w 149"/>
                            <a:gd name="T37" fmla="*/ 108 h 150"/>
                            <a:gd name="T38" fmla="*/ 30 w 149"/>
                            <a:gd name="T39" fmla="*/ 112 h 150"/>
                            <a:gd name="T40" fmla="*/ 32 w 149"/>
                            <a:gd name="T41" fmla="*/ 115 h 150"/>
                            <a:gd name="T42" fmla="*/ 32 w 149"/>
                            <a:gd name="T43" fmla="*/ 115 h 150"/>
                            <a:gd name="T44" fmla="*/ 15 w 149"/>
                            <a:gd name="T45" fmla="*/ 105 h 150"/>
                            <a:gd name="T46" fmla="*/ 2 w 149"/>
                            <a:gd name="T47" fmla="*/ 100 h 150"/>
                            <a:gd name="T48" fmla="*/ 0 w 149"/>
                            <a:gd name="T49" fmla="*/ 98 h 150"/>
                            <a:gd name="T50" fmla="*/ 3 w 149"/>
                            <a:gd name="T51" fmla="*/ 98 h 150"/>
                            <a:gd name="T52" fmla="*/ 10 w 149"/>
                            <a:gd name="T53" fmla="*/ 97 h 150"/>
                            <a:gd name="T54" fmla="*/ 18 w 149"/>
                            <a:gd name="T55" fmla="*/ 85 h 150"/>
                            <a:gd name="T56" fmla="*/ 48 w 149"/>
                            <a:gd name="T57" fmla="*/ 26 h 150"/>
                            <a:gd name="T58" fmla="*/ 55 w 149"/>
                            <a:gd name="T59" fmla="*/ 18 h 150"/>
                            <a:gd name="T60" fmla="*/ 72 w 149"/>
                            <a:gd name="T61" fmla="*/ 3 h 150"/>
                            <a:gd name="T62" fmla="*/ 84 w 149"/>
                            <a:gd name="T63" fmla="*/ 0 h 150"/>
                            <a:gd name="T64" fmla="*/ 99 w 149"/>
                            <a:gd name="T65" fmla="*/ 0 h 150"/>
                            <a:gd name="T66" fmla="*/ 114 w 149"/>
                            <a:gd name="T67" fmla="*/ 5 h 150"/>
                            <a:gd name="T68" fmla="*/ 129 w 149"/>
                            <a:gd name="T69" fmla="*/ 13 h 150"/>
                            <a:gd name="T70" fmla="*/ 142 w 149"/>
                            <a:gd name="T71" fmla="*/ 25 h 150"/>
                            <a:gd name="T72" fmla="*/ 146 w 149"/>
                            <a:gd name="T73" fmla="*/ 31 h 150"/>
                            <a:gd name="T74" fmla="*/ 149 w 149"/>
                            <a:gd name="T75" fmla="*/ 50 h 150"/>
                            <a:gd name="T76" fmla="*/ 147 w 149"/>
                            <a:gd name="T77" fmla="*/ 68 h 150"/>
                            <a:gd name="T78" fmla="*/ 142 w 149"/>
                            <a:gd name="T79" fmla="*/ 83 h 150"/>
                            <a:gd name="T80" fmla="*/ 124 w 149"/>
                            <a:gd name="T81" fmla="*/ 128 h 150"/>
                            <a:gd name="T82" fmla="*/ 120 w 149"/>
                            <a:gd name="T83" fmla="*/ 142 h 150"/>
                            <a:gd name="T84" fmla="*/ 122 w 149"/>
                            <a:gd name="T85" fmla="*/ 147 h 150"/>
                            <a:gd name="T86" fmla="*/ 124 w 149"/>
                            <a:gd name="T87" fmla="*/ 149 h 150"/>
                            <a:gd name="T88" fmla="*/ 122 w 149"/>
                            <a:gd name="T89" fmla="*/ 15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49" h="150">
                              <a:moveTo>
                                <a:pt x="122" y="150"/>
                              </a:moveTo>
                              <a:lnTo>
                                <a:pt x="122" y="150"/>
                              </a:lnTo>
                              <a:lnTo>
                                <a:pt x="107" y="142"/>
                              </a:lnTo>
                              <a:lnTo>
                                <a:pt x="89" y="137"/>
                              </a:lnTo>
                              <a:lnTo>
                                <a:pt x="89" y="137"/>
                              </a:lnTo>
                              <a:lnTo>
                                <a:pt x="87" y="137"/>
                              </a:lnTo>
                              <a:lnTo>
                                <a:pt x="87" y="135"/>
                              </a:lnTo>
                              <a:lnTo>
                                <a:pt x="90" y="135"/>
                              </a:lnTo>
                              <a:lnTo>
                                <a:pt x="90" y="135"/>
                              </a:lnTo>
                              <a:lnTo>
                                <a:pt x="94" y="135"/>
                              </a:lnTo>
                              <a:lnTo>
                                <a:pt x="99" y="133"/>
                              </a:lnTo>
                              <a:lnTo>
                                <a:pt x="99" y="133"/>
                              </a:lnTo>
                              <a:lnTo>
                                <a:pt x="105" y="120"/>
                              </a:lnTo>
                              <a:lnTo>
                                <a:pt x="115" y="97"/>
                              </a:lnTo>
                              <a:lnTo>
                                <a:pt x="125" y="72"/>
                              </a:lnTo>
                              <a:lnTo>
                                <a:pt x="130" y="53"/>
                              </a:lnTo>
                              <a:lnTo>
                                <a:pt x="130" y="53"/>
                              </a:lnTo>
                              <a:lnTo>
                                <a:pt x="132" y="43"/>
                              </a:lnTo>
                              <a:lnTo>
                                <a:pt x="132" y="36"/>
                              </a:lnTo>
                              <a:lnTo>
                                <a:pt x="130" y="31"/>
                              </a:lnTo>
                              <a:lnTo>
                                <a:pt x="127" y="25"/>
                              </a:lnTo>
                              <a:lnTo>
                                <a:pt x="124" y="20"/>
                              </a:lnTo>
                              <a:lnTo>
                                <a:pt x="117" y="15"/>
                              </a:lnTo>
                              <a:lnTo>
                                <a:pt x="109" y="11"/>
                              </a:lnTo>
                              <a:lnTo>
                                <a:pt x="109" y="11"/>
                              </a:lnTo>
                              <a:lnTo>
                                <a:pt x="99" y="8"/>
                              </a:lnTo>
                              <a:lnTo>
                                <a:pt x="90" y="8"/>
                              </a:lnTo>
                              <a:lnTo>
                                <a:pt x="84" y="10"/>
                              </a:lnTo>
                              <a:lnTo>
                                <a:pt x="77" y="13"/>
                              </a:lnTo>
                              <a:lnTo>
                                <a:pt x="72" y="20"/>
                              </a:lnTo>
                              <a:lnTo>
                                <a:pt x="65" y="26"/>
                              </a:lnTo>
                              <a:lnTo>
                                <a:pt x="55" y="45"/>
                              </a:lnTo>
                              <a:lnTo>
                                <a:pt x="55" y="45"/>
                              </a:lnTo>
                              <a:lnTo>
                                <a:pt x="37" y="82"/>
                              </a:lnTo>
                              <a:lnTo>
                                <a:pt x="30" y="97"/>
                              </a:lnTo>
                              <a:lnTo>
                                <a:pt x="27" y="105"/>
                              </a:lnTo>
                              <a:lnTo>
                                <a:pt x="27" y="105"/>
                              </a:lnTo>
                              <a:lnTo>
                                <a:pt x="28" y="108"/>
                              </a:lnTo>
                              <a:lnTo>
                                <a:pt x="30" y="112"/>
                              </a:lnTo>
                              <a:lnTo>
                                <a:pt x="30" y="112"/>
                              </a:lnTo>
                              <a:lnTo>
                                <a:pt x="32" y="113"/>
                              </a:lnTo>
                              <a:lnTo>
                                <a:pt x="32" y="115"/>
                              </a:lnTo>
                              <a:lnTo>
                                <a:pt x="32" y="115"/>
                              </a:lnTo>
                              <a:lnTo>
                                <a:pt x="32" y="115"/>
                              </a:lnTo>
                              <a:lnTo>
                                <a:pt x="25" y="110"/>
                              </a:lnTo>
                              <a:lnTo>
                                <a:pt x="15" y="105"/>
                              </a:lnTo>
                              <a:lnTo>
                                <a:pt x="2" y="100"/>
                              </a:lnTo>
                              <a:lnTo>
                                <a:pt x="2" y="100"/>
                              </a:lnTo>
                              <a:lnTo>
                                <a:pt x="0" y="98"/>
                              </a:lnTo>
                              <a:lnTo>
                                <a:pt x="0" y="98"/>
                              </a:lnTo>
                              <a:lnTo>
                                <a:pt x="3" y="98"/>
                              </a:lnTo>
                              <a:lnTo>
                                <a:pt x="3" y="98"/>
                              </a:lnTo>
                              <a:lnTo>
                                <a:pt x="7" y="98"/>
                              </a:lnTo>
                              <a:lnTo>
                                <a:pt x="10" y="97"/>
                              </a:lnTo>
                              <a:lnTo>
                                <a:pt x="10" y="97"/>
                              </a:lnTo>
                              <a:lnTo>
                                <a:pt x="18" y="85"/>
                              </a:lnTo>
                              <a:lnTo>
                                <a:pt x="30" y="62"/>
                              </a:lnTo>
                              <a:lnTo>
                                <a:pt x="48" y="26"/>
                              </a:lnTo>
                              <a:lnTo>
                                <a:pt x="48" y="26"/>
                              </a:lnTo>
                              <a:lnTo>
                                <a:pt x="55" y="18"/>
                              </a:lnTo>
                              <a:lnTo>
                                <a:pt x="64" y="10"/>
                              </a:lnTo>
                              <a:lnTo>
                                <a:pt x="72" y="3"/>
                              </a:lnTo>
                              <a:lnTo>
                                <a:pt x="84" y="0"/>
                              </a:lnTo>
                              <a:lnTo>
                                <a:pt x="84" y="0"/>
                              </a:lnTo>
                              <a:lnTo>
                                <a:pt x="90" y="0"/>
                              </a:lnTo>
                              <a:lnTo>
                                <a:pt x="99" y="0"/>
                              </a:lnTo>
                              <a:lnTo>
                                <a:pt x="105" y="1"/>
                              </a:lnTo>
                              <a:lnTo>
                                <a:pt x="114" y="5"/>
                              </a:lnTo>
                              <a:lnTo>
                                <a:pt x="122" y="8"/>
                              </a:lnTo>
                              <a:lnTo>
                                <a:pt x="129" y="13"/>
                              </a:lnTo>
                              <a:lnTo>
                                <a:pt x="136" y="18"/>
                              </a:lnTo>
                              <a:lnTo>
                                <a:pt x="142" y="25"/>
                              </a:lnTo>
                              <a:lnTo>
                                <a:pt x="142" y="25"/>
                              </a:lnTo>
                              <a:lnTo>
                                <a:pt x="146" y="31"/>
                              </a:lnTo>
                              <a:lnTo>
                                <a:pt x="147" y="38"/>
                              </a:lnTo>
                              <a:lnTo>
                                <a:pt x="149" y="50"/>
                              </a:lnTo>
                              <a:lnTo>
                                <a:pt x="149" y="60"/>
                              </a:lnTo>
                              <a:lnTo>
                                <a:pt x="147" y="68"/>
                              </a:lnTo>
                              <a:lnTo>
                                <a:pt x="147" y="68"/>
                              </a:lnTo>
                              <a:lnTo>
                                <a:pt x="142" y="83"/>
                              </a:lnTo>
                              <a:lnTo>
                                <a:pt x="132" y="107"/>
                              </a:lnTo>
                              <a:lnTo>
                                <a:pt x="124" y="128"/>
                              </a:lnTo>
                              <a:lnTo>
                                <a:pt x="120" y="142"/>
                              </a:lnTo>
                              <a:lnTo>
                                <a:pt x="120" y="142"/>
                              </a:lnTo>
                              <a:lnTo>
                                <a:pt x="120" y="145"/>
                              </a:lnTo>
                              <a:lnTo>
                                <a:pt x="122" y="147"/>
                              </a:lnTo>
                              <a:lnTo>
                                <a:pt x="122" y="147"/>
                              </a:lnTo>
                              <a:lnTo>
                                <a:pt x="124" y="149"/>
                              </a:lnTo>
                              <a:lnTo>
                                <a:pt x="124" y="150"/>
                              </a:lnTo>
                              <a:lnTo>
                                <a:pt x="122" y="150"/>
                              </a:lnTo>
                              <a:lnTo>
                                <a:pt x="122" y="15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6"/>
                      <wps:cNvSpPr>
                        <a:spLocks/>
                      </wps:cNvSpPr>
                      <wps:spPr bwMode="auto">
                        <a:xfrm>
                          <a:off x="7830" y="14669"/>
                          <a:ext cx="184" cy="179"/>
                        </a:xfrm>
                        <a:custGeom>
                          <a:avLst/>
                          <a:gdLst>
                            <a:gd name="T0" fmla="*/ 96 w 184"/>
                            <a:gd name="T1" fmla="*/ 178 h 179"/>
                            <a:gd name="T2" fmla="*/ 89 w 184"/>
                            <a:gd name="T3" fmla="*/ 102 h 179"/>
                            <a:gd name="T4" fmla="*/ 82 w 184"/>
                            <a:gd name="T5" fmla="*/ 37 h 179"/>
                            <a:gd name="T6" fmla="*/ 32 w 184"/>
                            <a:gd name="T7" fmla="*/ 89 h 179"/>
                            <a:gd name="T8" fmla="*/ 25 w 184"/>
                            <a:gd name="T9" fmla="*/ 97 h 179"/>
                            <a:gd name="T10" fmla="*/ 22 w 184"/>
                            <a:gd name="T11" fmla="*/ 104 h 179"/>
                            <a:gd name="T12" fmla="*/ 22 w 184"/>
                            <a:gd name="T13" fmla="*/ 109 h 179"/>
                            <a:gd name="T14" fmla="*/ 24 w 184"/>
                            <a:gd name="T15" fmla="*/ 111 h 179"/>
                            <a:gd name="T16" fmla="*/ 25 w 184"/>
                            <a:gd name="T17" fmla="*/ 114 h 179"/>
                            <a:gd name="T18" fmla="*/ 25 w 184"/>
                            <a:gd name="T19" fmla="*/ 114 h 179"/>
                            <a:gd name="T20" fmla="*/ 12 w 184"/>
                            <a:gd name="T21" fmla="*/ 102 h 179"/>
                            <a:gd name="T22" fmla="*/ 2 w 184"/>
                            <a:gd name="T23" fmla="*/ 92 h 179"/>
                            <a:gd name="T24" fmla="*/ 0 w 184"/>
                            <a:gd name="T25" fmla="*/ 91 h 179"/>
                            <a:gd name="T26" fmla="*/ 4 w 184"/>
                            <a:gd name="T27" fmla="*/ 92 h 179"/>
                            <a:gd name="T28" fmla="*/ 10 w 184"/>
                            <a:gd name="T29" fmla="*/ 94 h 179"/>
                            <a:gd name="T30" fmla="*/ 17 w 184"/>
                            <a:gd name="T31" fmla="*/ 87 h 179"/>
                            <a:gd name="T32" fmla="*/ 57 w 184"/>
                            <a:gd name="T33" fmla="*/ 47 h 179"/>
                            <a:gd name="T34" fmla="*/ 97 w 184"/>
                            <a:gd name="T35" fmla="*/ 2 h 179"/>
                            <a:gd name="T36" fmla="*/ 99 w 184"/>
                            <a:gd name="T37" fmla="*/ 0 h 179"/>
                            <a:gd name="T38" fmla="*/ 99 w 184"/>
                            <a:gd name="T39" fmla="*/ 4 h 179"/>
                            <a:gd name="T40" fmla="*/ 106 w 184"/>
                            <a:gd name="T41" fmla="*/ 70 h 179"/>
                            <a:gd name="T42" fmla="*/ 109 w 184"/>
                            <a:gd name="T43" fmla="*/ 119 h 179"/>
                            <a:gd name="T44" fmla="*/ 111 w 184"/>
                            <a:gd name="T45" fmla="*/ 139 h 179"/>
                            <a:gd name="T46" fmla="*/ 138 w 184"/>
                            <a:gd name="T47" fmla="*/ 99 h 179"/>
                            <a:gd name="T48" fmla="*/ 156 w 184"/>
                            <a:gd name="T49" fmla="*/ 72 h 179"/>
                            <a:gd name="T50" fmla="*/ 159 w 184"/>
                            <a:gd name="T51" fmla="*/ 65 h 179"/>
                            <a:gd name="T52" fmla="*/ 158 w 184"/>
                            <a:gd name="T53" fmla="*/ 60 h 179"/>
                            <a:gd name="T54" fmla="*/ 154 w 184"/>
                            <a:gd name="T55" fmla="*/ 57 h 179"/>
                            <a:gd name="T56" fmla="*/ 154 w 184"/>
                            <a:gd name="T57" fmla="*/ 55 h 179"/>
                            <a:gd name="T58" fmla="*/ 154 w 184"/>
                            <a:gd name="T59" fmla="*/ 55 h 179"/>
                            <a:gd name="T60" fmla="*/ 183 w 184"/>
                            <a:gd name="T61" fmla="*/ 74 h 179"/>
                            <a:gd name="T62" fmla="*/ 184 w 184"/>
                            <a:gd name="T63" fmla="*/ 76 h 179"/>
                            <a:gd name="T64" fmla="*/ 179 w 184"/>
                            <a:gd name="T65" fmla="*/ 74 h 179"/>
                            <a:gd name="T66" fmla="*/ 176 w 184"/>
                            <a:gd name="T67" fmla="*/ 74 h 179"/>
                            <a:gd name="T68" fmla="*/ 171 w 184"/>
                            <a:gd name="T69" fmla="*/ 74 h 179"/>
                            <a:gd name="T70" fmla="*/ 154 w 184"/>
                            <a:gd name="T71" fmla="*/ 96 h 179"/>
                            <a:gd name="T72" fmla="*/ 136 w 184"/>
                            <a:gd name="T73" fmla="*/ 122 h 179"/>
                            <a:gd name="T74" fmla="*/ 112 w 184"/>
                            <a:gd name="T75" fmla="*/ 156 h 179"/>
                            <a:gd name="T76" fmla="*/ 99 w 184"/>
                            <a:gd name="T77" fmla="*/ 178 h 179"/>
                            <a:gd name="T78" fmla="*/ 96 w 184"/>
                            <a:gd name="T79" fmla="*/ 178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4" h="179">
                              <a:moveTo>
                                <a:pt x="96" y="178"/>
                              </a:moveTo>
                              <a:lnTo>
                                <a:pt x="96" y="178"/>
                              </a:lnTo>
                              <a:lnTo>
                                <a:pt x="89" y="102"/>
                              </a:lnTo>
                              <a:lnTo>
                                <a:pt x="89" y="102"/>
                              </a:lnTo>
                              <a:lnTo>
                                <a:pt x="86" y="60"/>
                              </a:lnTo>
                              <a:lnTo>
                                <a:pt x="82" y="37"/>
                              </a:lnTo>
                              <a:lnTo>
                                <a:pt x="82" y="37"/>
                              </a:lnTo>
                              <a:lnTo>
                                <a:pt x="32" y="89"/>
                              </a:lnTo>
                              <a:lnTo>
                                <a:pt x="32" y="89"/>
                              </a:lnTo>
                              <a:lnTo>
                                <a:pt x="25" y="97"/>
                              </a:lnTo>
                              <a:lnTo>
                                <a:pt x="22" y="102"/>
                              </a:lnTo>
                              <a:lnTo>
                                <a:pt x="22" y="104"/>
                              </a:lnTo>
                              <a:lnTo>
                                <a:pt x="22" y="104"/>
                              </a:lnTo>
                              <a:lnTo>
                                <a:pt x="22" y="109"/>
                              </a:lnTo>
                              <a:lnTo>
                                <a:pt x="24" y="111"/>
                              </a:lnTo>
                              <a:lnTo>
                                <a:pt x="24" y="111"/>
                              </a:lnTo>
                              <a:lnTo>
                                <a:pt x="25" y="114"/>
                              </a:lnTo>
                              <a:lnTo>
                                <a:pt x="25" y="114"/>
                              </a:lnTo>
                              <a:lnTo>
                                <a:pt x="25" y="114"/>
                              </a:lnTo>
                              <a:lnTo>
                                <a:pt x="25" y="114"/>
                              </a:lnTo>
                              <a:lnTo>
                                <a:pt x="12" y="102"/>
                              </a:lnTo>
                              <a:lnTo>
                                <a:pt x="12" y="102"/>
                              </a:lnTo>
                              <a:lnTo>
                                <a:pt x="2" y="92"/>
                              </a:lnTo>
                              <a:lnTo>
                                <a:pt x="2" y="92"/>
                              </a:lnTo>
                              <a:lnTo>
                                <a:pt x="0" y="92"/>
                              </a:lnTo>
                              <a:lnTo>
                                <a:pt x="0" y="91"/>
                              </a:lnTo>
                              <a:lnTo>
                                <a:pt x="4" y="92"/>
                              </a:lnTo>
                              <a:lnTo>
                                <a:pt x="4" y="92"/>
                              </a:lnTo>
                              <a:lnTo>
                                <a:pt x="5" y="94"/>
                              </a:lnTo>
                              <a:lnTo>
                                <a:pt x="10" y="94"/>
                              </a:lnTo>
                              <a:lnTo>
                                <a:pt x="10" y="94"/>
                              </a:lnTo>
                              <a:lnTo>
                                <a:pt x="17" y="87"/>
                              </a:lnTo>
                              <a:lnTo>
                                <a:pt x="30" y="74"/>
                              </a:lnTo>
                              <a:lnTo>
                                <a:pt x="57" y="47"/>
                              </a:lnTo>
                              <a:lnTo>
                                <a:pt x="57" y="47"/>
                              </a:lnTo>
                              <a:lnTo>
                                <a:pt x="97" y="2"/>
                              </a:lnTo>
                              <a:lnTo>
                                <a:pt x="97" y="2"/>
                              </a:lnTo>
                              <a:lnTo>
                                <a:pt x="99" y="0"/>
                              </a:lnTo>
                              <a:lnTo>
                                <a:pt x="99" y="4"/>
                              </a:lnTo>
                              <a:lnTo>
                                <a:pt x="99" y="4"/>
                              </a:lnTo>
                              <a:lnTo>
                                <a:pt x="106" y="70"/>
                              </a:lnTo>
                              <a:lnTo>
                                <a:pt x="106" y="70"/>
                              </a:lnTo>
                              <a:lnTo>
                                <a:pt x="109" y="119"/>
                              </a:lnTo>
                              <a:lnTo>
                                <a:pt x="109" y="119"/>
                              </a:lnTo>
                              <a:lnTo>
                                <a:pt x="111" y="139"/>
                              </a:lnTo>
                              <a:lnTo>
                                <a:pt x="111" y="139"/>
                              </a:lnTo>
                              <a:lnTo>
                                <a:pt x="138" y="99"/>
                              </a:lnTo>
                              <a:lnTo>
                                <a:pt x="138" y="99"/>
                              </a:lnTo>
                              <a:lnTo>
                                <a:pt x="151" y="81"/>
                              </a:lnTo>
                              <a:lnTo>
                                <a:pt x="156" y="72"/>
                              </a:lnTo>
                              <a:lnTo>
                                <a:pt x="159" y="65"/>
                              </a:lnTo>
                              <a:lnTo>
                                <a:pt x="159" y="65"/>
                              </a:lnTo>
                              <a:lnTo>
                                <a:pt x="158" y="62"/>
                              </a:lnTo>
                              <a:lnTo>
                                <a:pt x="158" y="60"/>
                              </a:lnTo>
                              <a:lnTo>
                                <a:pt x="154" y="57"/>
                              </a:lnTo>
                              <a:lnTo>
                                <a:pt x="154" y="57"/>
                              </a:lnTo>
                              <a:lnTo>
                                <a:pt x="154" y="55"/>
                              </a:lnTo>
                              <a:lnTo>
                                <a:pt x="154" y="55"/>
                              </a:lnTo>
                              <a:lnTo>
                                <a:pt x="154" y="55"/>
                              </a:lnTo>
                              <a:lnTo>
                                <a:pt x="154" y="55"/>
                              </a:lnTo>
                              <a:lnTo>
                                <a:pt x="168" y="65"/>
                              </a:lnTo>
                              <a:lnTo>
                                <a:pt x="183" y="74"/>
                              </a:lnTo>
                              <a:lnTo>
                                <a:pt x="183" y="74"/>
                              </a:lnTo>
                              <a:lnTo>
                                <a:pt x="184" y="76"/>
                              </a:lnTo>
                              <a:lnTo>
                                <a:pt x="183" y="76"/>
                              </a:lnTo>
                              <a:lnTo>
                                <a:pt x="179" y="74"/>
                              </a:lnTo>
                              <a:lnTo>
                                <a:pt x="179" y="74"/>
                              </a:lnTo>
                              <a:lnTo>
                                <a:pt x="176" y="74"/>
                              </a:lnTo>
                              <a:lnTo>
                                <a:pt x="171" y="74"/>
                              </a:lnTo>
                              <a:lnTo>
                                <a:pt x="171" y="74"/>
                              </a:lnTo>
                              <a:lnTo>
                                <a:pt x="164" y="81"/>
                              </a:lnTo>
                              <a:lnTo>
                                <a:pt x="154" y="96"/>
                              </a:lnTo>
                              <a:lnTo>
                                <a:pt x="136" y="122"/>
                              </a:lnTo>
                              <a:lnTo>
                                <a:pt x="136" y="122"/>
                              </a:lnTo>
                              <a:lnTo>
                                <a:pt x="112" y="156"/>
                              </a:lnTo>
                              <a:lnTo>
                                <a:pt x="112" y="156"/>
                              </a:lnTo>
                              <a:lnTo>
                                <a:pt x="99" y="178"/>
                              </a:lnTo>
                              <a:lnTo>
                                <a:pt x="99" y="178"/>
                              </a:lnTo>
                              <a:lnTo>
                                <a:pt x="97" y="179"/>
                              </a:lnTo>
                              <a:lnTo>
                                <a:pt x="96" y="178"/>
                              </a:lnTo>
                              <a:lnTo>
                                <a:pt x="96" y="17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07"/>
                      <wps:cNvSpPr>
                        <a:spLocks/>
                      </wps:cNvSpPr>
                      <wps:spPr bwMode="auto">
                        <a:xfrm>
                          <a:off x="7770" y="14612"/>
                          <a:ext cx="124" cy="112"/>
                        </a:xfrm>
                        <a:custGeom>
                          <a:avLst/>
                          <a:gdLst>
                            <a:gd name="T0" fmla="*/ 100 w 124"/>
                            <a:gd name="T1" fmla="*/ 0 h 112"/>
                            <a:gd name="T2" fmla="*/ 100 w 124"/>
                            <a:gd name="T3" fmla="*/ 0 h 112"/>
                            <a:gd name="T4" fmla="*/ 110 w 124"/>
                            <a:gd name="T5" fmla="*/ 15 h 112"/>
                            <a:gd name="T6" fmla="*/ 110 w 124"/>
                            <a:gd name="T7" fmla="*/ 15 h 112"/>
                            <a:gd name="T8" fmla="*/ 122 w 124"/>
                            <a:gd name="T9" fmla="*/ 29 h 112"/>
                            <a:gd name="T10" fmla="*/ 122 w 124"/>
                            <a:gd name="T11" fmla="*/ 29 h 112"/>
                            <a:gd name="T12" fmla="*/ 124 w 124"/>
                            <a:gd name="T13" fmla="*/ 30 h 112"/>
                            <a:gd name="T14" fmla="*/ 122 w 124"/>
                            <a:gd name="T15" fmla="*/ 30 h 112"/>
                            <a:gd name="T16" fmla="*/ 119 w 124"/>
                            <a:gd name="T17" fmla="*/ 29 h 112"/>
                            <a:gd name="T18" fmla="*/ 119 w 124"/>
                            <a:gd name="T19" fmla="*/ 29 h 112"/>
                            <a:gd name="T20" fmla="*/ 117 w 124"/>
                            <a:gd name="T21" fmla="*/ 29 h 112"/>
                            <a:gd name="T22" fmla="*/ 115 w 124"/>
                            <a:gd name="T23" fmla="*/ 27 h 112"/>
                            <a:gd name="T24" fmla="*/ 107 w 124"/>
                            <a:gd name="T25" fmla="*/ 30 h 112"/>
                            <a:gd name="T26" fmla="*/ 107 w 124"/>
                            <a:gd name="T27" fmla="*/ 30 h 112"/>
                            <a:gd name="T28" fmla="*/ 92 w 124"/>
                            <a:gd name="T29" fmla="*/ 42 h 112"/>
                            <a:gd name="T30" fmla="*/ 65 w 124"/>
                            <a:gd name="T31" fmla="*/ 66 h 112"/>
                            <a:gd name="T32" fmla="*/ 25 w 124"/>
                            <a:gd name="T33" fmla="*/ 99 h 112"/>
                            <a:gd name="T34" fmla="*/ 25 w 124"/>
                            <a:gd name="T35" fmla="*/ 99 h 112"/>
                            <a:gd name="T36" fmla="*/ 23 w 124"/>
                            <a:gd name="T37" fmla="*/ 104 h 112"/>
                            <a:gd name="T38" fmla="*/ 23 w 124"/>
                            <a:gd name="T39" fmla="*/ 107 h 112"/>
                            <a:gd name="T40" fmla="*/ 23 w 124"/>
                            <a:gd name="T41" fmla="*/ 107 h 112"/>
                            <a:gd name="T42" fmla="*/ 23 w 124"/>
                            <a:gd name="T43" fmla="*/ 111 h 112"/>
                            <a:gd name="T44" fmla="*/ 23 w 124"/>
                            <a:gd name="T45" fmla="*/ 112 h 112"/>
                            <a:gd name="T46" fmla="*/ 23 w 124"/>
                            <a:gd name="T47" fmla="*/ 111 h 112"/>
                            <a:gd name="T48" fmla="*/ 23 w 124"/>
                            <a:gd name="T49" fmla="*/ 111 h 112"/>
                            <a:gd name="T50" fmla="*/ 13 w 124"/>
                            <a:gd name="T51" fmla="*/ 97 h 112"/>
                            <a:gd name="T52" fmla="*/ 2 w 124"/>
                            <a:gd name="T53" fmla="*/ 84 h 112"/>
                            <a:gd name="T54" fmla="*/ 2 w 124"/>
                            <a:gd name="T55" fmla="*/ 84 h 112"/>
                            <a:gd name="T56" fmla="*/ 0 w 124"/>
                            <a:gd name="T57" fmla="*/ 82 h 112"/>
                            <a:gd name="T58" fmla="*/ 0 w 124"/>
                            <a:gd name="T59" fmla="*/ 82 h 112"/>
                            <a:gd name="T60" fmla="*/ 3 w 124"/>
                            <a:gd name="T61" fmla="*/ 84 h 112"/>
                            <a:gd name="T62" fmla="*/ 3 w 124"/>
                            <a:gd name="T63" fmla="*/ 84 h 112"/>
                            <a:gd name="T64" fmla="*/ 7 w 124"/>
                            <a:gd name="T65" fmla="*/ 84 h 112"/>
                            <a:gd name="T66" fmla="*/ 8 w 124"/>
                            <a:gd name="T67" fmla="*/ 84 h 112"/>
                            <a:gd name="T68" fmla="*/ 8 w 124"/>
                            <a:gd name="T69" fmla="*/ 84 h 112"/>
                            <a:gd name="T70" fmla="*/ 27 w 124"/>
                            <a:gd name="T71" fmla="*/ 72 h 112"/>
                            <a:gd name="T72" fmla="*/ 57 w 124"/>
                            <a:gd name="T73" fmla="*/ 47 h 112"/>
                            <a:gd name="T74" fmla="*/ 85 w 124"/>
                            <a:gd name="T75" fmla="*/ 24 h 112"/>
                            <a:gd name="T76" fmla="*/ 99 w 124"/>
                            <a:gd name="T77" fmla="*/ 10 h 112"/>
                            <a:gd name="T78" fmla="*/ 99 w 124"/>
                            <a:gd name="T79" fmla="*/ 10 h 112"/>
                            <a:gd name="T80" fmla="*/ 100 w 124"/>
                            <a:gd name="T81" fmla="*/ 5 h 112"/>
                            <a:gd name="T82" fmla="*/ 99 w 124"/>
                            <a:gd name="T83" fmla="*/ 4 h 112"/>
                            <a:gd name="T84" fmla="*/ 99 w 124"/>
                            <a:gd name="T85" fmla="*/ 4 h 112"/>
                            <a:gd name="T86" fmla="*/ 99 w 124"/>
                            <a:gd name="T87" fmla="*/ 0 h 112"/>
                            <a:gd name="T88" fmla="*/ 99 w 124"/>
                            <a:gd name="T89" fmla="*/ 0 h 112"/>
                            <a:gd name="T90" fmla="*/ 100 w 124"/>
                            <a:gd name="T91" fmla="*/ 0 h 112"/>
                            <a:gd name="T92" fmla="*/ 100 w 124"/>
                            <a:gd name="T93"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24" h="112">
                              <a:moveTo>
                                <a:pt x="100" y="0"/>
                              </a:moveTo>
                              <a:lnTo>
                                <a:pt x="100" y="0"/>
                              </a:lnTo>
                              <a:lnTo>
                                <a:pt x="110" y="15"/>
                              </a:lnTo>
                              <a:lnTo>
                                <a:pt x="110" y="15"/>
                              </a:lnTo>
                              <a:lnTo>
                                <a:pt x="122" y="29"/>
                              </a:lnTo>
                              <a:lnTo>
                                <a:pt x="122" y="29"/>
                              </a:lnTo>
                              <a:lnTo>
                                <a:pt x="124" y="30"/>
                              </a:lnTo>
                              <a:lnTo>
                                <a:pt x="122" y="30"/>
                              </a:lnTo>
                              <a:lnTo>
                                <a:pt x="119" y="29"/>
                              </a:lnTo>
                              <a:lnTo>
                                <a:pt x="119" y="29"/>
                              </a:lnTo>
                              <a:lnTo>
                                <a:pt x="117" y="29"/>
                              </a:lnTo>
                              <a:lnTo>
                                <a:pt x="115" y="27"/>
                              </a:lnTo>
                              <a:lnTo>
                                <a:pt x="107" y="30"/>
                              </a:lnTo>
                              <a:lnTo>
                                <a:pt x="107" y="30"/>
                              </a:lnTo>
                              <a:lnTo>
                                <a:pt x="92" y="42"/>
                              </a:lnTo>
                              <a:lnTo>
                                <a:pt x="65" y="66"/>
                              </a:lnTo>
                              <a:lnTo>
                                <a:pt x="25" y="99"/>
                              </a:lnTo>
                              <a:lnTo>
                                <a:pt x="25" y="99"/>
                              </a:lnTo>
                              <a:lnTo>
                                <a:pt x="23" y="104"/>
                              </a:lnTo>
                              <a:lnTo>
                                <a:pt x="23" y="107"/>
                              </a:lnTo>
                              <a:lnTo>
                                <a:pt x="23" y="107"/>
                              </a:lnTo>
                              <a:lnTo>
                                <a:pt x="23" y="111"/>
                              </a:lnTo>
                              <a:lnTo>
                                <a:pt x="23" y="112"/>
                              </a:lnTo>
                              <a:lnTo>
                                <a:pt x="23" y="111"/>
                              </a:lnTo>
                              <a:lnTo>
                                <a:pt x="23" y="111"/>
                              </a:lnTo>
                              <a:lnTo>
                                <a:pt x="13" y="97"/>
                              </a:lnTo>
                              <a:lnTo>
                                <a:pt x="2" y="84"/>
                              </a:lnTo>
                              <a:lnTo>
                                <a:pt x="2" y="84"/>
                              </a:lnTo>
                              <a:lnTo>
                                <a:pt x="0" y="82"/>
                              </a:lnTo>
                              <a:lnTo>
                                <a:pt x="0" y="82"/>
                              </a:lnTo>
                              <a:lnTo>
                                <a:pt x="3" y="84"/>
                              </a:lnTo>
                              <a:lnTo>
                                <a:pt x="3" y="84"/>
                              </a:lnTo>
                              <a:lnTo>
                                <a:pt x="7" y="84"/>
                              </a:lnTo>
                              <a:lnTo>
                                <a:pt x="8" y="84"/>
                              </a:lnTo>
                              <a:lnTo>
                                <a:pt x="8" y="84"/>
                              </a:lnTo>
                              <a:lnTo>
                                <a:pt x="27" y="72"/>
                              </a:lnTo>
                              <a:lnTo>
                                <a:pt x="57" y="47"/>
                              </a:lnTo>
                              <a:lnTo>
                                <a:pt x="85" y="24"/>
                              </a:lnTo>
                              <a:lnTo>
                                <a:pt x="99" y="10"/>
                              </a:lnTo>
                              <a:lnTo>
                                <a:pt x="99" y="10"/>
                              </a:lnTo>
                              <a:lnTo>
                                <a:pt x="100" y="5"/>
                              </a:lnTo>
                              <a:lnTo>
                                <a:pt x="99" y="4"/>
                              </a:lnTo>
                              <a:lnTo>
                                <a:pt x="99" y="4"/>
                              </a:lnTo>
                              <a:lnTo>
                                <a:pt x="99" y="0"/>
                              </a:lnTo>
                              <a:lnTo>
                                <a:pt x="99" y="0"/>
                              </a:lnTo>
                              <a:lnTo>
                                <a:pt x="100" y="0"/>
                              </a:lnTo>
                              <a:lnTo>
                                <a:pt x="10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8"/>
                      <wps:cNvSpPr>
                        <a:spLocks/>
                      </wps:cNvSpPr>
                      <wps:spPr bwMode="auto">
                        <a:xfrm>
                          <a:off x="7674" y="14077"/>
                          <a:ext cx="134" cy="84"/>
                        </a:xfrm>
                        <a:custGeom>
                          <a:avLst/>
                          <a:gdLst>
                            <a:gd name="T0" fmla="*/ 134 w 134"/>
                            <a:gd name="T1" fmla="*/ 48 h 84"/>
                            <a:gd name="T2" fmla="*/ 134 w 134"/>
                            <a:gd name="T3" fmla="*/ 48 h 84"/>
                            <a:gd name="T4" fmla="*/ 126 w 134"/>
                            <a:gd name="T5" fmla="*/ 65 h 84"/>
                            <a:gd name="T6" fmla="*/ 119 w 134"/>
                            <a:gd name="T7" fmla="*/ 84 h 84"/>
                            <a:gd name="T8" fmla="*/ 119 w 134"/>
                            <a:gd name="T9" fmla="*/ 84 h 84"/>
                            <a:gd name="T10" fmla="*/ 119 w 134"/>
                            <a:gd name="T11" fmla="*/ 84 h 84"/>
                            <a:gd name="T12" fmla="*/ 118 w 134"/>
                            <a:gd name="T13" fmla="*/ 84 h 84"/>
                            <a:gd name="T14" fmla="*/ 118 w 134"/>
                            <a:gd name="T15" fmla="*/ 80 h 84"/>
                            <a:gd name="T16" fmla="*/ 118 w 134"/>
                            <a:gd name="T17" fmla="*/ 80 h 84"/>
                            <a:gd name="T18" fmla="*/ 118 w 134"/>
                            <a:gd name="T19" fmla="*/ 75 h 84"/>
                            <a:gd name="T20" fmla="*/ 116 w 134"/>
                            <a:gd name="T21" fmla="*/ 73 h 84"/>
                            <a:gd name="T22" fmla="*/ 113 w 134"/>
                            <a:gd name="T23" fmla="*/ 70 h 84"/>
                            <a:gd name="T24" fmla="*/ 113 w 134"/>
                            <a:gd name="T25" fmla="*/ 70 h 84"/>
                            <a:gd name="T26" fmla="*/ 94 w 134"/>
                            <a:gd name="T27" fmla="*/ 62 h 84"/>
                            <a:gd name="T28" fmla="*/ 62 w 134"/>
                            <a:gd name="T29" fmla="*/ 48 h 84"/>
                            <a:gd name="T30" fmla="*/ 29 w 134"/>
                            <a:gd name="T31" fmla="*/ 37 h 84"/>
                            <a:gd name="T32" fmla="*/ 11 w 134"/>
                            <a:gd name="T33" fmla="*/ 32 h 84"/>
                            <a:gd name="T34" fmla="*/ 11 w 134"/>
                            <a:gd name="T35" fmla="*/ 32 h 84"/>
                            <a:gd name="T36" fmla="*/ 6 w 134"/>
                            <a:gd name="T37" fmla="*/ 33 h 84"/>
                            <a:gd name="T38" fmla="*/ 4 w 134"/>
                            <a:gd name="T39" fmla="*/ 37 h 84"/>
                            <a:gd name="T40" fmla="*/ 4 w 134"/>
                            <a:gd name="T41" fmla="*/ 37 h 84"/>
                            <a:gd name="T42" fmla="*/ 2 w 134"/>
                            <a:gd name="T43" fmla="*/ 37 h 84"/>
                            <a:gd name="T44" fmla="*/ 0 w 134"/>
                            <a:gd name="T45" fmla="*/ 37 h 84"/>
                            <a:gd name="T46" fmla="*/ 2 w 134"/>
                            <a:gd name="T47" fmla="*/ 35 h 84"/>
                            <a:gd name="T48" fmla="*/ 2 w 134"/>
                            <a:gd name="T49" fmla="*/ 35 h 84"/>
                            <a:gd name="T50" fmla="*/ 9 w 134"/>
                            <a:gd name="T51" fmla="*/ 18 h 84"/>
                            <a:gd name="T52" fmla="*/ 16 w 134"/>
                            <a:gd name="T53" fmla="*/ 2 h 84"/>
                            <a:gd name="T54" fmla="*/ 16 w 134"/>
                            <a:gd name="T55" fmla="*/ 2 h 84"/>
                            <a:gd name="T56" fmla="*/ 16 w 134"/>
                            <a:gd name="T57" fmla="*/ 0 h 84"/>
                            <a:gd name="T58" fmla="*/ 17 w 134"/>
                            <a:gd name="T59" fmla="*/ 0 h 84"/>
                            <a:gd name="T60" fmla="*/ 17 w 134"/>
                            <a:gd name="T61" fmla="*/ 3 h 84"/>
                            <a:gd name="T62" fmla="*/ 17 w 134"/>
                            <a:gd name="T63" fmla="*/ 3 h 84"/>
                            <a:gd name="T64" fmla="*/ 17 w 134"/>
                            <a:gd name="T65" fmla="*/ 7 h 84"/>
                            <a:gd name="T66" fmla="*/ 19 w 134"/>
                            <a:gd name="T67" fmla="*/ 10 h 84"/>
                            <a:gd name="T68" fmla="*/ 19 w 134"/>
                            <a:gd name="T69" fmla="*/ 10 h 84"/>
                            <a:gd name="T70" fmla="*/ 37 w 134"/>
                            <a:gd name="T71" fmla="*/ 20 h 84"/>
                            <a:gd name="T72" fmla="*/ 72 w 134"/>
                            <a:gd name="T73" fmla="*/ 33 h 84"/>
                            <a:gd name="T74" fmla="*/ 108 w 134"/>
                            <a:gd name="T75" fmla="*/ 47 h 84"/>
                            <a:gd name="T76" fmla="*/ 119 w 134"/>
                            <a:gd name="T77" fmla="*/ 50 h 84"/>
                            <a:gd name="T78" fmla="*/ 124 w 134"/>
                            <a:gd name="T79" fmla="*/ 52 h 84"/>
                            <a:gd name="T80" fmla="*/ 124 w 134"/>
                            <a:gd name="T81" fmla="*/ 52 h 84"/>
                            <a:gd name="T82" fmla="*/ 129 w 134"/>
                            <a:gd name="T83" fmla="*/ 50 h 84"/>
                            <a:gd name="T84" fmla="*/ 131 w 134"/>
                            <a:gd name="T85" fmla="*/ 48 h 84"/>
                            <a:gd name="T86" fmla="*/ 131 w 134"/>
                            <a:gd name="T87" fmla="*/ 48 h 84"/>
                            <a:gd name="T88" fmla="*/ 134 w 134"/>
                            <a:gd name="T89" fmla="*/ 47 h 84"/>
                            <a:gd name="T90" fmla="*/ 134 w 134"/>
                            <a:gd name="T91" fmla="*/ 47 h 84"/>
                            <a:gd name="T92" fmla="*/ 134 w 134"/>
                            <a:gd name="T93" fmla="*/ 48 h 84"/>
                            <a:gd name="T94" fmla="*/ 134 w 134"/>
                            <a:gd name="T95" fmla="*/ 48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4" h="84">
                              <a:moveTo>
                                <a:pt x="134" y="48"/>
                              </a:moveTo>
                              <a:lnTo>
                                <a:pt x="134" y="48"/>
                              </a:lnTo>
                              <a:lnTo>
                                <a:pt x="126" y="65"/>
                              </a:lnTo>
                              <a:lnTo>
                                <a:pt x="119" y="84"/>
                              </a:lnTo>
                              <a:lnTo>
                                <a:pt x="119" y="84"/>
                              </a:lnTo>
                              <a:lnTo>
                                <a:pt x="119" y="84"/>
                              </a:lnTo>
                              <a:lnTo>
                                <a:pt x="118" y="84"/>
                              </a:lnTo>
                              <a:lnTo>
                                <a:pt x="118" y="80"/>
                              </a:lnTo>
                              <a:lnTo>
                                <a:pt x="118" y="80"/>
                              </a:lnTo>
                              <a:lnTo>
                                <a:pt x="118" y="75"/>
                              </a:lnTo>
                              <a:lnTo>
                                <a:pt x="116" y="73"/>
                              </a:lnTo>
                              <a:lnTo>
                                <a:pt x="113" y="70"/>
                              </a:lnTo>
                              <a:lnTo>
                                <a:pt x="113" y="70"/>
                              </a:lnTo>
                              <a:lnTo>
                                <a:pt x="94" y="62"/>
                              </a:lnTo>
                              <a:lnTo>
                                <a:pt x="62" y="48"/>
                              </a:lnTo>
                              <a:lnTo>
                                <a:pt x="29" y="37"/>
                              </a:lnTo>
                              <a:lnTo>
                                <a:pt x="11" y="32"/>
                              </a:lnTo>
                              <a:lnTo>
                                <a:pt x="11" y="32"/>
                              </a:lnTo>
                              <a:lnTo>
                                <a:pt x="6" y="33"/>
                              </a:lnTo>
                              <a:lnTo>
                                <a:pt x="4" y="37"/>
                              </a:lnTo>
                              <a:lnTo>
                                <a:pt x="4" y="37"/>
                              </a:lnTo>
                              <a:lnTo>
                                <a:pt x="2" y="37"/>
                              </a:lnTo>
                              <a:lnTo>
                                <a:pt x="0" y="37"/>
                              </a:lnTo>
                              <a:lnTo>
                                <a:pt x="2" y="35"/>
                              </a:lnTo>
                              <a:lnTo>
                                <a:pt x="2" y="35"/>
                              </a:lnTo>
                              <a:lnTo>
                                <a:pt x="9" y="18"/>
                              </a:lnTo>
                              <a:lnTo>
                                <a:pt x="16" y="2"/>
                              </a:lnTo>
                              <a:lnTo>
                                <a:pt x="16" y="2"/>
                              </a:lnTo>
                              <a:lnTo>
                                <a:pt x="16" y="0"/>
                              </a:lnTo>
                              <a:lnTo>
                                <a:pt x="17" y="0"/>
                              </a:lnTo>
                              <a:lnTo>
                                <a:pt x="17" y="3"/>
                              </a:lnTo>
                              <a:lnTo>
                                <a:pt x="17" y="3"/>
                              </a:lnTo>
                              <a:lnTo>
                                <a:pt x="17" y="7"/>
                              </a:lnTo>
                              <a:lnTo>
                                <a:pt x="19" y="10"/>
                              </a:lnTo>
                              <a:lnTo>
                                <a:pt x="19" y="10"/>
                              </a:lnTo>
                              <a:lnTo>
                                <a:pt x="37" y="20"/>
                              </a:lnTo>
                              <a:lnTo>
                                <a:pt x="72" y="33"/>
                              </a:lnTo>
                              <a:lnTo>
                                <a:pt x="108" y="47"/>
                              </a:lnTo>
                              <a:lnTo>
                                <a:pt x="119" y="50"/>
                              </a:lnTo>
                              <a:lnTo>
                                <a:pt x="124" y="52"/>
                              </a:lnTo>
                              <a:lnTo>
                                <a:pt x="124" y="52"/>
                              </a:lnTo>
                              <a:lnTo>
                                <a:pt x="129" y="50"/>
                              </a:lnTo>
                              <a:lnTo>
                                <a:pt x="131" y="48"/>
                              </a:lnTo>
                              <a:lnTo>
                                <a:pt x="131" y="48"/>
                              </a:lnTo>
                              <a:lnTo>
                                <a:pt x="134" y="47"/>
                              </a:lnTo>
                              <a:lnTo>
                                <a:pt x="134" y="47"/>
                              </a:lnTo>
                              <a:lnTo>
                                <a:pt x="134" y="48"/>
                              </a:lnTo>
                              <a:lnTo>
                                <a:pt x="134" y="4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09"/>
                      <wps:cNvSpPr>
                        <a:spLocks/>
                      </wps:cNvSpPr>
                      <wps:spPr bwMode="auto">
                        <a:xfrm>
                          <a:off x="7686" y="14544"/>
                          <a:ext cx="149" cy="129"/>
                        </a:xfrm>
                        <a:custGeom>
                          <a:avLst/>
                          <a:gdLst>
                            <a:gd name="T0" fmla="*/ 117 w 149"/>
                            <a:gd name="T1" fmla="*/ 13 h 129"/>
                            <a:gd name="T2" fmla="*/ 59 w 149"/>
                            <a:gd name="T3" fmla="*/ 16 h 129"/>
                            <a:gd name="T4" fmla="*/ 35 w 149"/>
                            <a:gd name="T5" fmla="*/ 18 h 129"/>
                            <a:gd name="T6" fmla="*/ 19 w 149"/>
                            <a:gd name="T7" fmla="*/ 21 h 129"/>
                            <a:gd name="T8" fmla="*/ 15 w 149"/>
                            <a:gd name="T9" fmla="*/ 23 h 129"/>
                            <a:gd name="T10" fmla="*/ 15 w 149"/>
                            <a:gd name="T11" fmla="*/ 28 h 129"/>
                            <a:gd name="T12" fmla="*/ 15 w 149"/>
                            <a:gd name="T13" fmla="*/ 32 h 129"/>
                            <a:gd name="T14" fmla="*/ 15 w 149"/>
                            <a:gd name="T15" fmla="*/ 35 h 129"/>
                            <a:gd name="T16" fmla="*/ 15 w 149"/>
                            <a:gd name="T17" fmla="*/ 35 h 129"/>
                            <a:gd name="T18" fmla="*/ 7 w 149"/>
                            <a:gd name="T19" fmla="*/ 16 h 129"/>
                            <a:gd name="T20" fmla="*/ 0 w 149"/>
                            <a:gd name="T21" fmla="*/ 1 h 129"/>
                            <a:gd name="T22" fmla="*/ 0 w 149"/>
                            <a:gd name="T23" fmla="*/ 0 h 129"/>
                            <a:gd name="T24" fmla="*/ 4 w 149"/>
                            <a:gd name="T25" fmla="*/ 1 h 129"/>
                            <a:gd name="T26" fmla="*/ 10 w 149"/>
                            <a:gd name="T27" fmla="*/ 5 h 129"/>
                            <a:gd name="T28" fmla="*/ 20 w 149"/>
                            <a:gd name="T29" fmla="*/ 6 h 129"/>
                            <a:gd name="T30" fmla="*/ 69 w 149"/>
                            <a:gd name="T31" fmla="*/ 5 h 129"/>
                            <a:gd name="T32" fmla="*/ 109 w 149"/>
                            <a:gd name="T33" fmla="*/ 1 h 129"/>
                            <a:gd name="T34" fmla="*/ 146 w 149"/>
                            <a:gd name="T35" fmla="*/ 0 h 129"/>
                            <a:gd name="T36" fmla="*/ 149 w 149"/>
                            <a:gd name="T37" fmla="*/ 1 h 129"/>
                            <a:gd name="T38" fmla="*/ 148 w 149"/>
                            <a:gd name="T39" fmla="*/ 5 h 129"/>
                            <a:gd name="T40" fmla="*/ 106 w 149"/>
                            <a:gd name="T41" fmla="*/ 60 h 129"/>
                            <a:gd name="T42" fmla="*/ 72 w 149"/>
                            <a:gd name="T43" fmla="*/ 105 h 129"/>
                            <a:gd name="T44" fmla="*/ 67 w 149"/>
                            <a:gd name="T45" fmla="*/ 115 h 129"/>
                            <a:gd name="T46" fmla="*/ 67 w 149"/>
                            <a:gd name="T47" fmla="*/ 124 h 129"/>
                            <a:gd name="T48" fmla="*/ 67 w 149"/>
                            <a:gd name="T49" fmla="*/ 127 h 129"/>
                            <a:gd name="T50" fmla="*/ 67 w 149"/>
                            <a:gd name="T51" fmla="*/ 129 h 129"/>
                            <a:gd name="T52" fmla="*/ 57 w 149"/>
                            <a:gd name="T53" fmla="*/ 110 h 129"/>
                            <a:gd name="T54" fmla="*/ 45 w 149"/>
                            <a:gd name="T55" fmla="*/ 93 h 129"/>
                            <a:gd name="T56" fmla="*/ 45 w 149"/>
                            <a:gd name="T57" fmla="*/ 92 h 129"/>
                            <a:gd name="T58" fmla="*/ 49 w 149"/>
                            <a:gd name="T59" fmla="*/ 93 h 129"/>
                            <a:gd name="T60" fmla="*/ 54 w 149"/>
                            <a:gd name="T61" fmla="*/ 92 h 129"/>
                            <a:gd name="T62" fmla="*/ 62 w 149"/>
                            <a:gd name="T63" fmla="*/ 85 h 129"/>
                            <a:gd name="T64" fmla="*/ 89 w 149"/>
                            <a:gd name="T65" fmla="*/ 5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9" h="129">
                              <a:moveTo>
                                <a:pt x="89" y="50"/>
                              </a:moveTo>
                              <a:lnTo>
                                <a:pt x="117" y="13"/>
                              </a:lnTo>
                              <a:lnTo>
                                <a:pt x="117" y="13"/>
                              </a:lnTo>
                              <a:lnTo>
                                <a:pt x="59" y="16"/>
                              </a:lnTo>
                              <a:lnTo>
                                <a:pt x="59" y="16"/>
                              </a:lnTo>
                              <a:lnTo>
                                <a:pt x="35" y="18"/>
                              </a:lnTo>
                              <a:lnTo>
                                <a:pt x="22" y="20"/>
                              </a:lnTo>
                              <a:lnTo>
                                <a:pt x="19" y="21"/>
                              </a:lnTo>
                              <a:lnTo>
                                <a:pt x="15" y="23"/>
                              </a:lnTo>
                              <a:lnTo>
                                <a:pt x="15" y="23"/>
                              </a:lnTo>
                              <a:lnTo>
                                <a:pt x="15" y="26"/>
                              </a:lnTo>
                              <a:lnTo>
                                <a:pt x="15" y="28"/>
                              </a:lnTo>
                              <a:lnTo>
                                <a:pt x="15" y="32"/>
                              </a:lnTo>
                              <a:lnTo>
                                <a:pt x="15" y="32"/>
                              </a:lnTo>
                              <a:lnTo>
                                <a:pt x="15" y="35"/>
                              </a:lnTo>
                              <a:lnTo>
                                <a:pt x="15" y="35"/>
                              </a:lnTo>
                              <a:lnTo>
                                <a:pt x="15" y="35"/>
                              </a:lnTo>
                              <a:lnTo>
                                <a:pt x="15" y="35"/>
                              </a:lnTo>
                              <a:lnTo>
                                <a:pt x="7" y="16"/>
                              </a:lnTo>
                              <a:lnTo>
                                <a:pt x="7" y="16"/>
                              </a:lnTo>
                              <a:lnTo>
                                <a:pt x="0" y="1"/>
                              </a:lnTo>
                              <a:lnTo>
                                <a:pt x="0" y="1"/>
                              </a:lnTo>
                              <a:lnTo>
                                <a:pt x="0" y="0"/>
                              </a:lnTo>
                              <a:lnTo>
                                <a:pt x="0" y="0"/>
                              </a:lnTo>
                              <a:lnTo>
                                <a:pt x="4" y="1"/>
                              </a:lnTo>
                              <a:lnTo>
                                <a:pt x="4" y="1"/>
                              </a:lnTo>
                              <a:lnTo>
                                <a:pt x="5" y="3"/>
                              </a:lnTo>
                              <a:lnTo>
                                <a:pt x="10" y="5"/>
                              </a:lnTo>
                              <a:lnTo>
                                <a:pt x="10" y="5"/>
                              </a:lnTo>
                              <a:lnTo>
                                <a:pt x="20" y="6"/>
                              </a:lnTo>
                              <a:lnTo>
                                <a:pt x="39" y="6"/>
                              </a:lnTo>
                              <a:lnTo>
                                <a:pt x="69" y="5"/>
                              </a:lnTo>
                              <a:lnTo>
                                <a:pt x="69" y="5"/>
                              </a:lnTo>
                              <a:lnTo>
                                <a:pt x="109" y="1"/>
                              </a:lnTo>
                              <a:lnTo>
                                <a:pt x="146" y="0"/>
                              </a:lnTo>
                              <a:lnTo>
                                <a:pt x="146" y="0"/>
                              </a:lnTo>
                              <a:lnTo>
                                <a:pt x="149" y="1"/>
                              </a:lnTo>
                              <a:lnTo>
                                <a:pt x="149" y="1"/>
                              </a:lnTo>
                              <a:lnTo>
                                <a:pt x="148" y="5"/>
                              </a:lnTo>
                              <a:lnTo>
                                <a:pt x="148" y="5"/>
                              </a:lnTo>
                              <a:lnTo>
                                <a:pt x="106" y="60"/>
                              </a:lnTo>
                              <a:lnTo>
                                <a:pt x="106" y="60"/>
                              </a:lnTo>
                              <a:lnTo>
                                <a:pt x="86" y="88"/>
                              </a:lnTo>
                              <a:lnTo>
                                <a:pt x="72" y="105"/>
                              </a:lnTo>
                              <a:lnTo>
                                <a:pt x="67" y="115"/>
                              </a:lnTo>
                              <a:lnTo>
                                <a:pt x="67" y="115"/>
                              </a:lnTo>
                              <a:lnTo>
                                <a:pt x="67" y="120"/>
                              </a:lnTo>
                              <a:lnTo>
                                <a:pt x="67" y="124"/>
                              </a:lnTo>
                              <a:lnTo>
                                <a:pt x="67" y="124"/>
                              </a:lnTo>
                              <a:lnTo>
                                <a:pt x="67" y="127"/>
                              </a:lnTo>
                              <a:lnTo>
                                <a:pt x="67" y="129"/>
                              </a:lnTo>
                              <a:lnTo>
                                <a:pt x="67" y="129"/>
                              </a:lnTo>
                              <a:lnTo>
                                <a:pt x="67" y="129"/>
                              </a:lnTo>
                              <a:lnTo>
                                <a:pt x="57" y="110"/>
                              </a:lnTo>
                              <a:lnTo>
                                <a:pt x="45" y="93"/>
                              </a:lnTo>
                              <a:lnTo>
                                <a:pt x="45" y="93"/>
                              </a:lnTo>
                              <a:lnTo>
                                <a:pt x="45" y="93"/>
                              </a:lnTo>
                              <a:lnTo>
                                <a:pt x="45" y="92"/>
                              </a:lnTo>
                              <a:lnTo>
                                <a:pt x="49" y="93"/>
                              </a:lnTo>
                              <a:lnTo>
                                <a:pt x="49" y="93"/>
                              </a:lnTo>
                              <a:lnTo>
                                <a:pt x="52" y="93"/>
                              </a:lnTo>
                              <a:lnTo>
                                <a:pt x="54" y="92"/>
                              </a:lnTo>
                              <a:lnTo>
                                <a:pt x="54" y="92"/>
                              </a:lnTo>
                              <a:lnTo>
                                <a:pt x="62" y="85"/>
                              </a:lnTo>
                              <a:lnTo>
                                <a:pt x="74" y="72"/>
                              </a:lnTo>
                              <a:lnTo>
                                <a:pt x="89" y="50"/>
                              </a:lnTo>
                              <a:lnTo>
                                <a:pt x="89" y="5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10"/>
                      <wps:cNvSpPr>
                        <a:spLocks/>
                      </wps:cNvSpPr>
                      <wps:spPr bwMode="auto">
                        <a:xfrm>
                          <a:off x="7658" y="14403"/>
                          <a:ext cx="140" cy="119"/>
                        </a:xfrm>
                        <a:custGeom>
                          <a:avLst/>
                          <a:gdLst>
                            <a:gd name="T0" fmla="*/ 122 w 140"/>
                            <a:gd name="T1" fmla="*/ 12 h 119"/>
                            <a:gd name="T2" fmla="*/ 132 w 140"/>
                            <a:gd name="T3" fmla="*/ 49 h 119"/>
                            <a:gd name="T4" fmla="*/ 140 w 140"/>
                            <a:gd name="T5" fmla="*/ 79 h 119"/>
                            <a:gd name="T6" fmla="*/ 140 w 140"/>
                            <a:gd name="T7" fmla="*/ 80 h 119"/>
                            <a:gd name="T8" fmla="*/ 137 w 140"/>
                            <a:gd name="T9" fmla="*/ 75 h 119"/>
                            <a:gd name="T10" fmla="*/ 137 w 140"/>
                            <a:gd name="T11" fmla="*/ 74 h 119"/>
                            <a:gd name="T12" fmla="*/ 134 w 140"/>
                            <a:gd name="T13" fmla="*/ 72 h 119"/>
                            <a:gd name="T14" fmla="*/ 130 w 140"/>
                            <a:gd name="T15" fmla="*/ 72 h 119"/>
                            <a:gd name="T16" fmla="*/ 107 w 140"/>
                            <a:gd name="T17" fmla="*/ 77 h 119"/>
                            <a:gd name="T18" fmla="*/ 75 w 140"/>
                            <a:gd name="T19" fmla="*/ 87 h 119"/>
                            <a:gd name="T20" fmla="*/ 30 w 140"/>
                            <a:gd name="T21" fmla="*/ 102 h 119"/>
                            <a:gd name="T22" fmla="*/ 23 w 140"/>
                            <a:gd name="T23" fmla="*/ 106 h 119"/>
                            <a:gd name="T24" fmla="*/ 22 w 140"/>
                            <a:gd name="T25" fmla="*/ 112 h 119"/>
                            <a:gd name="T26" fmla="*/ 20 w 140"/>
                            <a:gd name="T27" fmla="*/ 117 h 119"/>
                            <a:gd name="T28" fmla="*/ 18 w 140"/>
                            <a:gd name="T29" fmla="*/ 117 h 119"/>
                            <a:gd name="T30" fmla="*/ 18 w 140"/>
                            <a:gd name="T31" fmla="*/ 109 h 119"/>
                            <a:gd name="T32" fmla="*/ 15 w 140"/>
                            <a:gd name="T33" fmla="*/ 96 h 119"/>
                            <a:gd name="T34" fmla="*/ 0 w 140"/>
                            <a:gd name="T35" fmla="*/ 45 h 119"/>
                            <a:gd name="T36" fmla="*/ 1 w 140"/>
                            <a:gd name="T37" fmla="*/ 42 h 119"/>
                            <a:gd name="T38" fmla="*/ 15 w 140"/>
                            <a:gd name="T39" fmla="*/ 37 h 119"/>
                            <a:gd name="T40" fmla="*/ 16 w 140"/>
                            <a:gd name="T41" fmla="*/ 35 h 119"/>
                            <a:gd name="T42" fmla="*/ 16 w 140"/>
                            <a:gd name="T43" fmla="*/ 40 h 119"/>
                            <a:gd name="T44" fmla="*/ 13 w 140"/>
                            <a:gd name="T45" fmla="*/ 42 h 119"/>
                            <a:gd name="T46" fmla="*/ 13 w 140"/>
                            <a:gd name="T47" fmla="*/ 49 h 119"/>
                            <a:gd name="T48" fmla="*/ 23 w 140"/>
                            <a:gd name="T49" fmla="*/ 82 h 119"/>
                            <a:gd name="T50" fmla="*/ 43 w 140"/>
                            <a:gd name="T51" fmla="*/ 77 h 119"/>
                            <a:gd name="T52" fmla="*/ 67 w 140"/>
                            <a:gd name="T53" fmla="*/ 69 h 119"/>
                            <a:gd name="T54" fmla="*/ 62 w 140"/>
                            <a:gd name="T55" fmla="*/ 54 h 119"/>
                            <a:gd name="T56" fmla="*/ 57 w 140"/>
                            <a:gd name="T57" fmla="*/ 37 h 119"/>
                            <a:gd name="T58" fmla="*/ 53 w 140"/>
                            <a:gd name="T59" fmla="*/ 34 h 119"/>
                            <a:gd name="T60" fmla="*/ 50 w 140"/>
                            <a:gd name="T61" fmla="*/ 34 h 119"/>
                            <a:gd name="T62" fmla="*/ 45 w 140"/>
                            <a:gd name="T63" fmla="*/ 34 h 119"/>
                            <a:gd name="T64" fmla="*/ 47 w 140"/>
                            <a:gd name="T65" fmla="*/ 32 h 119"/>
                            <a:gd name="T66" fmla="*/ 73 w 140"/>
                            <a:gd name="T67" fmla="*/ 24 h 119"/>
                            <a:gd name="T68" fmla="*/ 75 w 140"/>
                            <a:gd name="T69" fmla="*/ 24 h 119"/>
                            <a:gd name="T70" fmla="*/ 73 w 140"/>
                            <a:gd name="T71" fmla="*/ 27 h 119"/>
                            <a:gd name="T72" fmla="*/ 70 w 140"/>
                            <a:gd name="T73" fmla="*/ 29 h 119"/>
                            <a:gd name="T74" fmla="*/ 68 w 140"/>
                            <a:gd name="T75" fmla="*/ 34 h 119"/>
                            <a:gd name="T76" fmla="*/ 73 w 140"/>
                            <a:gd name="T77" fmla="*/ 52 h 119"/>
                            <a:gd name="T78" fmla="*/ 77 w 140"/>
                            <a:gd name="T79" fmla="*/ 65 h 119"/>
                            <a:gd name="T80" fmla="*/ 92 w 140"/>
                            <a:gd name="T81" fmla="*/ 62 h 119"/>
                            <a:gd name="T82" fmla="*/ 112 w 140"/>
                            <a:gd name="T83" fmla="*/ 55 h 119"/>
                            <a:gd name="T84" fmla="*/ 119 w 140"/>
                            <a:gd name="T85" fmla="*/ 49 h 119"/>
                            <a:gd name="T86" fmla="*/ 119 w 140"/>
                            <a:gd name="T87" fmla="*/ 44 h 119"/>
                            <a:gd name="T88" fmla="*/ 112 w 140"/>
                            <a:gd name="T89" fmla="*/ 17 h 119"/>
                            <a:gd name="T90" fmla="*/ 109 w 140"/>
                            <a:gd name="T91" fmla="*/ 10 h 119"/>
                            <a:gd name="T92" fmla="*/ 102 w 140"/>
                            <a:gd name="T93" fmla="*/ 4 h 119"/>
                            <a:gd name="T94" fmla="*/ 99 w 140"/>
                            <a:gd name="T95" fmla="*/ 0 h 119"/>
                            <a:gd name="T96" fmla="*/ 99 w 140"/>
                            <a:gd name="T97" fmla="*/ 0 h 119"/>
                            <a:gd name="T98" fmla="*/ 119 w 140"/>
                            <a:gd name="T99" fmla="*/ 7 h 119"/>
                            <a:gd name="T100" fmla="*/ 120 w 140"/>
                            <a:gd name="T101" fmla="*/ 9 h 119"/>
                            <a:gd name="T102" fmla="*/ 122 w 140"/>
                            <a:gd name="T103" fmla="*/ 12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0" h="119">
                              <a:moveTo>
                                <a:pt x="122" y="12"/>
                              </a:moveTo>
                              <a:lnTo>
                                <a:pt x="122" y="12"/>
                              </a:lnTo>
                              <a:lnTo>
                                <a:pt x="132" y="49"/>
                              </a:lnTo>
                              <a:lnTo>
                                <a:pt x="132" y="49"/>
                              </a:lnTo>
                              <a:lnTo>
                                <a:pt x="135" y="64"/>
                              </a:lnTo>
                              <a:lnTo>
                                <a:pt x="140" y="79"/>
                              </a:lnTo>
                              <a:lnTo>
                                <a:pt x="140" y="79"/>
                              </a:lnTo>
                              <a:lnTo>
                                <a:pt x="140" y="80"/>
                              </a:lnTo>
                              <a:lnTo>
                                <a:pt x="139" y="79"/>
                              </a:lnTo>
                              <a:lnTo>
                                <a:pt x="137" y="75"/>
                              </a:lnTo>
                              <a:lnTo>
                                <a:pt x="137" y="75"/>
                              </a:lnTo>
                              <a:lnTo>
                                <a:pt x="137" y="74"/>
                              </a:lnTo>
                              <a:lnTo>
                                <a:pt x="134" y="72"/>
                              </a:lnTo>
                              <a:lnTo>
                                <a:pt x="134" y="72"/>
                              </a:lnTo>
                              <a:lnTo>
                                <a:pt x="130" y="72"/>
                              </a:lnTo>
                              <a:lnTo>
                                <a:pt x="130" y="72"/>
                              </a:lnTo>
                              <a:lnTo>
                                <a:pt x="122" y="72"/>
                              </a:lnTo>
                              <a:lnTo>
                                <a:pt x="107" y="77"/>
                              </a:lnTo>
                              <a:lnTo>
                                <a:pt x="75" y="87"/>
                              </a:lnTo>
                              <a:lnTo>
                                <a:pt x="75" y="87"/>
                              </a:lnTo>
                              <a:lnTo>
                                <a:pt x="43" y="96"/>
                              </a:lnTo>
                              <a:lnTo>
                                <a:pt x="30" y="102"/>
                              </a:lnTo>
                              <a:lnTo>
                                <a:pt x="23" y="106"/>
                              </a:lnTo>
                              <a:lnTo>
                                <a:pt x="23" y="106"/>
                              </a:lnTo>
                              <a:lnTo>
                                <a:pt x="20" y="111"/>
                              </a:lnTo>
                              <a:lnTo>
                                <a:pt x="22" y="112"/>
                              </a:lnTo>
                              <a:lnTo>
                                <a:pt x="22" y="112"/>
                              </a:lnTo>
                              <a:lnTo>
                                <a:pt x="20" y="117"/>
                              </a:lnTo>
                              <a:lnTo>
                                <a:pt x="20" y="119"/>
                              </a:lnTo>
                              <a:lnTo>
                                <a:pt x="18" y="117"/>
                              </a:lnTo>
                              <a:lnTo>
                                <a:pt x="18" y="117"/>
                              </a:lnTo>
                              <a:lnTo>
                                <a:pt x="18" y="109"/>
                              </a:lnTo>
                              <a:lnTo>
                                <a:pt x="15" y="96"/>
                              </a:lnTo>
                              <a:lnTo>
                                <a:pt x="15" y="96"/>
                              </a:lnTo>
                              <a:lnTo>
                                <a:pt x="0" y="45"/>
                              </a:lnTo>
                              <a:lnTo>
                                <a:pt x="0" y="45"/>
                              </a:lnTo>
                              <a:lnTo>
                                <a:pt x="0" y="44"/>
                              </a:lnTo>
                              <a:lnTo>
                                <a:pt x="1" y="42"/>
                              </a:lnTo>
                              <a:lnTo>
                                <a:pt x="1" y="42"/>
                              </a:lnTo>
                              <a:lnTo>
                                <a:pt x="15" y="37"/>
                              </a:lnTo>
                              <a:lnTo>
                                <a:pt x="15" y="37"/>
                              </a:lnTo>
                              <a:lnTo>
                                <a:pt x="16" y="35"/>
                              </a:lnTo>
                              <a:lnTo>
                                <a:pt x="18" y="37"/>
                              </a:lnTo>
                              <a:lnTo>
                                <a:pt x="16" y="40"/>
                              </a:lnTo>
                              <a:lnTo>
                                <a:pt x="16" y="40"/>
                              </a:lnTo>
                              <a:lnTo>
                                <a:pt x="13" y="42"/>
                              </a:lnTo>
                              <a:lnTo>
                                <a:pt x="13" y="49"/>
                              </a:lnTo>
                              <a:lnTo>
                                <a:pt x="13" y="49"/>
                              </a:lnTo>
                              <a:lnTo>
                                <a:pt x="18" y="69"/>
                              </a:lnTo>
                              <a:lnTo>
                                <a:pt x="23" y="82"/>
                              </a:lnTo>
                              <a:lnTo>
                                <a:pt x="23" y="82"/>
                              </a:lnTo>
                              <a:lnTo>
                                <a:pt x="43" y="77"/>
                              </a:lnTo>
                              <a:lnTo>
                                <a:pt x="43" y="77"/>
                              </a:lnTo>
                              <a:lnTo>
                                <a:pt x="67" y="69"/>
                              </a:lnTo>
                              <a:lnTo>
                                <a:pt x="67" y="69"/>
                              </a:lnTo>
                              <a:lnTo>
                                <a:pt x="62" y="54"/>
                              </a:lnTo>
                              <a:lnTo>
                                <a:pt x="58" y="44"/>
                              </a:lnTo>
                              <a:lnTo>
                                <a:pt x="57" y="37"/>
                              </a:lnTo>
                              <a:lnTo>
                                <a:pt x="57" y="37"/>
                              </a:lnTo>
                              <a:lnTo>
                                <a:pt x="53" y="34"/>
                              </a:lnTo>
                              <a:lnTo>
                                <a:pt x="50" y="34"/>
                              </a:lnTo>
                              <a:lnTo>
                                <a:pt x="50" y="34"/>
                              </a:lnTo>
                              <a:lnTo>
                                <a:pt x="47" y="34"/>
                              </a:lnTo>
                              <a:lnTo>
                                <a:pt x="45" y="34"/>
                              </a:lnTo>
                              <a:lnTo>
                                <a:pt x="47" y="32"/>
                              </a:lnTo>
                              <a:lnTo>
                                <a:pt x="47" y="32"/>
                              </a:lnTo>
                              <a:lnTo>
                                <a:pt x="60" y="29"/>
                              </a:lnTo>
                              <a:lnTo>
                                <a:pt x="73" y="24"/>
                              </a:lnTo>
                              <a:lnTo>
                                <a:pt x="73" y="24"/>
                              </a:lnTo>
                              <a:lnTo>
                                <a:pt x="75" y="24"/>
                              </a:lnTo>
                              <a:lnTo>
                                <a:pt x="75" y="25"/>
                              </a:lnTo>
                              <a:lnTo>
                                <a:pt x="73" y="27"/>
                              </a:lnTo>
                              <a:lnTo>
                                <a:pt x="73" y="27"/>
                              </a:lnTo>
                              <a:lnTo>
                                <a:pt x="70" y="29"/>
                              </a:lnTo>
                              <a:lnTo>
                                <a:pt x="68" y="34"/>
                              </a:lnTo>
                              <a:lnTo>
                                <a:pt x="68" y="34"/>
                              </a:lnTo>
                              <a:lnTo>
                                <a:pt x="70" y="44"/>
                              </a:lnTo>
                              <a:lnTo>
                                <a:pt x="73" y="52"/>
                              </a:lnTo>
                              <a:lnTo>
                                <a:pt x="73" y="52"/>
                              </a:lnTo>
                              <a:lnTo>
                                <a:pt x="77" y="65"/>
                              </a:lnTo>
                              <a:lnTo>
                                <a:pt x="77" y="65"/>
                              </a:lnTo>
                              <a:lnTo>
                                <a:pt x="92" y="62"/>
                              </a:lnTo>
                              <a:lnTo>
                                <a:pt x="112" y="55"/>
                              </a:lnTo>
                              <a:lnTo>
                                <a:pt x="112" y="55"/>
                              </a:lnTo>
                              <a:lnTo>
                                <a:pt x="117" y="52"/>
                              </a:lnTo>
                              <a:lnTo>
                                <a:pt x="119" y="49"/>
                              </a:lnTo>
                              <a:lnTo>
                                <a:pt x="119" y="44"/>
                              </a:lnTo>
                              <a:lnTo>
                                <a:pt x="119" y="44"/>
                              </a:lnTo>
                              <a:lnTo>
                                <a:pt x="115" y="27"/>
                              </a:lnTo>
                              <a:lnTo>
                                <a:pt x="112" y="17"/>
                              </a:lnTo>
                              <a:lnTo>
                                <a:pt x="109" y="10"/>
                              </a:lnTo>
                              <a:lnTo>
                                <a:pt x="109" y="10"/>
                              </a:lnTo>
                              <a:lnTo>
                                <a:pt x="104" y="5"/>
                              </a:lnTo>
                              <a:lnTo>
                                <a:pt x="102" y="4"/>
                              </a:lnTo>
                              <a:lnTo>
                                <a:pt x="102" y="4"/>
                              </a:lnTo>
                              <a:lnTo>
                                <a:pt x="99" y="0"/>
                              </a:lnTo>
                              <a:lnTo>
                                <a:pt x="99" y="0"/>
                              </a:lnTo>
                              <a:lnTo>
                                <a:pt x="99" y="0"/>
                              </a:lnTo>
                              <a:lnTo>
                                <a:pt x="99" y="0"/>
                              </a:lnTo>
                              <a:lnTo>
                                <a:pt x="119" y="7"/>
                              </a:lnTo>
                              <a:lnTo>
                                <a:pt x="119" y="7"/>
                              </a:lnTo>
                              <a:lnTo>
                                <a:pt x="120" y="9"/>
                              </a:lnTo>
                              <a:lnTo>
                                <a:pt x="122" y="12"/>
                              </a:lnTo>
                              <a:lnTo>
                                <a:pt x="122" y="1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11"/>
                      <wps:cNvSpPr>
                        <a:spLocks/>
                      </wps:cNvSpPr>
                      <wps:spPr bwMode="auto">
                        <a:xfrm>
                          <a:off x="7778" y="13871"/>
                          <a:ext cx="148" cy="137"/>
                        </a:xfrm>
                        <a:custGeom>
                          <a:avLst/>
                          <a:gdLst>
                            <a:gd name="T0" fmla="*/ 144 w 148"/>
                            <a:gd name="T1" fmla="*/ 85 h 137"/>
                            <a:gd name="T2" fmla="*/ 109 w 148"/>
                            <a:gd name="T3" fmla="*/ 126 h 137"/>
                            <a:gd name="T4" fmla="*/ 99 w 148"/>
                            <a:gd name="T5" fmla="*/ 136 h 137"/>
                            <a:gd name="T6" fmla="*/ 97 w 148"/>
                            <a:gd name="T7" fmla="*/ 136 h 137"/>
                            <a:gd name="T8" fmla="*/ 97 w 148"/>
                            <a:gd name="T9" fmla="*/ 132 h 137"/>
                            <a:gd name="T10" fmla="*/ 99 w 148"/>
                            <a:gd name="T11" fmla="*/ 126 h 137"/>
                            <a:gd name="T12" fmla="*/ 92 w 148"/>
                            <a:gd name="T13" fmla="*/ 119 h 137"/>
                            <a:gd name="T14" fmla="*/ 54 w 148"/>
                            <a:gd name="T15" fmla="*/ 84 h 137"/>
                            <a:gd name="T16" fmla="*/ 30 w 148"/>
                            <a:gd name="T17" fmla="*/ 64 h 137"/>
                            <a:gd name="T18" fmla="*/ 12 w 148"/>
                            <a:gd name="T19" fmla="*/ 50 h 137"/>
                            <a:gd name="T20" fmla="*/ 7 w 148"/>
                            <a:gd name="T21" fmla="*/ 50 h 137"/>
                            <a:gd name="T22" fmla="*/ 5 w 148"/>
                            <a:gd name="T23" fmla="*/ 52 h 137"/>
                            <a:gd name="T24" fmla="*/ 0 w 148"/>
                            <a:gd name="T25" fmla="*/ 54 h 137"/>
                            <a:gd name="T26" fmla="*/ 2 w 148"/>
                            <a:gd name="T27" fmla="*/ 52 h 137"/>
                            <a:gd name="T28" fmla="*/ 15 w 148"/>
                            <a:gd name="T29" fmla="*/ 39 h 137"/>
                            <a:gd name="T30" fmla="*/ 51 w 148"/>
                            <a:gd name="T31" fmla="*/ 2 h 137"/>
                            <a:gd name="T32" fmla="*/ 54 w 148"/>
                            <a:gd name="T33" fmla="*/ 0 h 137"/>
                            <a:gd name="T34" fmla="*/ 64 w 148"/>
                            <a:gd name="T35" fmla="*/ 10 h 137"/>
                            <a:gd name="T36" fmla="*/ 66 w 148"/>
                            <a:gd name="T37" fmla="*/ 12 h 137"/>
                            <a:gd name="T38" fmla="*/ 62 w 148"/>
                            <a:gd name="T39" fmla="*/ 12 h 137"/>
                            <a:gd name="T40" fmla="*/ 61 w 148"/>
                            <a:gd name="T41" fmla="*/ 12 h 137"/>
                            <a:gd name="T42" fmla="*/ 56 w 148"/>
                            <a:gd name="T43" fmla="*/ 13 h 137"/>
                            <a:gd name="T44" fmla="*/ 40 w 148"/>
                            <a:gd name="T45" fmla="*/ 27 h 137"/>
                            <a:gd name="T46" fmla="*/ 64 w 148"/>
                            <a:gd name="T47" fmla="*/ 69 h 137"/>
                            <a:gd name="T48" fmla="*/ 76 w 148"/>
                            <a:gd name="T49" fmla="*/ 57 h 137"/>
                            <a:gd name="T50" fmla="*/ 87 w 148"/>
                            <a:gd name="T51" fmla="*/ 42 h 137"/>
                            <a:gd name="T52" fmla="*/ 87 w 148"/>
                            <a:gd name="T53" fmla="*/ 37 h 137"/>
                            <a:gd name="T54" fmla="*/ 86 w 148"/>
                            <a:gd name="T55" fmla="*/ 34 h 137"/>
                            <a:gd name="T56" fmla="*/ 87 w 148"/>
                            <a:gd name="T57" fmla="*/ 34 h 137"/>
                            <a:gd name="T58" fmla="*/ 97 w 148"/>
                            <a:gd name="T59" fmla="*/ 45 h 137"/>
                            <a:gd name="T60" fmla="*/ 106 w 148"/>
                            <a:gd name="T61" fmla="*/ 52 h 137"/>
                            <a:gd name="T62" fmla="*/ 106 w 148"/>
                            <a:gd name="T63" fmla="*/ 54 h 137"/>
                            <a:gd name="T64" fmla="*/ 104 w 148"/>
                            <a:gd name="T65" fmla="*/ 54 h 137"/>
                            <a:gd name="T66" fmla="*/ 96 w 148"/>
                            <a:gd name="T67" fmla="*/ 52 h 137"/>
                            <a:gd name="T68" fmla="*/ 91 w 148"/>
                            <a:gd name="T69" fmla="*/ 57 h 137"/>
                            <a:gd name="T70" fmla="*/ 74 w 148"/>
                            <a:gd name="T71" fmla="*/ 77 h 137"/>
                            <a:gd name="T72" fmla="*/ 101 w 148"/>
                            <a:gd name="T73" fmla="*/ 99 h 137"/>
                            <a:gd name="T74" fmla="*/ 104 w 148"/>
                            <a:gd name="T75" fmla="*/ 102 h 137"/>
                            <a:gd name="T76" fmla="*/ 112 w 148"/>
                            <a:gd name="T77" fmla="*/ 102 h 137"/>
                            <a:gd name="T78" fmla="*/ 116 w 148"/>
                            <a:gd name="T79" fmla="*/ 99 h 137"/>
                            <a:gd name="T80" fmla="*/ 134 w 148"/>
                            <a:gd name="T81" fmla="*/ 80 h 137"/>
                            <a:gd name="T82" fmla="*/ 138 w 148"/>
                            <a:gd name="T83" fmla="*/ 74 h 137"/>
                            <a:gd name="T84" fmla="*/ 139 w 148"/>
                            <a:gd name="T85" fmla="*/ 64 h 137"/>
                            <a:gd name="T86" fmla="*/ 141 w 148"/>
                            <a:gd name="T87" fmla="*/ 62 h 137"/>
                            <a:gd name="T88" fmla="*/ 141 w 148"/>
                            <a:gd name="T89" fmla="*/ 62 h 137"/>
                            <a:gd name="T90" fmla="*/ 148 w 148"/>
                            <a:gd name="T91" fmla="*/ 80 h 137"/>
                            <a:gd name="T92" fmla="*/ 146 w 148"/>
                            <a:gd name="T93" fmla="*/ 82 h 137"/>
                            <a:gd name="T94" fmla="*/ 144 w 148"/>
                            <a:gd name="T95" fmla="*/ 85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37">
                              <a:moveTo>
                                <a:pt x="144" y="85"/>
                              </a:moveTo>
                              <a:lnTo>
                                <a:pt x="144" y="85"/>
                              </a:lnTo>
                              <a:lnTo>
                                <a:pt x="109" y="126"/>
                              </a:lnTo>
                              <a:lnTo>
                                <a:pt x="109" y="126"/>
                              </a:lnTo>
                              <a:lnTo>
                                <a:pt x="99" y="136"/>
                              </a:lnTo>
                              <a:lnTo>
                                <a:pt x="99" y="136"/>
                              </a:lnTo>
                              <a:lnTo>
                                <a:pt x="97" y="137"/>
                              </a:lnTo>
                              <a:lnTo>
                                <a:pt x="97" y="136"/>
                              </a:lnTo>
                              <a:lnTo>
                                <a:pt x="97" y="132"/>
                              </a:lnTo>
                              <a:lnTo>
                                <a:pt x="97" y="132"/>
                              </a:lnTo>
                              <a:lnTo>
                                <a:pt x="99" y="131"/>
                              </a:lnTo>
                              <a:lnTo>
                                <a:pt x="99" y="126"/>
                              </a:lnTo>
                              <a:lnTo>
                                <a:pt x="99" y="126"/>
                              </a:lnTo>
                              <a:lnTo>
                                <a:pt x="92" y="119"/>
                              </a:lnTo>
                              <a:lnTo>
                                <a:pt x="81" y="107"/>
                              </a:lnTo>
                              <a:lnTo>
                                <a:pt x="54" y="84"/>
                              </a:lnTo>
                              <a:lnTo>
                                <a:pt x="54" y="84"/>
                              </a:lnTo>
                              <a:lnTo>
                                <a:pt x="30" y="64"/>
                              </a:lnTo>
                              <a:lnTo>
                                <a:pt x="19" y="55"/>
                              </a:lnTo>
                              <a:lnTo>
                                <a:pt x="12" y="50"/>
                              </a:lnTo>
                              <a:lnTo>
                                <a:pt x="12" y="50"/>
                              </a:lnTo>
                              <a:lnTo>
                                <a:pt x="7" y="50"/>
                              </a:lnTo>
                              <a:lnTo>
                                <a:pt x="5" y="52"/>
                              </a:lnTo>
                              <a:lnTo>
                                <a:pt x="5" y="52"/>
                              </a:lnTo>
                              <a:lnTo>
                                <a:pt x="2" y="54"/>
                              </a:lnTo>
                              <a:lnTo>
                                <a:pt x="0" y="54"/>
                              </a:lnTo>
                              <a:lnTo>
                                <a:pt x="2" y="52"/>
                              </a:lnTo>
                              <a:lnTo>
                                <a:pt x="2" y="52"/>
                              </a:lnTo>
                              <a:lnTo>
                                <a:pt x="15" y="39"/>
                              </a:lnTo>
                              <a:lnTo>
                                <a:pt x="15" y="39"/>
                              </a:lnTo>
                              <a:lnTo>
                                <a:pt x="51" y="2"/>
                              </a:lnTo>
                              <a:lnTo>
                                <a:pt x="51" y="2"/>
                              </a:lnTo>
                              <a:lnTo>
                                <a:pt x="52" y="0"/>
                              </a:lnTo>
                              <a:lnTo>
                                <a:pt x="54" y="0"/>
                              </a:lnTo>
                              <a:lnTo>
                                <a:pt x="54" y="0"/>
                              </a:lnTo>
                              <a:lnTo>
                                <a:pt x="64" y="10"/>
                              </a:lnTo>
                              <a:lnTo>
                                <a:pt x="64" y="10"/>
                              </a:lnTo>
                              <a:lnTo>
                                <a:pt x="66" y="12"/>
                              </a:lnTo>
                              <a:lnTo>
                                <a:pt x="66" y="12"/>
                              </a:lnTo>
                              <a:lnTo>
                                <a:pt x="62" y="12"/>
                              </a:lnTo>
                              <a:lnTo>
                                <a:pt x="62" y="12"/>
                              </a:lnTo>
                              <a:lnTo>
                                <a:pt x="61" y="12"/>
                              </a:lnTo>
                              <a:lnTo>
                                <a:pt x="56" y="13"/>
                              </a:lnTo>
                              <a:lnTo>
                                <a:pt x="56" y="13"/>
                              </a:lnTo>
                              <a:lnTo>
                                <a:pt x="49" y="18"/>
                              </a:lnTo>
                              <a:lnTo>
                                <a:pt x="40" y="27"/>
                              </a:lnTo>
                              <a:lnTo>
                                <a:pt x="32" y="39"/>
                              </a:lnTo>
                              <a:lnTo>
                                <a:pt x="64" y="69"/>
                              </a:lnTo>
                              <a:lnTo>
                                <a:pt x="64" y="69"/>
                              </a:lnTo>
                              <a:lnTo>
                                <a:pt x="76" y="57"/>
                              </a:lnTo>
                              <a:lnTo>
                                <a:pt x="84" y="49"/>
                              </a:lnTo>
                              <a:lnTo>
                                <a:pt x="87" y="42"/>
                              </a:lnTo>
                              <a:lnTo>
                                <a:pt x="87" y="42"/>
                              </a:lnTo>
                              <a:lnTo>
                                <a:pt x="87" y="37"/>
                              </a:lnTo>
                              <a:lnTo>
                                <a:pt x="87" y="37"/>
                              </a:lnTo>
                              <a:lnTo>
                                <a:pt x="86" y="34"/>
                              </a:lnTo>
                              <a:lnTo>
                                <a:pt x="87" y="34"/>
                              </a:lnTo>
                              <a:lnTo>
                                <a:pt x="87" y="34"/>
                              </a:lnTo>
                              <a:lnTo>
                                <a:pt x="87" y="34"/>
                              </a:lnTo>
                              <a:lnTo>
                                <a:pt x="97" y="45"/>
                              </a:lnTo>
                              <a:lnTo>
                                <a:pt x="106" y="52"/>
                              </a:lnTo>
                              <a:lnTo>
                                <a:pt x="106" y="52"/>
                              </a:lnTo>
                              <a:lnTo>
                                <a:pt x="107" y="54"/>
                              </a:lnTo>
                              <a:lnTo>
                                <a:pt x="106" y="54"/>
                              </a:lnTo>
                              <a:lnTo>
                                <a:pt x="104" y="54"/>
                              </a:lnTo>
                              <a:lnTo>
                                <a:pt x="104" y="54"/>
                              </a:lnTo>
                              <a:lnTo>
                                <a:pt x="101" y="52"/>
                              </a:lnTo>
                              <a:lnTo>
                                <a:pt x="96" y="52"/>
                              </a:lnTo>
                              <a:lnTo>
                                <a:pt x="96" y="52"/>
                              </a:lnTo>
                              <a:lnTo>
                                <a:pt x="91" y="57"/>
                              </a:lnTo>
                              <a:lnTo>
                                <a:pt x="82" y="65"/>
                              </a:lnTo>
                              <a:lnTo>
                                <a:pt x="74" y="77"/>
                              </a:lnTo>
                              <a:lnTo>
                                <a:pt x="74" y="77"/>
                              </a:lnTo>
                              <a:lnTo>
                                <a:pt x="101" y="99"/>
                              </a:lnTo>
                              <a:lnTo>
                                <a:pt x="101" y="99"/>
                              </a:lnTo>
                              <a:lnTo>
                                <a:pt x="104" y="102"/>
                              </a:lnTo>
                              <a:lnTo>
                                <a:pt x="109" y="102"/>
                              </a:lnTo>
                              <a:lnTo>
                                <a:pt x="112" y="102"/>
                              </a:lnTo>
                              <a:lnTo>
                                <a:pt x="116" y="99"/>
                              </a:lnTo>
                              <a:lnTo>
                                <a:pt x="116" y="99"/>
                              </a:lnTo>
                              <a:lnTo>
                                <a:pt x="128" y="87"/>
                              </a:lnTo>
                              <a:lnTo>
                                <a:pt x="134" y="80"/>
                              </a:lnTo>
                              <a:lnTo>
                                <a:pt x="138" y="74"/>
                              </a:lnTo>
                              <a:lnTo>
                                <a:pt x="138" y="74"/>
                              </a:lnTo>
                              <a:lnTo>
                                <a:pt x="139" y="69"/>
                              </a:lnTo>
                              <a:lnTo>
                                <a:pt x="139" y="64"/>
                              </a:lnTo>
                              <a:lnTo>
                                <a:pt x="139" y="64"/>
                              </a:lnTo>
                              <a:lnTo>
                                <a:pt x="141" y="62"/>
                              </a:lnTo>
                              <a:lnTo>
                                <a:pt x="141" y="60"/>
                              </a:lnTo>
                              <a:lnTo>
                                <a:pt x="141" y="62"/>
                              </a:lnTo>
                              <a:lnTo>
                                <a:pt x="141" y="62"/>
                              </a:lnTo>
                              <a:lnTo>
                                <a:pt x="148" y="80"/>
                              </a:lnTo>
                              <a:lnTo>
                                <a:pt x="148" y="80"/>
                              </a:lnTo>
                              <a:lnTo>
                                <a:pt x="146" y="82"/>
                              </a:lnTo>
                              <a:lnTo>
                                <a:pt x="144" y="85"/>
                              </a:lnTo>
                              <a:lnTo>
                                <a:pt x="144" y="8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12"/>
                      <wps:cNvSpPr>
                        <a:spLocks noEditPoints="1"/>
                      </wps:cNvSpPr>
                      <wps:spPr bwMode="auto">
                        <a:xfrm>
                          <a:off x="7643" y="14261"/>
                          <a:ext cx="129" cy="129"/>
                        </a:xfrm>
                        <a:custGeom>
                          <a:avLst/>
                          <a:gdLst>
                            <a:gd name="T0" fmla="*/ 127 w 129"/>
                            <a:gd name="T1" fmla="*/ 90 h 129"/>
                            <a:gd name="T2" fmla="*/ 129 w 129"/>
                            <a:gd name="T3" fmla="*/ 112 h 129"/>
                            <a:gd name="T4" fmla="*/ 129 w 129"/>
                            <a:gd name="T5" fmla="*/ 114 h 129"/>
                            <a:gd name="T6" fmla="*/ 127 w 129"/>
                            <a:gd name="T7" fmla="*/ 110 h 129"/>
                            <a:gd name="T8" fmla="*/ 124 w 129"/>
                            <a:gd name="T9" fmla="*/ 105 h 129"/>
                            <a:gd name="T10" fmla="*/ 117 w 129"/>
                            <a:gd name="T11" fmla="*/ 105 h 129"/>
                            <a:gd name="T12" fmla="*/ 70 w 129"/>
                            <a:gd name="T13" fmla="*/ 107 h 129"/>
                            <a:gd name="T14" fmla="*/ 35 w 129"/>
                            <a:gd name="T15" fmla="*/ 110 h 129"/>
                            <a:gd name="T16" fmla="*/ 11 w 129"/>
                            <a:gd name="T17" fmla="*/ 114 h 129"/>
                            <a:gd name="T18" fmla="*/ 8 w 129"/>
                            <a:gd name="T19" fmla="*/ 115 h 129"/>
                            <a:gd name="T20" fmla="*/ 6 w 129"/>
                            <a:gd name="T21" fmla="*/ 120 h 129"/>
                            <a:gd name="T22" fmla="*/ 6 w 129"/>
                            <a:gd name="T23" fmla="*/ 124 h 129"/>
                            <a:gd name="T24" fmla="*/ 3 w 129"/>
                            <a:gd name="T25" fmla="*/ 129 h 129"/>
                            <a:gd name="T26" fmla="*/ 3 w 129"/>
                            <a:gd name="T27" fmla="*/ 127 h 129"/>
                            <a:gd name="T28" fmla="*/ 1 w 129"/>
                            <a:gd name="T29" fmla="*/ 109 h 129"/>
                            <a:gd name="T30" fmla="*/ 0 w 129"/>
                            <a:gd name="T31" fmla="*/ 77 h 129"/>
                            <a:gd name="T32" fmla="*/ 0 w 129"/>
                            <a:gd name="T33" fmla="*/ 67 h 129"/>
                            <a:gd name="T34" fmla="*/ 10 w 129"/>
                            <a:gd name="T35" fmla="*/ 48 h 129"/>
                            <a:gd name="T36" fmla="*/ 20 w 129"/>
                            <a:gd name="T37" fmla="*/ 42 h 129"/>
                            <a:gd name="T38" fmla="*/ 31 w 129"/>
                            <a:gd name="T39" fmla="*/ 38 h 129"/>
                            <a:gd name="T40" fmla="*/ 38 w 129"/>
                            <a:gd name="T41" fmla="*/ 40 h 129"/>
                            <a:gd name="T42" fmla="*/ 50 w 129"/>
                            <a:gd name="T43" fmla="*/ 43 h 129"/>
                            <a:gd name="T44" fmla="*/ 60 w 129"/>
                            <a:gd name="T45" fmla="*/ 53 h 129"/>
                            <a:gd name="T46" fmla="*/ 63 w 129"/>
                            <a:gd name="T47" fmla="*/ 58 h 129"/>
                            <a:gd name="T48" fmla="*/ 72 w 129"/>
                            <a:gd name="T49" fmla="*/ 52 h 129"/>
                            <a:gd name="T50" fmla="*/ 98 w 129"/>
                            <a:gd name="T51" fmla="*/ 33 h 129"/>
                            <a:gd name="T52" fmla="*/ 120 w 129"/>
                            <a:gd name="T53" fmla="*/ 17 h 129"/>
                            <a:gd name="T54" fmla="*/ 124 w 129"/>
                            <a:gd name="T55" fmla="*/ 13 h 129"/>
                            <a:gd name="T56" fmla="*/ 125 w 129"/>
                            <a:gd name="T57" fmla="*/ 5 h 129"/>
                            <a:gd name="T58" fmla="*/ 125 w 129"/>
                            <a:gd name="T59" fmla="*/ 0 h 129"/>
                            <a:gd name="T60" fmla="*/ 127 w 129"/>
                            <a:gd name="T61" fmla="*/ 5 h 129"/>
                            <a:gd name="T62" fmla="*/ 129 w 129"/>
                            <a:gd name="T63" fmla="*/ 10 h 129"/>
                            <a:gd name="T64" fmla="*/ 127 w 129"/>
                            <a:gd name="T65" fmla="*/ 27 h 129"/>
                            <a:gd name="T66" fmla="*/ 124 w 129"/>
                            <a:gd name="T67" fmla="*/ 33 h 129"/>
                            <a:gd name="T68" fmla="*/ 105 w 129"/>
                            <a:gd name="T69" fmla="*/ 50 h 129"/>
                            <a:gd name="T70" fmla="*/ 88 w 129"/>
                            <a:gd name="T71" fmla="*/ 62 h 129"/>
                            <a:gd name="T72" fmla="*/ 72 w 129"/>
                            <a:gd name="T73" fmla="*/ 74 h 129"/>
                            <a:gd name="T74" fmla="*/ 70 w 129"/>
                            <a:gd name="T75" fmla="*/ 80 h 129"/>
                            <a:gd name="T76" fmla="*/ 70 w 129"/>
                            <a:gd name="T77" fmla="*/ 90 h 129"/>
                            <a:gd name="T78" fmla="*/ 95 w 129"/>
                            <a:gd name="T79" fmla="*/ 89 h 129"/>
                            <a:gd name="T80" fmla="*/ 109 w 129"/>
                            <a:gd name="T81" fmla="*/ 87 h 129"/>
                            <a:gd name="T82" fmla="*/ 122 w 129"/>
                            <a:gd name="T83" fmla="*/ 84 h 129"/>
                            <a:gd name="T84" fmla="*/ 124 w 129"/>
                            <a:gd name="T85" fmla="*/ 80 h 129"/>
                            <a:gd name="T86" fmla="*/ 124 w 129"/>
                            <a:gd name="T87" fmla="*/ 77 h 129"/>
                            <a:gd name="T88" fmla="*/ 127 w 129"/>
                            <a:gd name="T89" fmla="*/ 74 h 129"/>
                            <a:gd name="T90" fmla="*/ 127 w 129"/>
                            <a:gd name="T91" fmla="*/ 79 h 129"/>
                            <a:gd name="T92" fmla="*/ 127 w 129"/>
                            <a:gd name="T93" fmla="*/ 90 h 129"/>
                            <a:gd name="T94" fmla="*/ 52 w 129"/>
                            <a:gd name="T95" fmla="*/ 60 h 129"/>
                            <a:gd name="T96" fmla="*/ 38 w 129"/>
                            <a:gd name="T97" fmla="*/ 55 h 129"/>
                            <a:gd name="T98" fmla="*/ 26 w 129"/>
                            <a:gd name="T99" fmla="*/ 57 h 129"/>
                            <a:gd name="T100" fmla="*/ 11 w 129"/>
                            <a:gd name="T101" fmla="*/ 69 h 129"/>
                            <a:gd name="T102" fmla="*/ 8 w 129"/>
                            <a:gd name="T103" fmla="*/ 77 h 129"/>
                            <a:gd name="T104" fmla="*/ 8 w 129"/>
                            <a:gd name="T105" fmla="*/ 95 h 129"/>
                            <a:gd name="T106" fmla="*/ 37 w 129"/>
                            <a:gd name="T107" fmla="*/ 94 h 129"/>
                            <a:gd name="T108" fmla="*/ 63 w 129"/>
                            <a:gd name="T109" fmla="*/ 90 h 129"/>
                            <a:gd name="T110" fmla="*/ 63 w 129"/>
                            <a:gd name="T111" fmla="*/ 87 h 129"/>
                            <a:gd name="T112" fmla="*/ 60 w 129"/>
                            <a:gd name="T113" fmla="*/ 69 h 129"/>
                            <a:gd name="T114" fmla="*/ 52 w 129"/>
                            <a:gd name="T115" fmla="*/ 6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29" h="129">
                              <a:moveTo>
                                <a:pt x="127" y="90"/>
                              </a:moveTo>
                              <a:lnTo>
                                <a:pt x="127" y="90"/>
                              </a:lnTo>
                              <a:lnTo>
                                <a:pt x="129" y="112"/>
                              </a:lnTo>
                              <a:lnTo>
                                <a:pt x="129" y="112"/>
                              </a:lnTo>
                              <a:lnTo>
                                <a:pt x="129" y="114"/>
                              </a:lnTo>
                              <a:lnTo>
                                <a:pt x="129" y="114"/>
                              </a:lnTo>
                              <a:lnTo>
                                <a:pt x="127" y="110"/>
                              </a:lnTo>
                              <a:lnTo>
                                <a:pt x="127" y="110"/>
                              </a:lnTo>
                              <a:lnTo>
                                <a:pt x="127" y="107"/>
                              </a:lnTo>
                              <a:lnTo>
                                <a:pt x="124" y="105"/>
                              </a:lnTo>
                              <a:lnTo>
                                <a:pt x="124" y="105"/>
                              </a:lnTo>
                              <a:lnTo>
                                <a:pt x="117" y="105"/>
                              </a:lnTo>
                              <a:lnTo>
                                <a:pt x="102" y="105"/>
                              </a:lnTo>
                              <a:lnTo>
                                <a:pt x="70" y="107"/>
                              </a:lnTo>
                              <a:lnTo>
                                <a:pt x="70" y="107"/>
                              </a:lnTo>
                              <a:lnTo>
                                <a:pt x="35" y="110"/>
                              </a:lnTo>
                              <a:lnTo>
                                <a:pt x="18" y="114"/>
                              </a:lnTo>
                              <a:lnTo>
                                <a:pt x="11" y="114"/>
                              </a:lnTo>
                              <a:lnTo>
                                <a:pt x="8" y="115"/>
                              </a:lnTo>
                              <a:lnTo>
                                <a:pt x="8" y="115"/>
                              </a:lnTo>
                              <a:lnTo>
                                <a:pt x="6" y="119"/>
                              </a:lnTo>
                              <a:lnTo>
                                <a:pt x="6" y="120"/>
                              </a:lnTo>
                              <a:lnTo>
                                <a:pt x="6" y="124"/>
                              </a:lnTo>
                              <a:lnTo>
                                <a:pt x="6" y="124"/>
                              </a:lnTo>
                              <a:lnTo>
                                <a:pt x="5" y="127"/>
                              </a:lnTo>
                              <a:lnTo>
                                <a:pt x="3" y="129"/>
                              </a:lnTo>
                              <a:lnTo>
                                <a:pt x="3" y="127"/>
                              </a:lnTo>
                              <a:lnTo>
                                <a:pt x="3" y="127"/>
                              </a:lnTo>
                              <a:lnTo>
                                <a:pt x="1" y="109"/>
                              </a:lnTo>
                              <a:lnTo>
                                <a:pt x="1" y="109"/>
                              </a:lnTo>
                              <a:lnTo>
                                <a:pt x="0" y="90"/>
                              </a:lnTo>
                              <a:lnTo>
                                <a:pt x="0" y="77"/>
                              </a:lnTo>
                              <a:lnTo>
                                <a:pt x="0" y="67"/>
                              </a:lnTo>
                              <a:lnTo>
                                <a:pt x="0" y="67"/>
                              </a:lnTo>
                              <a:lnTo>
                                <a:pt x="3" y="57"/>
                              </a:lnTo>
                              <a:lnTo>
                                <a:pt x="10" y="48"/>
                              </a:lnTo>
                              <a:lnTo>
                                <a:pt x="15" y="45"/>
                              </a:lnTo>
                              <a:lnTo>
                                <a:pt x="20" y="42"/>
                              </a:lnTo>
                              <a:lnTo>
                                <a:pt x="25" y="40"/>
                              </a:lnTo>
                              <a:lnTo>
                                <a:pt x="31" y="38"/>
                              </a:lnTo>
                              <a:lnTo>
                                <a:pt x="31" y="38"/>
                              </a:lnTo>
                              <a:lnTo>
                                <a:pt x="38" y="40"/>
                              </a:lnTo>
                              <a:lnTo>
                                <a:pt x="45" y="42"/>
                              </a:lnTo>
                              <a:lnTo>
                                <a:pt x="50" y="43"/>
                              </a:lnTo>
                              <a:lnTo>
                                <a:pt x="55" y="47"/>
                              </a:lnTo>
                              <a:lnTo>
                                <a:pt x="60" y="53"/>
                              </a:lnTo>
                              <a:lnTo>
                                <a:pt x="63" y="58"/>
                              </a:lnTo>
                              <a:lnTo>
                                <a:pt x="63" y="58"/>
                              </a:lnTo>
                              <a:lnTo>
                                <a:pt x="67" y="55"/>
                              </a:lnTo>
                              <a:lnTo>
                                <a:pt x="72" y="52"/>
                              </a:lnTo>
                              <a:lnTo>
                                <a:pt x="72" y="52"/>
                              </a:lnTo>
                              <a:lnTo>
                                <a:pt x="98" y="33"/>
                              </a:lnTo>
                              <a:lnTo>
                                <a:pt x="115" y="22"/>
                              </a:lnTo>
                              <a:lnTo>
                                <a:pt x="120" y="17"/>
                              </a:lnTo>
                              <a:lnTo>
                                <a:pt x="124" y="13"/>
                              </a:lnTo>
                              <a:lnTo>
                                <a:pt x="124" y="13"/>
                              </a:lnTo>
                              <a:lnTo>
                                <a:pt x="125" y="8"/>
                              </a:lnTo>
                              <a:lnTo>
                                <a:pt x="125" y="5"/>
                              </a:lnTo>
                              <a:lnTo>
                                <a:pt x="125" y="5"/>
                              </a:lnTo>
                              <a:lnTo>
                                <a:pt x="125" y="0"/>
                              </a:lnTo>
                              <a:lnTo>
                                <a:pt x="125" y="2"/>
                              </a:lnTo>
                              <a:lnTo>
                                <a:pt x="127" y="5"/>
                              </a:lnTo>
                              <a:lnTo>
                                <a:pt x="127" y="5"/>
                              </a:lnTo>
                              <a:lnTo>
                                <a:pt x="129" y="10"/>
                              </a:lnTo>
                              <a:lnTo>
                                <a:pt x="129" y="18"/>
                              </a:lnTo>
                              <a:lnTo>
                                <a:pt x="127" y="27"/>
                              </a:lnTo>
                              <a:lnTo>
                                <a:pt x="124" y="33"/>
                              </a:lnTo>
                              <a:lnTo>
                                <a:pt x="124" y="33"/>
                              </a:lnTo>
                              <a:lnTo>
                                <a:pt x="115" y="42"/>
                              </a:lnTo>
                              <a:lnTo>
                                <a:pt x="105" y="50"/>
                              </a:lnTo>
                              <a:lnTo>
                                <a:pt x="88" y="62"/>
                              </a:lnTo>
                              <a:lnTo>
                                <a:pt x="88" y="62"/>
                              </a:lnTo>
                              <a:lnTo>
                                <a:pt x="77" y="69"/>
                              </a:lnTo>
                              <a:lnTo>
                                <a:pt x="72" y="74"/>
                              </a:lnTo>
                              <a:lnTo>
                                <a:pt x="70" y="77"/>
                              </a:lnTo>
                              <a:lnTo>
                                <a:pt x="70" y="80"/>
                              </a:lnTo>
                              <a:lnTo>
                                <a:pt x="70" y="80"/>
                              </a:lnTo>
                              <a:lnTo>
                                <a:pt x="70" y="90"/>
                              </a:lnTo>
                              <a:lnTo>
                                <a:pt x="70" y="90"/>
                              </a:lnTo>
                              <a:lnTo>
                                <a:pt x="95" y="89"/>
                              </a:lnTo>
                              <a:lnTo>
                                <a:pt x="95" y="89"/>
                              </a:lnTo>
                              <a:lnTo>
                                <a:pt x="109" y="87"/>
                              </a:lnTo>
                              <a:lnTo>
                                <a:pt x="117" y="85"/>
                              </a:lnTo>
                              <a:lnTo>
                                <a:pt x="122" y="84"/>
                              </a:lnTo>
                              <a:lnTo>
                                <a:pt x="122" y="84"/>
                              </a:lnTo>
                              <a:lnTo>
                                <a:pt x="124" y="80"/>
                              </a:lnTo>
                              <a:lnTo>
                                <a:pt x="124" y="77"/>
                              </a:lnTo>
                              <a:lnTo>
                                <a:pt x="124" y="77"/>
                              </a:lnTo>
                              <a:lnTo>
                                <a:pt x="125" y="74"/>
                              </a:lnTo>
                              <a:lnTo>
                                <a:pt x="127" y="74"/>
                              </a:lnTo>
                              <a:lnTo>
                                <a:pt x="127" y="79"/>
                              </a:lnTo>
                              <a:lnTo>
                                <a:pt x="127" y="79"/>
                              </a:lnTo>
                              <a:lnTo>
                                <a:pt x="127" y="90"/>
                              </a:lnTo>
                              <a:lnTo>
                                <a:pt x="127" y="90"/>
                              </a:lnTo>
                              <a:close/>
                              <a:moveTo>
                                <a:pt x="52" y="60"/>
                              </a:moveTo>
                              <a:lnTo>
                                <a:pt x="52" y="60"/>
                              </a:lnTo>
                              <a:lnTo>
                                <a:pt x="45" y="57"/>
                              </a:lnTo>
                              <a:lnTo>
                                <a:pt x="38" y="55"/>
                              </a:lnTo>
                              <a:lnTo>
                                <a:pt x="33" y="55"/>
                              </a:lnTo>
                              <a:lnTo>
                                <a:pt x="26" y="57"/>
                              </a:lnTo>
                              <a:lnTo>
                                <a:pt x="18" y="62"/>
                              </a:lnTo>
                              <a:lnTo>
                                <a:pt x="11" y="69"/>
                              </a:lnTo>
                              <a:lnTo>
                                <a:pt x="11" y="69"/>
                              </a:lnTo>
                              <a:lnTo>
                                <a:pt x="8" y="77"/>
                              </a:lnTo>
                              <a:lnTo>
                                <a:pt x="8" y="85"/>
                              </a:lnTo>
                              <a:lnTo>
                                <a:pt x="8" y="95"/>
                              </a:lnTo>
                              <a:lnTo>
                                <a:pt x="8" y="95"/>
                              </a:lnTo>
                              <a:lnTo>
                                <a:pt x="37" y="94"/>
                              </a:lnTo>
                              <a:lnTo>
                                <a:pt x="37" y="94"/>
                              </a:lnTo>
                              <a:lnTo>
                                <a:pt x="63" y="90"/>
                              </a:lnTo>
                              <a:lnTo>
                                <a:pt x="63" y="90"/>
                              </a:lnTo>
                              <a:lnTo>
                                <a:pt x="63" y="87"/>
                              </a:lnTo>
                              <a:lnTo>
                                <a:pt x="63" y="79"/>
                              </a:lnTo>
                              <a:lnTo>
                                <a:pt x="60" y="69"/>
                              </a:lnTo>
                              <a:lnTo>
                                <a:pt x="57" y="64"/>
                              </a:lnTo>
                              <a:lnTo>
                                <a:pt x="52" y="60"/>
                              </a:lnTo>
                              <a:lnTo>
                                <a:pt x="52" y="6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3"/>
                      <wps:cNvSpPr>
                        <a:spLocks noEditPoints="1"/>
                      </wps:cNvSpPr>
                      <wps:spPr bwMode="auto">
                        <a:xfrm>
                          <a:off x="8247" y="14550"/>
                          <a:ext cx="96" cy="220"/>
                        </a:xfrm>
                        <a:custGeom>
                          <a:avLst/>
                          <a:gdLst>
                            <a:gd name="T0" fmla="*/ 45 w 96"/>
                            <a:gd name="T1" fmla="*/ 89 h 220"/>
                            <a:gd name="T2" fmla="*/ 50 w 96"/>
                            <a:gd name="T3" fmla="*/ 97 h 220"/>
                            <a:gd name="T4" fmla="*/ 55 w 96"/>
                            <a:gd name="T5" fmla="*/ 107 h 220"/>
                            <a:gd name="T6" fmla="*/ 57 w 96"/>
                            <a:gd name="T7" fmla="*/ 113 h 220"/>
                            <a:gd name="T8" fmla="*/ 60 w 96"/>
                            <a:gd name="T9" fmla="*/ 119 h 220"/>
                            <a:gd name="T10" fmla="*/ 62 w 96"/>
                            <a:gd name="T11" fmla="*/ 124 h 220"/>
                            <a:gd name="T12" fmla="*/ 67 w 96"/>
                            <a:gd name="T13" fmla="*/ 156 h 220"/>
                            <a:gd name="T14" fmla="*/ 69 w 96"/>
                            <a:gd name="T15" fmla="*/ 164 h 220"/>
                            <a:gd name="T16" fmla="*/ 70 w 96"/>
                            <a:gd name="T17" fmla="*/ 166 h 220"/>
                            <a:gd name="T18" fmla="*/ 82 w 96"/>
                            <a:gd name="T19" fmla="*/ 161 h 220"/>
                            <a:gd name="T20" fmla="*/ 91 w 96"/>
                            <a:gd name="T21" fmla="*/ 149 h 220"/>
                            <a:gd name="T22" fmla="*/ 96 w 96"/>
                            <a:gd name="T23" fmla="*/ 133 h 220"/>
                            <a:gd name="T24" fmla="*/ 94 w 96"/>
                            <a:gd name="T25" fmla="*/ 128 h 220"/>
                            <a:gd name="T26" fmla="*/ 86 w 96"/>
                            <a:gd name="T27" fmla="*/ 114 h 220"/>
                            <a:gd name="T28" fmla="*/ 81 w 96"/>
                            <a:gd name="T29" fmla="*/ 107 h 220"/>
                            <a:gd name="T30" fmla="*/ 70 w 96"/>
                            <a:gd name="T31" fmla="*/ 74 h 220"/>
                            <a:gd name="T32" fmla="*/ 65 w 96"/>
                            <a:gd name="T33" fmla="*/ 69 h 220"/>
                            <a:gd name="T34" fmla="*/ 59 w 96"/>
                            <a:gd name="T35" fmla="*/ 66 h 220"/>
                            <a:gd name="T36" fmla="*/ 47 w 96"/>
                            <a:gd name="T37" fmla="*/ 17 h 220"/>
                            <a:gd name="T38" fmla="*/ 42 w 96"/>
                            <a:gd name="T39" fmla="*/ 17 h 220"/>
                            <a:gd name="T40" fmla="*/ 32 w 96"/>
                            <a:gd name="T41" fmla="*/ 17 h 220"/>
                            <a:gd name="T42" fmla="*/ 10 w 96"/>
                            <a:gd name="T43" fmla="*/ 9 h 220"/>
                            <a:gd name="T44" fmla="*/ 0 w 96"/>
                            <a:gd name="T45" fmla="*/ 0 h 220"/>
                            <a:gd name="T46" fmla="*/ 42 w 96"/>
                            <a:gd name="T47" fmla="*/ 220 h 220"/>
                            <a:gd name="T48" fmla="*/ 87 w 96"/>
                            <a:gd name="T49" fmla="*/ 148 h 220"/>
                            <a:gd name="T50" fmla="*/ 77 w 96"/>
                            <a:gd name="T51" fmla="*/ 159 h 220"/>
                            <a:gd name="T52" fmla="*/ 75 w 96"/>
                            <a:gd name="T53" fmla="*/ 159 h 220"/>
                            <a:gd name="T54" fmla="*/ 74 w 96"/>
                            <a:gd name="T55" fmla="*/ 153 h 220"/>
                            <a:gd name="T56" fmla="*/ 74 w 96"/>
                            <a:gd name="T57" fmla="*/ 141 h 220"/>
                            <a:gd name="T58" fmla="*/ 79 w 96"/>
                            <a:gd name="T59" fmla="*/ 133 h 220"/>
                            <a:gd name="T60" fmla="*/ 86 w 96"/>
                            <a:gd name="T61" fmla="*/ 129 h 220"/>
                            <a:gd name="T62" fmla="*/ 89 w 96"/>
                            <a:gd name="T63" fmla="*/ 131 h 220"/>
                            <a:gd name="T64" fmla="*/ 91 w 96"/>
                            <a:gd name="T65" fmla="*/ 141 h 220"/>
                            <a:gd name="T66" fmla="*/ 87 w 96"/>
                            <a:gd name="T67" fmla="*/ 148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6" h="220">
                              <a:moveTo>
                                <a:pt x="42" y="220"/>
                              </a:moveTo>
                              <a:lnTo>
                                <a:pt x="45" y="89"/>
                              </a:lnTo>
                              <a:lnTo>
                                <a:pt x="45" y="89"/>
                              </a:lnTo>
                              <a:lnTo>
                                <a:pt x="50" y="97"/>
                              </a:lnTo>
                              <a:lnTo>
                                <a:pt x="50" y="97"/>
                              </a:lnTo>
                              <a:lnTo>
                                <a:pt x="55" y="107"/>
                              </a:lnTo>
                              <a:lnTo>
                                <a:pt x="57" y="113"/>
                              </a:lnTo>
                              <a:lnTo>
                                <a:pt x="57" y="113"/>
                              </a:lnTo>
                              <a:lnTo>
                                <a:pt x="59" y="116"/>
                              </a:lnTo>
                              <a:lnTo>
                                <a:pt x="60" y="119"/>
                              </a:lnTo>
                              <a:lnTo>
                                <a:pt x="62" y="124"/>
                              </a:lnTo>
                              <a:lnTo>
                                <a:pt x="62" y="124"/>
                              </a:lnTo>
                              <a:lnTo>
                                <a:pt x="67" y="156"/>
                              </a:lnTo>
                              <a:lnTo>
                                <a:pt x="67" y="156"/>
                              </a:lnTo>
                              <a:lnTo>
                                <a:pt x="69" y="163"/>
                              </a:lnTo>
                              <a:lnTo>
                                <a:pt x="69" y="164"/>
                              </a:lnTo>
                              <a:lnTo>
                                <a:pt x="70" y="166"/>
                              </a:lnTo>
                              <a:lnTo>
                                <a:pt x="70" y="166"/>
                              </a:lnTo>
                              <a:lnTo>
                                <a:pt x="77" y="164"/>
                              </a:lnTo>
                              <a:lnTo>
                                <a:pt x="82" y="161"/>
                              </a:lnTo>
                              <a:lnTo>
                                <a:pt x="87" y="156"/>
                              </a:lnTo>
                              <a:lnTo>
                                <a:pt x="91" y="149"/>
                              </a:lnTo>
                              <a:lnTo>
                                <a:pt x="94" y="138"/>
                              </a:lnTo>
                              <a:lnTo>
                                <a:pt x="96" y="133"/>
                              </a:lnTo>
                              <a:lnTo>
                                <a:pt x="94" y="128"/>
                              </a:lnTo>
                              <a:lnTo>
                                <a:pt x="94" y="128"/>
                              </a:lnTo>
                              <a:lnTo>
                                <a:pt x="91" y="121"/>
                              </a:lnTo>
                              <a:lnTo>
                                <a:pt x="86" y="114"/>
                              </a:lnTo>
                              <a:lnTo>
                                <a:pt x="81" y="107"/>
                              </a:lnTo>
                              <a:lnTo>
                                <a:pt x="81" y="107"/>
                              </a:lnTo>
                              <a:lnTo>
                                <a:pt x="70" y="74"/>
                              </a:lnTo>
                              <a:lnTo>
                                <a:pt x="70" y="74"/>
                              </a:lnTo>
                              <a:lnTo>
                                <a:pt x="67" y="72"/>
                              </a:lnTo>
                              <a:lnTo>
                                <a:pt x="65" y="69"/>
                              </a:lnTo>
                              <a:lnTo>
                                <a:pt x="59" y="66"/>
                              </a:lnTo>
                              <a:lnTo>
                                <a:pt x="59" y="66"/>
                              </a:lnTo>
                              <a:lnTo>
                                <a:pt x="47" y="54"/>
                              </a:lnTo>
                              <a:lnTo>
                                <a:pt x="47" y="17"/>
                              </a:lnTo>
                              <a:lnTo>
                                <a:pt x="47" y="17"/>
                              </a:lnTo>
                              <a:lnTo>
                                <a:pt x="42" y="17"/>
                              </a:lnTo>
                              <a:lnTo>
                                <a:pt x="42" y="17"/>
                              </a:lnTo>
                              <a:lnTo>
                                <a:pt x="32" y="17"/>
                              </a:lnTo>
                              <a:lnTo>
                                <a:pt x="24" y="14"/>
                              </a:lnTo>
                              <a:lnTo>
                                <a:pt x="10" y="9"/>
                              </a:lnTo>
                              <a:lnTo>
                                <a:pt x="3" y="4"/>
                              </a:lnTo>
                              <a:lnTo>
                                <a:pt x="0" y="0"/>
                              </a:lnTo>
                              <a:lnTo>
                                <a:pt x="7" y="220"/>
                              </a:lnTo>
                              <a:lnTo>
                                <a:pt x="42" y="220"/>
                              </a:lnTo>
                              <a:close/>
                              <a:moveTo>
                                <a:pt x="87" y="148"/>
                              </a:moveTo>
                              <a:lnTo>
                                <a:pt x="87" y="148"/>
                              </a:lnTo>
                              <a:lnTo>
                                <a:pt x="79" y="158"/>
                              </a:lnTo>
                              <a:lnTo>
                                <a:pt x="77" y="159"/>
                              </a:lnTo>
                              <a:lnTo>
                                <a:pt x="75" y="159"/>
                              </a:lnTo>
                              <a:lnTo>
                                <a:pt x="75" y="159"/>
                              </a:lnTo>
                              <a:lnTo>
                                <a:pt x="74" y="158"/>
                              </a:lnTo>
                              <a:lnTo>
                                <a:pt x="74" y="153"/>
                              </a:lnTo>
                              <a:lnTo>
                                <a:pt x="74" y="141"/>
                              </a:lnTo>
                              <a:lnTo>
                                <a:pt x="74" y="141"/>
                              </a:lnTo>
                              <a:lnTo>
                                <a:pt x="75" y="136"/>
                              </a:lnTo>
                              <a:lnTo>
                                <a:pt x="79" y="133"/>
                              </a:lnTo>
                              <a:lnTo>
                                <a:pt x="82" y="131"/>
                              </a:lnTo>
                              <a:lnTo>
                                <a:pt x="86" y="129"/>
                              </a:lnTo>
                              <a:lnTo>
                                <a:pt x="86" y="129"/>
                              </a:lnTo>
                              <a:lnTo>
                                <a:pt x="89" y="131"/>
                              </a:lnTo>
                              <a:lnTo>
                                <a:pt x="91" y="134"/>
                              </a:lnTo>
                              <a:lnTo>
                                <a:pt x="91" y="141"/>
                              </a:lnTo>
                              <a:lnTo>
                                <a:pt x="87" y="148"/>
                              </a:lnTo>
                              <a:lnTo>
                                <a:pt x="87" y="14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4"/>
                      <wps:cNvSpPr>
                        <a:spLocks noEditPoints="1"/>
                      </wps:cNvSpPr>
                      <wps:spPr bwMode="auto">
                        <a:xfrm>
                          <a:off x="8053" y="13998"/>
                          <a:ext cx="663" cy="609"/>
                        </a:xfrm>
                        <a:custGeom>
                          <a:avLst/>
                          <a:gdLst>
                            <a:gd name="T0" fmla="*/ 663 w 663"/>
                            <a:gd name="T1" fmla="*/ 234 h 609"/>
                            <a:gd name="T2" fmla="*/ 516 w 663"/>
                            <a:gd name="T3" fmla="*/ 268 h 609"/>
                            <a:gd name="T4" fmla="*/ 599 w 663"/>
                            <a:gd name="T5" fmla="*/ 129 h 609"/>
                            <a:gd name="T6" fmla="*/ 499 w 663"/>
                            <a:gd name="T7" fmla="*/ 266 h 609"/>
                            <a:gd name="T8" fmla="*/ 424 w 663"/>
                            <a:gd name="T9" fmla="*/ 323 h 609"/>
                            <a:gd name="T10" fmla="*/ 475 w 663"/>
                            <a:gd name="T11" fmla="*/ 231 h 609"/>
                            <a:gd name="T12" fmla="*/ 410 w 663"/>
                            <a:gd name="T13" fmla="*/ 328 h 609"/>
                            <a:gd name="T14" fmla="*/ 305 w 663"/>
                            <a:gd name="T15" fmla="*/ 338 h 609"/>
                            <a:gd name="T16" fmla="*/ 311 w 663"/>
                            <a:gd name="T17" fmla="*/ 306 h 609"/>
                            <a:gd name="T18" fmla="*/ 427 w 663"/>
                            <a:gd name="T19" fmla="*/ 224 h 609"/>
                            <a:gd name="T20" fmla="*/ 290 w 663"/>
                            <a:gd name="T21" fmla="*/ 310 h 609"/>
                            <a:gd name="T22" fmla="*/ 375 w 663"/>
                            <a:gd name="T23" fmla="*/ 221 h 609"/>
                            <a:gd name="T24" fmla="*/ 375 w 663"/>
                            <a:gd name="T25" fmla="*/ 199 h 609"/>
                            <a:gd name="T26" fmla="*/ 375 w 663"/>
                            <a:gd name="T27" fmla="*/ 181 h 609"/>
                            <a:gd name="T28" fmla="*/ 340 w 663"/>
                            <a:gd name="T29" fmla="*/ 163 h 609"/>
                            <a:gd name="T30" fmla="*/ 313 w 663"/>
                            <a:gd name="T31" fmla="*/ 255 h 609"/>
                            <a:gd name="T32" fmla="*/ 308 w 663"/>
                            <a:gd name="T33" fmla="*/ 221 h 609"/>
                            <a:gd name="T34" fmla="*/ 271 w 663"/>
                            <a:gd name="T35" fmla="*/ 258 h 609"/>
                            <a:gd name="T36" fmla="*/ 256 w 663"/>
                            <a:gd name="T37" fmla="*/ 355 h 609"/>
                            <a:gd name="T38" fmla="*/ 300 w 663"/>
                            <a:gd name="T39" fmla="*/ 37 h 609"/>
                            <a:gd name="T40" fmla="*/ 134 w 663"/>
                            <a:gd name="T41" fmla="*/ 37 h 609"/>
                            <a:gd name="T42" fmla="*/ 172 w 663"/>
                            <a:gd name="T43" fmla="*/ 415 h 609"/>
                            <a:gd name="T44" fmla="*/ 146 w 663"/>
                            <a:gd name="T45" fmla="*/ 310 h 609"/>
                            <a:gd name="T46" fmla="*/ 157 w 663"/>
                            <a:gd name="T47" fmla="*/ 407 h 609"/>
                            <a:gd name="T48" fmla="*/ 149 w 663"/>
                            <a:gd name="T49" fmla="*/ 485 h 609"/>
                            <a:gd name="T50" fmla="*/ 80 w 663"/>
                            <a:gd name="T51" fmla="*/ 442 h 609"/>
                            <a:gd name="T52" fmla="*/ 74 w 663"/>
                            <a:gd name="T53" fmla="*/ 487 h 609"/>
                            <a:gd name="T54" fmla="*/ 90 w 663"/>
                            <a:gd name="T55" fmla="*/ 516 h 609"/>
                            <a:gd name="T56" fmla="*/ 109 w 663"/>
                            <a:gd name="T57" fmla="*/ 561 h 609"/>
                            <a:gd name="T58" fmla="*/ 141 w 663"/>
                            <a:gd name="T59" fmla="*/ 516 h 609"/>
                            <a:gd name="T60" fmla="*/ 184 w 663"/>
                            <a:gd name="T61" fmla="*/ 591 h 609"/>
                            <a:gd name="T62" fmla="*/ 238 w 663"/>
                            <a:gd name="T63" fmla="*/ 559 h 609"/>
                            <a:gd name="T64" fmla="*/ 246 w 663"/>
                            <a:gd name="T65" fmla="*/ 511 h 609"/>
                            <a:gd name="T66" fmla="*/ 184 w 663"/>
                            <a:gd name="T67" fmla="*/ 536 h 609"/>
                            <a:gd name="T68" fmla="*/ 266 w 663"/>
                            <a:gd name="T69" fmla="*/ 454 h 609"/>
                            <a:gd name="T70" fmla="*/ 221 w 663"/>
                            <a:gd name="T71" fmla="*/ 402 h 609"/>
                            <a:gd name="T72" fmla="*/ 174 w 663"/>
                            <a:gd name="T73" fmla="*/ 519 h 609"/>
                            <a:gd name="T74" fmla="*/ 171 w 663"/>
                            <a:gd name="T75" fmla="*/ 455 h 609"/>
                            <a:gd name="T76" fmla="*/ 256 w 663"/>
                            <a:gd name="T77" fmla="*/ 373 h 609"/>
                            <a:gd name="T78" fmla="*/ 325 w 663"/>
                            <a:gd name="T79" fmla="*/ 367 h 609"/>
                            <a:gd name="T80" fmla="*/ 439 w 663"/>
                            <a:gd name="T81" fmla="*/ 447 h 609"/>
                            <a:gd name="T82" fmla="*/ 330 w 663"/>
                            <a:gd name="T83" fmla="*/ 355 h 609"/>
                            <a:gd name="T84" fmla="*/ 432 w 663"/>
                            <a:gd name="T85" fmla="*/ 357 h 609"/>
                            <a:gd name="T86" fmla="*/ 544 w 663"/>
                            <a:gd name="T87" fmla="*/ 347 h 609"/>
                            <a:gd name="T88" fmla="*/ 420 w 663"/>
                            <a:gd name="T89" fmla="*/ 338 h 609"/>
                            <a:gd name="T90" fmla="*/ 517 w 663"/>
                            <a:gd name="T91" fmla="*/ 275 h 609"/>
                            <a:gd name="T92" fmla="*/ 544 w 663"/>
                            <a:gd name="T93" fmla="*/ 268 h 609"/>
                            <a:gd name="T94" fmla="*/ 574 w 663"/>
                            <a:gd name="T95" fmla="*/ 152 h 609"/>
                            <a:gd name="T96" fmla="*/ 445 w 663"/>
                            <a:gd name="T97" fmla="*/ 261 h 609"/>
                            <a:gd name="T98" fmla="*/ 430 w 663"/>
                            <a:gd name="T99" fmla="*/ 280 h 609"/>
                            <a:gd name="T100" fmla="*/ 328 w 663"/>
                            <a:gd name="T101" fmla="*/ 275 h 609"/>
                            <a:gd name="T102" fmla="*/ 370 w 663"/>
                            <a:gd name="T103" fmla="*/ 208 h 609"/>
                            <a:gd name="T104" fmla="*/ 330 w 663"/>
                            <a:gd name="T105" fmla="*/ 204 h 609"/>
                            <a:gd name="T106" fmla="*/ 285 w 663"/>
                            <a:gd name="T107" fmla="*/ 174 h 609"/>
                            <a:gd name="T108" fmla="*/ 52 w 663"/>
                            <a:gd name="T109" fmla="*/ 444 h 609"/>
                            <a:gd name="T110" fmla="*/ 62 w 663"/>
                            <a:gd name="T111" fmla="*/ 593 h 609"/>
                            <a:gd name="T112" fmla="*/ 308 w 663"/>
                            <a:gd name="T113" fmla="*/ 526 h 609"/>
                            <a:gd name="T114" fmla="*/ 208 w 663"/>
                            <a:gd name="T115" fmla="*/ 462 h 609"/>
                            <a:gd name="T116" fmla="*/ 192 w 663"/>
                            <a:gd name="T117" fmla="*/ 482 h 609"/>
                            <a:gd name="T118" fmla="*/ 167 w 663"/>
                            <a:gd name="T119" fmla="*/ 357 h 609"/>
                            <a:gd name="T120" fmla="*/ 413 w 663"/>
                            <a:gd name="T121" fmla="*/ 425 h 609"/>
                            <a:gd name="T122" fmla="*/ 542 w 663"/>
                            <a:gd name="T123" fmla="*/ 352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609">
                              <a:moveTo>
                                <a:pt x="526" y="276"/>
                              </a:moveTo>
                              <a:lnTo>
                                <a:pt x="526" y="276"/>
                              </a:lnTo>
                              <a:lnTo>
                                <a:pt x="544" y="281"/>
                              </a:lnTo>
                              <a:lnTo>
                                <a:pt x="557" y="285"/>
                              </a:lnTo>
                              <a:lnTo>
                                <a:pt x="569" y="285"/>
                              </a:lnTo>
                              <a:lnTo>
                                <a:pt x="569" y="285"/>
                              </a:lnTo>
                              <a:lnTo>
                                <a:pt x="581" y="283"/>
                              </a:lnTo>
                              <a:lnTo>
                                <a:pt x="593" y="280"/>
                              </a:lnTo>
                              <a:lnTo>
                                <a:pt x="603" y="275"/>
                              </a:lnTo>
                              <a:lnTo>
                                <a:pt x="611" y="270"/>
                              </a:lnTo>
                              <a:lnTo>
                                <a:pt x="626" y="260"/>
                              </a:lnTo>
                              <a:lnTo>
                                <a:pt x="635" y="251"/>
                              </a:lnTo>
                              <a:lnTo>
                                <a:pt x="635" y="251"/>
                              </a:lnTo>
                              <a:lnTo>
                                <a:pt x="651" y="241"/>
                              </a:lnTo>
                              <a:lnTo>
                                <a:pt x="663" y="234"/>
                              </a:lnTo>
                              <a:lnTo>
                                <a:pt x="663" y="234"/>
                              </a:lnTo>
                              <a:lnTo>
                                <a:pt x="651" y="234"/>
                              </a:lnTo>
                              <a:lnTo>
                                <a:pt x="621" y="233"/>
                              </a:lnTo>
                              <a:lnTo>
                                <a:pt x="621" y="233"/>
                              </a:lnTo>
                              <a:lnTo>
                                <a:pt x="604" y="231"/>
                              </a:lnTo>
                              <a:lnTo>
                                <a:pt x="588" y="233"/>
                              </a:lnTo>
                              <a:lnTo>
                                <a:pt x="573" y="236"/>
                              </a:lnTo>
                              <a:lnTo>
                                <a:pt x="559" y="239"/>
                              </a:lnTo>
                              <a:lnTo>
                                <a:pt x="559" y="239"/>
                              </a:lnTo>
                              <a:lnTo>
                                <a:pt x="547" y="245"/>
                              </a:lnTo>
                              <a:lnTo>
                                <a:pt x="539" y="251"/>
                              </a:lnTo>
                              <a:lnTo>
                                <a:pt x="529" y="260"/>
                              </a:lnTo>
                              <a:lnTo>
                                <a:pt x="529" y="260"/>
                              </a:lnTo>
                              <a:lnTo>
                                <a:pt x="524" y="265"/>
                              </a:lnTo>
                              <a:lnTo>
                                <a:pt x="521" y="266"/>
                              </a:lnTo>
                              <a:lnTo>
                                <a:pt x="516" y="268"/>
                              </a:lnTo>
                              <a:lnTo>
                                <a:pt x="516" y="268"/>
                              </a:lnTo>
                              <a:lnTo>
                                <a:pt x="504" y="271"/>
                              </a:lnTo>
                              <a:lnTo>
                                <a:pt x="504" y="271"/>
                              </a:lnTo>
                              <a:lnTo>
                                <a:pt x="509" y="260"/>
                              </a:lnTo>
                              <a:lnTo>
                                <a:pt x="512" y="255"/>
                              </a:lnTo>
                              <a:lnTo>
                                <a:pt x="512" y="255"/>
                              </a:lnTo>
                              <a:lnTo>
                                <a:pt x="524" y="246"/>
                              </a:lnTo>
                              <a:lnTo>
                                <a:pt x="534" y="238"/>
                              </a:lnTo>
                              <a:lnTo>
                                <a:pt x="544" y="228"/>
                              </a:lnTo>
                              <a:lnTo>
                                <a:pt x="544" y="228"/>
                              </a:lnTo>
                              <a:lnTo>
                                <a:pt x="557" y="213"/>
                              </a:lnTo>
                              <a:lnTo>
                                <a:pt x="569" y="193"/>
                              </a:lnTo>
                              <a:lnTo>
                                <a:pt x="579" y="176"/>
                              </a:lnTo>
                              <a:lnTo>
                                <a:pt x="584" y="166"/>
                              </a:lnTo>
                              <a:lnTo>
                                <a:pt x="584" y="166"/>
                              </a:lnTo>
                              <a:lnTo>
                                <a:pt x="593" y="146"/>
                              </a:lnTo>
                              <a:lnTo>
                                <a:pt x="599" y="129"/>
                              </a:lnTo>
                              <a:lnTo>
                                <a:pt x="599" y="129"/>
                              </a:lnTo>
                              <a:lnTo>
                                <a:pt x="589" y="136"/>
                              </a:lnTo>
                              <a:lnTo>
                                <a:pt x="564" y="151"/>
                              </a:lnTo>
                              <a:lnTo>
                                <a:pt x="564" y="151"/>
                              </a:lnTo>
                              <a:lnTo>
                                <a:pt x="551" y="159"/>
                              </a:lnTo>
                              <a:lnTo>
                                <a:pt x="537" y="169"/>
                              </a:lnTo>
                              <a:lnTo>
                                <a:pt x="526" y="181"/>
                              </a:lnTo>
                              <a:lnTo>
                                <a:pt x="517" y="194"/>
                              </a:lnTo>
                              <a:lnTo>
                                <a:pt x="517" y="194"/>
                              </a:lnTo>
                              <a:lnTo>
                                <a:pt x="511" y="206"/>
                              </a:lnTo>
                              <a:lnTo>
                                <a:pt x="507" y="219"/>
                              </a:lnTo>
                              <a:lnTo>
                                <a:pt x="506" y="231"/>
                              </a:lnTo>
                              <a:lnTo>
                                <a:pt x="504" y="245"/>
                              </a:lnTo>
                              <a:lnTo>
                                <a:pt x="504" y="245"/>
                              </a:lnTo>
                              <a:lnTo>
                                <a:pt x="502" y="255"/>
                              </a:lnTo>
                              <a:lnTo>
                                <a:pt x="499" y="266"/>
                              </a:lnTo>
                              <a:lnTo>
                                <a:pt x="494" y="276"/>
                              </a:lnTo>
                              <a:lnTo>
                                <a:pt x="484" y="288"/>
                              </a:lnTo>
                              <a:lnTo>
                                <a:pt x="484" y="288"/>
                              </a:lnTo>
                              <a:lnTo>
                                <a:pt x="475" y="298"/>
                              </a:lnTo>
                              <a:lnTo>
                                <a:pt x="465" y="308"/>
                              </a:lnTo>
                              <a:lnTo>
                                <a:pt x="450" y="320"/>
                              </a:lnTo>
                              <a:lnTo>
                                <a:pt x="450" y="320"/>
                              </a:lnTo>
                              <a:lnTo>
                                <a:pt x="444" y="325"/>
                              </a:lnTo>
                              <a:lnTo>
                                <a:pt x="437" y="328"/>
                              </a:lnTo>
                              <a:lnTo>
                                <a:pt x="430" y="332"/>
                              </a:lnTo>
                              <a:lnTo>
                                <a:pt x="430" y="332"/>
                              </a:lnTo>
                              <a:lnTo>
                                <a:pt x="420" y="332"/>
                              </a:lnTo>
                              <a:lnTo>
                                <a:pt x="415" y="332"/>
                              </a:lnTo>
                              <a:lnTo>
                                <a:pt x="415" y="332"/>
                              </a:lnTo>
                              <a:lnTo>
                                <a:pt x="420" y="327"/>
                              </a:lnTo>
                              <a:lnTo>
                                <a:pt x="424" y="323"/>
                              </a:lnTo>
                              <a:lnTo>
                                <a:pt x="427" y="321"/>
                              </a:lnTo>
                              <a:lnTo>
                                <a:pt x="427" y="321"/>
                              </a:lnTo>
                              <a:lnTo>
                                <a:pt x="439" y="316"/>
                              </a:lnTo>
                              <a:lnTo>
                                <a:pt x="447" y="310"/>
                              </a:lnTo>
                              <a:lnTo>
                                <a:pt x="459" y="301"/>
                              </a:lnTo>
                              <a:lnTo>
                                <a:pt x="459" y="301"/>
                              </a:lnTo>
                              <a:lnTo>
                                <a:pt x="464" y="295"/>
                              </a:lnTo>
                              <a:lnTo>
                                <a:pt x="469" y="286"/>
                              </a:lnTo>
                              <a:lnTo>
                                <a:pt x="479" y="268"/>
                              </a:lnTo>
                              <a:lnTo>
                                <a:pt x="484" y="251"/>
                              </a:lnTo>
                              <a:lnTo>
                                <a:pt x="485" y="241"/>
                              </a:lnTo>
                              <a:lnTo>
                                <a:pt x="485" y="241"/>
                              </a:lnTo>
                              <a:lnTo>
                                <a:pt x="494" y="216"/>
                              </a:lnTo>
                              <a:lnTo>
                                <a:pt x="494" y="216"/>
                              </a:lnTo>
                              <a:lnTo>
                                <a:pt x="485" y="224"/>
                              </a:lnTo>
                              <a:lnTo>
                                <a:pt x="475" y="231"/>
                              </a:lnTo>
                              <a:lnTo>
                                <a:pt x="465" y="238"/>
                              </a:lnTo>
                              <a:lnTo>
                                <a:pt x="465" y="238"/>
                              </a:lnTo>
                              <a:lnTo>
                                <a:pt x="454" y="248"/>
                              </a:lnTo>
                              <a:lnTo>
                                <a:pt x="442" y="258"/>
                              </a:lnTo>
                              <a:lnTo>
                                <a:pt x="430" y="271"/>
                              </a:lnTo>
                              <a:lnTo>
                                <a:pt x="420" y="285"/>
                              </a:lnTo>
                              <a:lnTo>
                                <a:pt x="420" y="285"/>
                              </a:lnTo>
                              <a:lnTo>
                                <a:pt x="417" y="291"/>
                              </a:lnTo>
                              <a:lnTo>
                                <a:pt x="415" y="298"/>
                              </a:lnTo>
                              <a:lnTo>
                                <a:pt x="413" y="308"/>
                              </a:lnTo>
                              <a:lnTo>
                                <a:pt x="415" y="316"/>
                              </a:lnTo>
                              <a:lnTo>
                                <a:pt x="415" y="320"/>
                              </a:lnTo>
                              <a:lnTo>
                                <a:pt x="415" y="320"/>
                              </a:lnTo>
                              <a:lnTo>
                                <a:pt x="413" y="323"/>
                              </a:lnTo>
                              <a:lnTo>
                                <a:pt x="410" y="328"/>
                              </a:lnTo>
                              <a:lnTo>
                                <a:pt x="410" y="328"/>
                              </a:lnTo>
                              <a:lnTo>
                                <a:pt x="407" y="332"/>
                              </a:lnTo>
                              <a:lnTo>
                                <a:pt x="402" y="333"/>
                              </a:lnTo>
                              <a:lnTo>
                                <a:pt x="395" y="335"/>
                              </a:lnTo>
                              <a:lnTo>
                                <a:pt x="395" y="335"/>
                              </a:lnTo>
                              <a:lnTo>
                                <a:pt x="382" y="338"/>
                              </a:lnTo>
                              <a:lnTo>
                                <a:pt x="372" y="342"/>
                              </a:lnTo>
                              <a:lnTo>
                                <a:pt x="360" y="342"/>
                              </a:lnTo>
                              <a:lnTo>
                                <a:pt x="360" y="342"/>
                              </a:lnTo>
                              <a:lnTo>
                                <a:pt x="348" y="342"/>
                              </a:lnTo>
                              <a:lnTo>
                                <a:pt x="335" y="338"/>
                              </a:lnTo>
                              <a:lnTo>
                                <a:pt x="320" y="335"/>
                              </a:lnTo>
                              <a:lnTo>
                                <a:pt x="320" y="335"/>
                              </a:lnTo>
                              <a:lnTo>
                                <a:pt x="315" y="335"/>
                              </a:lnTo>
                              <a:lnTo>
                                <a:pt x="311" y="337"/>
                              </a:lnTo>
                              <a:lnTo>
                                <a:pt x="305" y="338"/>
                              </a:lnTo>
                              <a:lnTo>
                                <a:pt x="305" y="338"/>
                              </a:lnTo>
                              <a:lnTo>
                                <a:pt x="300" y="338"/>
                              </a:lnTo>
                              <a:lnTo>
                                <a:pt x="296" y="338"/>
                              </a:lnTo>
                              <a:lnTo>
                                <a:pt x="296" y="338"/>
                              </a:lnTo>
                              <a:lnTo>
                                <a:pt x="283" y="338"/>
                              </a:lnTo>
                              <a:lnTo>
                                <a:pt x="283" y="338"/>
                              </a:lnTo>
                              <a:lnTo>
                                <a:pt x="286" y="330"/>
                              </a:lnTo>
                              <a:lnTo>
                                <a:pt x="286" y="323"/>
                              </a:lnTo>
                              <a:lnTo>
                                <a:pt x="286" y="323"/>
                              </a:lnTo>
                              <a:lnTo>
                                <a:pt x="288" y="318"/>
                              </a:lnTo>
                              <a:lnTo>
                                <a:pt x="288" y="318"/>
                              </a:lnTo>
                              <a:lnTo>
                                <a:pt x="291" y="316"/>
                              </a:lnTo>
                              <a:lnTo>
                                <a:pt x="291" y="316"/>
                              </a:lnTo>
                              <a:lnTo>
                                <a:pt x="298" y="313"/>
                              </a:lnTo>
                              <a:lnTo>
                                <a:pt x="306" y="308"/>
                              </a:lnTo>
                              <a:lnTo>
                                <a:pt x="306" y="308"/>
                              </a:lnTo>
                              <a:lnTo>
                                <a:pt x="311" y="306"/>
                              </a:lnTo>
                              <a:lnTo>
                                <a:pt x="316" y="306"/>
                              </a:lnTo>
                              <a:lnTo>
                                <a:pt x="316" y="306"/>
                              </a:lnTo>
                              <a:lnTo>
                                <a:pt x="330" y="305"/>
                              </a:lnTo>
                              <a:lnTo>
                                <a:pt x="341" y="301"/>
                              </a:lnTo>
                              <a:lnTo>
                                <a:pt x="353" y="296"/>
                              </a:lnTo>
                              <a:lnTo>
                                <a:pt x="353" y="296"/>
                              </a:lnTo>
                              <a:lnTo>
                                <a:pt x="363" y="290"/>
                              </a:lnTo>
                              <a:lnTo>
                                <a:pt x="372" y="281"/>
                              </a:lnTo>
                              <a:lnTo>
                                <a:pt x="385" y="268"/>
                              </a:lnTo>
                              <a:lnTo>
                                <a:pt x="395" y="255"/>
                              </a:lnTo>
                              <a:lnTo>
                                <a:pt x="400" y="246"/>
                              </a:lnTo>
                              <a:lnTo>
                                <a:pt x="400" y="246"/>
                              </a:lnTo>
                              <a:lnTo>
                                <a:pt x="407" y="241"/>
                              </a:lnTo>
                              <a:lnTo>
                                <a:pt x="415" y="233"/>
                              </a:lnTo>
                              <a:lnTo>
                                <a:pt x="427" y="224"/>
                              </a:lnTo>
                              <a:lnTo>
                                <a:pt x="427" y="224"/>
                              </a:lnTo>
                              <a:lnTo>
                                <a:pt x="390" y="234"/>
                              </a:lnTo>
                              <a:lnTo>
                                <a:pt x="390" y="234"/>
                              </a:lnTo>
                              <a:lnTo>
                                <a:pt x="373" y="239"/>
                              </a:lnTo>
                              <a:lnTo>
                                <a:pt x="358" y="248"/>
                              </a:lnTo>
                              <a:lnTo>
                                <a:pt x="343" y="256"/>
                              </a:lnTo>
                              <a:lnTo>
                                <a:pt x="331" y="263"/>
                              </a:lnTo>
                              <a:lnTo>
                                <a:pt x="331" y="263"/>
                              </a:lnTo>
                              <a:lnTo>
                                <a:pt x="320" y="276"/>
                              </a:lnTo>
                              <a:lnTo>
                                <a:pt x="313" y="286"/>
                              </a:lnTo>
                              <a:lnTo>
                                <a:pt x="313" y="286"/>
                              </a:lnTo>
                              <a:lnTo>
                                <a:pt x="308" y="296"/>
                              </a:lnTo>
                              <a:lnTo>
                                <a:pt x="303" y="303"/>
                              </a:lnTo>
                              <a:lnTo>
                                <a:pt x="303" y="303"/>
                              </a:lnTo>
                              <a:lnTo>
                                <a:pt x="296" y="308"/>
                              </a:lnTo>
                              <a:lnTo>
                                <a:pt x="290" y="310"/>
                              </a:lnTo>
                              <a:lnTo>
                                <a:pt x="290" y="310"/>
                              </a:lnTo>
                              <a:lnTo>
                                <a:pt x="296" y="296"/>
                              </a:lnTo>
                              <a:lnTo>
                                <a:pt x="296" y="296"/>
                              </a:lnTo>
                              <a:lnTo>
                                <a:pt x="311" y="275"/>
                              </a:lnTo>
                              <a:lnTo>
                                <a:pt x="311" y="275"/>
                              </a:lnTo>
                              <a:lnTo>
                                <a:pt x="316" y="265"/>
                              </a:lnTo>
                              <a:lnTo>
                                <a:pt x="320" y="256"/>
                              </a:lnTo>
                              <a:lnTo>
                                <a:pt x="320" y="256"/>
                              </a:lnTo>
                              <a:lnTo>
                                <a:pt x="323" y="248"/>
                              </a:lnTo>
                              <a:lnTo>
                                <a:pt x="328" y="239"/>
                              </a:lnTo>
                              <a:lnTo>
                                <a:pt x="328" y="239"/>
                              </a:lnTo>
                              <a:lnTo>
                                <a:pt x="338" y="229"/>
                              </a:lnTo>
                              <a:lnTo>
                                <a:pt x="347" y="224"/>
                              </a:lnTo>
                              <a:lnTo>
                                <a:pt x="355" y="221"/>
                              </a:lnTo>
                              <a:lnTo>
                                <a:pt x="362" y="221"/>
                              </a:lnTo>
                              <a:lnTo>
                                <a:pt x="362" y="221"/>
                              </a:lnTo>
                              <a:lnTo>
                                <a:pt x="375" y="221"/>
                              </a:lnTo>
                              <a:lnTo>
                                <a:pt x="402" y="219"/>
                              </a:lnTo>
                              <a:lnTo>
                                <a:pt x="402" y="219"/>
                              </a:lnTo>
                              <a:lnTo>
                                <a:pt x="420" y="214"/>
                              </a:lnTo>
                              <a:lnTo>
                                <a:pt x="435" y="209"/>
                              </a:lnTo>
                              <a:lnTo>
                                <a:pt x="452" y="199"/>
                              </a:lnTo>
                              <a:lnTo>
                                <a:pt x="452" y="199"/>
                              </a:lnTo>
                              <a:lnTo>
                                <a:pt x="482" y="179"/>
                              </a:lnTo>
                              <a:lnTo>
                                <a:pt x="482" y="179"/>
                              </a:lnTo>
                              <a:lnTo>
                                <a:pt x="452" y="184"/>
                              </a:lnTo>
                              <a:lnTo>
                                <a:pt x="452" y="184"/>
                              </a:lnTo>
                              <a:lnTo>
                                <a:pt x="429" y="186"/>
                              </a:lnTo>
                              <a:lnTo>
                                <a:pt x="413" y="186"/>
                              </a:lnTo>
                              <a:lnTo>
                                <a:pt x="398" y="189"/>
                              </a:lnTo>
                              <a:lnTo>
                                <a:pt x="398" y="189"/>
                              </a:lnTo>
                              <a:lnTo>
                                <a:pt x="387" y="193"/>
                              </a:lnTo>
                              <a:lnTo>
                                <a:pt x="375" y="199"/>
                              </a:lnTo>
                              <a:lnTo>
                                <a:pt x="355" y="213"/>
                              </a:lnTo>
                              <a:lnTo>
                                <a:pt x="355" y="213"/>
                              </a:lnTo>
                              <a:lnTo>
                                <a:pt x="335" y="226"/>
                              </a:lnTo>
                              <a:lnTo>
                                <a:pt x="326" y="234"/>
                              </a:lnTo>
                              <a:lnTo>
                                <a:pt x="326" y="234"/>
                              </a:lnTo>
                              <a:lnTo>
                                <a:pt x="326" y="229"/>
                              </a:lnTo>
                              <a:lnTo>
                                <a:pt x="326" y="221"/>
                              </a:lnTo>
                              <a:lnTo>
                                <a:pt x="326" y="221"/>
                              </a:lnTo>
                              <a:lnTo>
                                <a:pt x="330" y="214"/>
                              </a:lnTo>
                              <a:lnTo>
                                <a:pt x="331" y="211"/>
                              </a:lnTo>
                              <a:lnTo>
                                <a:pt x="336" y="208"/>
                              </a:lnTo>
                              <a:lnTo>
                                <a:pt x="336" y="208"/>
                              </a:lnTo>
                              <a:lnTo>
                                <a:pt x="353" y="198"/>
                              </a:lnTo>
                              <a:lnTo>
                                <a:pt x="363" y="189"/>
                              </a:lnTo>
                              <a:lnTo>
                                <a:pt x="375" y="181"/>
                              </a:lnTo>
                              <a:lnTo>
                                <a:pt x="375" y="181"/>
                              </a:lnTo>
                              <a:lnTo>
                                <a:pt x="383" y="169"/>
                              </a:lnTo>
                              <a:lnTo>
                                <a:pt x="393" y="156"/>
                              </a:lnTo>
                              <a:lnTo>
                                <a:pt x="400" y="144"/>
                              </a:lnTo>
                              <a:lnTo>
                                <a:pt x="405" y="136"/>
                              </a:lnTo>
                              <a:lnTo>
                                <a:pt x="405" y="136"/>
                              </a:lnTo>
                              <a:lnTo>
                                <a:pt x="412" y="119"/>
                              </a:lnTo>
                              <a:lnTo>
                                <a:pt x="419" y="106"/>
                              </a:lnTo>
                              <a:lnTo>
                                <a:pt x="419" y="106"/>
                              </a:lnTo>
                              <a:lnTo>
                                <a:pt x="413" y="111"/>
                              </a:lnTo>
                              <a:lnTo>
                                <a:pt x="405" y="116"/>
                              </a:lnTo>
                              <a:lnTo>
                                <a:pt x="392" y="122"/>
                              </a:lnTo>
                              <a:lnTo>
                                <a:pt x="392" y="122"/>
                              </a:lnTo>
                              <a:lnTo>
                                <a:pt x="377" y="131"/>
                              </a:lnTo>
                              <a:lnTo>
                                <a:pt x="362" y="141"/>
                              </a:lnTo>
                              <a:lnTo>
                                <a:pt x="350" y="151"/>
                              </a:lnTo>
                              <a:lnTo>
                                <a:pt x="340" y="163"/>
                              </a:lnTo>
                              <a:lnTo>
                                <a:pt x="340" y="163"/>
                              </a:lnTo>
                              <a:lnTo>
                                <a:pt x="333" y="173"/>
                              </a:lnTo>
                              <a:lnTo>
                                <a:pt x="330" y="183"/>
                              </a:lnTo>
                              <a:lnTo>
                                <a:pt x="328" y="191"/>
                              </a:lnTo>
                              <a:lnTo>
                                <a:pt x="326" y="196"/>
                              </a:lnTo>
                              <a:lnTo>
                                <a:pt x="326" y="196"/>
                              </a:lnTo>
                              <a:lnTo>
                                <a:pt x="326" y="204"/>
                              </a:lnTo>
                              <a:lnTo>
                                <a:pt x="325" y="213"/>
                              </a:lnTo>
                              <a:lnTo>
                                <a:pt x="325" y="213"/>
                              </a:lnTo>
                              <a:lnTo>
                                <a:pt x="321" y="218"/>
                              </a:lnTo>
                              <a:lnTo>
                                <a:pt x="320" y="229"/>
                              </a:lnTo>
                              <a:lnTo>
                                <a:pt x="320" y="229"/>
                              </a:lnTo>
                              <a:lnTo>
                                <a:pt x="318" y="241"/>
                              </a:lnTo>
                              <a:lnTo>
                                <a:pt x="316" y="248"/>
                              </a:lnTo>
                              <a:lnTo>
                                <a:pt x="316" y="248"/>
                              </a:lnTo>
                              <a:lnTo>
                                <a:pt x="313" y="255"/>
                              </a:lnTo>
                              <a:lnTo>
                                <a:pt x="311" y="260"/>
                              </a:lnTo>
                              <a:lnTo>
                                <a:pt x="311" y="260"/>
                              </a:lnTo>
                              <a:lnTo>
                                <a:pt x="310" y="263"/>
                              </a:lnTo>
                              <a:lnTo>
                                <a:pt x="306" y="268"/>
                              </a:lnTo>
                              <a:lnTo>
                                <a:pt x="306" y="268"/>
                              </a:lnTo>
                              <a:lnTo>
                                <a:pt x="298" y="281"/>
                              </a:lnTo>
                              <a:lnTo>
                                <a:pt x="291" y="290"/>
                              </a:lnTo>
                              <a:lnTo>
                                <a:pt x="291" y="290"/>
                              </a:lnTo>
                              <a:lnTo>
                                <a:pt x="290" y="286"/>
                              </a:lnTo>
                              <a:lnTo>
                                <a:pt x="290" y="280"/>
                              </a:lnTo>
                              <a:lnTo>
                                <a:pt x="293" y="271"/>
                              </a:lnTo>
                              <a:lnTo>
                                <a:pt x="293" y="271"/>
                              </a:lnTo>
                              <a:lnTo>
                                <a:pt x="300" y="256"/>
                              </a:lnTo>
                              <a:lnTo>
                                <a:pt x="305" y="243"/>
                              </a:lnTo>
                              <a:lnTo>
                                <a:pt x="306" y="231"/>
                              </a:lnTo>
                              <a:lnTo>
                                <a:pt x="308" y="221"/>
                              </a:lnTo>
                              <a:lnTo>
                                <a:pt x="308" y="221"/>
                              </a:lnTo>
                              <a:lnTo>
                                <a:pt x="306" y="211"/>
                              </a:lnTo>
                              <a:lnTo>
                                <a:pt x="305" y="201"/>
                              </a:lnTo>
                              <a:lnTo>
                                <a:pt x="300" y="181"/>
                              </a:lnTo>
                              <a:lnTo>
                                <a:pt x="300" y="181"/>
                              </a:lnTo>
                              <a:lnTo>
                                <a:pt x="286" y="144"/>
                              </a:lnTo>
                              <a:lnTo>
                                <a:pt x="286" y="144"/>
                              </a:lnTo>
                              <a:lnTo>
                                <a:pt x="286" y="152"/>
                              </a:lnTo>
                              <a:lnTo>
                                <a:pt x="281" y="171"/>
                              </a:lnTo>
                              <a:lnTo>
                                <a:pt x="281" y="171"/>
                              </a:lnTo>
                              <a:lnTo>
                                <a:pt x="271" y="199"/>
                              </a:lnTo>
                              <a:lnTo>
                                <a:pt x="268" y="214"/>
                              </a:lnTo>
                              <a:lnTo>
                                <a:pt x="266" y="229"/>
                              </a:lnTo>
                              <a:lnTo>
                                <a:pt x="266" y="229"/>
                              </a:lnTo>
                              <a:lnTo>
                                <a:pt x="268" y="245"/>
                              </a:lnTo>
                              <a:lnTo>
                                <a:pt x="271" y="258"/>
                              </a:lnTo>
                              <a:lnTo>
                                <a:pt x="276" y="270"/>
                              </a:lnTo>
                              <a:lnTo>
                                <a:pt x="280" y="276"/>
                              </a:lnTo>
                              <a:lnTo>
                                <a:pt x="280" y="276"/>
                              </a:lnTo>
                              <a:lnTo>
                                <a:pt x="283" y="281"/>
                              </a:lnTo>
                              <a:lnTo>
                                <a:pt x="285" y="285"/>
                              </a:lnTo>
                              <a:lnTo>
                                <a:pt x="285" y="295"/>
                              </a:lnTo>
                              <a:lnTo>
                                <a:pt x="285" y="295"/>
                              </a:lnTo>
                              <a:lnTo>
                                <a:pt x="283" y="303"/>
                              </a:lnTo>
                              <a:lnTo>
                                <a:pt x="278" y="311"/>
                              </a:lnTo>
                              <a:lnTo>
                                <a:pt x="278" y="311"/>
                              </a:lnTo>
                              <a:lnTo>
                                <a:pt x="276" y="316"/>
                              </a:lnTo>
                              <a:lnTo>
                                <a:pt x="273" y="327"/>
                              </a:lnTo>
                              <a:lnTo>
                                <a:pt x="273" y="327"/>
                              </a:lnTo>
                              <a:lnTo>
                                <a:pt x="269" y="340"/>
                              </a:lnTo>
                              <a:lnTo>
                                <a:pt x="263" y="348"/>
                              </a:lnTo>
                              <a:lnTo>
                                <a:pt x="256" y="355"/>
                              </a:lnTo>
                              <a:lnTo>
                                <a:pt x="249" y="360"/>
                              </a:lnTo>
                              <a:lnTo>
                                <a:pt x="249" y="360"/>
                              </a:lnTo>
                              <a:lnTo>
                                <a:pt x="246" y="363"/>
                              </a:lnTo>
                              <a:lnTo>
                                <a:pt x="251" y="179"/>
                              </a:lnTo>
                              <a:lnTo>
                                <a:pt x="251" y="179"/>
                              </a:lnTo>
                              <a:lnTo>
                                <a:pt x="253" y="154"/>
                              </a:lnTo>
                              <a:lnTo>
                                <a:pt x="258" y="122"/>
                              </a:lnTo>
                              <a:lnTo>
                                <a:pt x="261" y="106"/>
                              </a:lnTo>
                              <a:lnTo>
                                <a:pt x="266" y="89"/>
                              </a:lnTo>
                              <a:lnTo>
                                <a:pt x="273" y="74"/>
                              </a:lnTo>
                              <a:lnTo>
                                <a:pt x="281" y="59"/>
                              </a:lnTo>
                              <a:lnTo>
                                <a:pt x="281" y="59"/>
                              </a:lnTo>
                              <a:lnTo>
                                <a:pt x="286" y="52"/>
                              </a:lnTo>
                              <a:lnTo>
                                <a:pt x="286" y="52"/>
                              </a:lnTo>
                              <a:lnTo>
                                <a:pt x="293" y="44"/>
                              </a:lnTo>
                              <a:lnTo>
                                <a:pt x="300" y="37"/>
                              </a:lnTo>
                              <a:lnTo>
                                <a:pt x="308" y="30"/>
                              </a:lnTo>
                              <a:lnTo>
                                <a:pt x="315" y="25"/>
                              </a:lnTo>
                              <a:lnTo>
                                <a:pt x="331" y="19"/>
                              </a:lnTo>
                              <a:lnTo>
                                <a:pt x="348" y="15"/>
                              </a:lnTo>
                              <a:lnTo>
                                <a:pt x="348" y="0"/>
                              </a:lnTo>
                              <a:lnTo>
                                <a:pt x="348" y="0"/>
                              </a:lnTo>
                              <a:lnTo>
                                <a:pt x="211" y="0"/>
                              </a:lnTo>
                              <a:lnTo>
                                <a:pt x="211" y="0"/>
                              </a:lnTo>
                              <a:lnTo>
                                <a:pt x="211" y="0"/>
                              </a:lnTo>
                              <a:lnTo>
                                <a:pt x="84" y="0"/>
                              </a:lnTo>
                              <a:lnTo>
                                <a:pt x="84" y="15"/>
                              </a:lnTo>
                              <a:lnTo>
                                <a:pt x="84" y="15"/>
                              </a:lnTo>
                              <a:lnTo>
                                <a:pt x="100" y="19"/>
                              </a:lnTo>
                              <a:lnTo>
                                <a:pt x="117" y="25"/>
                              </a:lnTo>
                              <a:lnTo>
                                <a:pt x="125" y="30"/>
                              </a:lnTo>
                              <a:lnTo>
                                <a:pt x="134" y="37"/>
                              </a:lnTo>
                              <a:lnTo>
                                <a:pt x="141" y="44"/>
                              </a:lnTo>
                              <a:lnTo>
                                <a:pt x="147" y="52"/>
                              </a:lnTo>
                              <a:lnTo>
                                <a:pt x="147" y="52"/>
                              </a:lnTo>
                              <a:lnTo>
                                <a:pt x="161" y="72"/>
                              </a:lnTo>
                              <a:lnTo>
                                <a:pt x="166" y="82"/>
                              </a:lnTo>
                              <a:lnTo>
                                <a:pt x="171" y="96"/>
                              </a:lnTo>
                              <a:lnTo>
                                <a:pt x="176" y="111"/>
                              </a:lnTo>
                              <a:lnTo>
                                <a:pt x="179" y="129"/>
                              </a:lnTo>
                              <a:lnTo>
                                <a:pt x="181" y="152"/>
                              </a:lnTo>
                              <a:lnTo>
                                <a:pt x="182" y="183"/>
                              </a:lnTo>
                              <a:lnTo>
                                <a:pt x="189" y="392"/>
                              </a:lnTo>
                              <a:lnTo>
                                <a:pt x="189" y="392"/>
                              </a:lnTo>
                              <a:lnTo>
                                <a:pt x="184" y="395"/>
                              </a:lnTo>
                              <a:lnTo>
                                <a:pt x="181" y="400"/>
                              </a:lnTo>
                              <a:lnTo>
                                <a:pt x="176" y="409"/>
                              </a:lnTo>
                              <a:lnTo>
                                <a:pt x="172" y="415"/>
                              </a:lnTo>
                              <a:lnTo>
                                <a:pt x="172" y="419"/>
                              </a:lnTo>
                              <a:lnTo>
                                <a:pt x="172" y="419"/>
                              </a:lnTo>
                              <a:lnTo>
                                <a:pt x="169" y="412"/>
                              </a:lnTo>
                              <a:lnTo>
                                <a:pt x="169" y="407"/>
                              </a:lnTo>
                              <a:lnTo>
                                <a:pt x="171" y="405"/>
                              </a:lnTo>
                              <a:lnTo>
                                <a:pt x="171" y="405"/>
                              </a:lnTo>
                              <a:lnTo>
                                <a:pt x="172" y="400"/>
                              </a:lnTo>
                              <a:lnTo>
                                <a:pt x="176" y="390"/>
                              </a:lnTo>
                              <a:lnTo>
                                <a:pt x="177" y="378"/>
                              </a:lnTo>
                              <a:lnTo>
                                <a:pt x="176" y="365"/>
                              </a:lnTo>
                              <a:lnTo>
                                <a:pt x="176" y="365"/>
                              </a:lnTo>
                              <a:lnTo>
                                <a:pt x="171" y="350"/>
                              </a:lnTo>
                              <a:lnTo>
                                <a:pt x="162" y="333"/>
                              </a:lnTo>
                              <a:lnTo>
                                <a:pt x="152" y="318"/>
                              </a:lnTo>
                              <a:lnTo>
                                <a:pt x="146" y="310"/>
                              </a:lnTo>
                              <a:lnTo>
                                <a:pt x="146" y="310"/>
                              </a:lnTo>
                              <a:lnTo>
                                <a:pt x="134" y="293"/>
                              </a:lnTo>
                              <a:lnTo>
                                <a:pt x="127" y="283"/>
                              </a:lnTo>
                              <a:lnTo>
                                <a:pt x="127" y="283"/>
                              </a:lnTo>
                              <a:lnTo>
                                <a:pt x="127" y="293"/>
                              </a:lnTo>
                              <a:lnTo>
                                <a:pt x="127" y="313"/>
                              </a:lnTo>
                              <a:lnTo>
                                <a:pt x="127" y="313"/>
                              </a:lnTo>
                              <a:lnTo>
                                <a:pt x="125" y="338"/>
                              </a:lnTo>
                              <a:lnTo>
                                <a:pt x="125" y="353"/>
                              </a:lnTo>
                              <a:lnTo>
                                <a:pt x="129" y="370"/>
                              </a:lnTo>
                              <a:lnTo>
                                <a:pt x="129" y="370"/>
                              </a:lnTo>
                              <a:lnTo>
                                <a:pt x="132" y="377"/>
                              </a:lnTo>
                              <a:lnTo>
                                <a:pt x="137" y="385"/>
                              </a:lnTo>
                              <a:lnTo>
                                <a:pt x="146" y="395"/>
                              </a:lnTo>
                              <a:lnTo>
                                <a:pt x="154" y="403"/>
                              </a:lnTo>
                              <a:lnTo>
                                <a:pt x="157" y="407"/>
                              </a:lnTo>
                              <a:lnTo>
                                <a:pt x="157" y="407"/>
                              </a:lnTo>
                              <a:lnTo>
                                <a:pt x="162" y="412"/>
                              </a:lnTo>
                              <a:lnTo>
                                <a:pt x="166" y="420"/>
                              </a:lnTo>
                              <a:lnTo>
                                <a:pt x="166" y="420"/>
                              </a:lnTo>
                              <a:lnTo>
                                <a:pt x="166" y="427"/>
                              </a:lnTo>
                              <a:lnTo>
                                <a:pt x="164" y="434"/>
                              </a:lnTo>
                              <a:lnTo>
                                <a:pt x="164" y="434"/>
                              </a:lnTo>
                              <a:lnTo>
                                <a:pt x="164" y="440"/>
                              </a:lnTo>
                              <a:lnTo>
                                <a:pt x="162" y="449"/>
                              </a:lnTo>
                              <a:lnTo>
                                <a:pt x="162" y="449"/>
                              </a:lnTo>
                              <a:lnTo>
                                <a:pt x="159" y="454"/>
                              </a:lnTo>
                              <a:lnTo>
                                <a:pt x="157" y="460"/>
                              </a:lnTo>
                              <a:lnTo>
                                <a:pt x="157" y="460"/>
                              </a:lnTo>
                              <a:lnTo>
                                <a:pt x="154" y="472"/>
                              </a:lnTo>
                              <a:lnTo>
                                <a:pt x="152" y="480"/>
                              </a:lnTo>
                              <a:lnTo>
                                <a:pt x="152" y="480"/>
                              </a:lnTo>
                              <a:lnTo>
                                <a:pt x="149" y="485"/>
                              </a:lnTo>
                              <a:lnTo>
                                <a:pt x="146" y="490"/>
                              </a:lnTo>
                              <a:lnTo>
                                <a:pt x="146" y="490"/>
                              </a:lnTo>
                              <a:lnTo>
                                <a:pt x="144" y="496"/>
                              </a:lnTo>
                              <a:lnTo>
                                <a:pt x="144" y="499"/>
                              </a:lnTo>
                              <a:lnTo>
                                <a:pt x="144" y="499"/>
                              </a:lnTo>
                              <a:lnTo>
                                <a:pt x="136" y="490"/>
                              </a:lnTo>
                              <a:lnTo>
                                <a:pt x="129" y="485"/>
                              </a:lnTo>
                              <a:lnTo>
                                <a:pt x="125" y="480"/>
                              </a:lnTo>
                              <a:lnTo>
                                <a:pt x="125" y="480"/>
                              </a:lnTo>
                              <a:lnTo>
                                <a:pt x="120" y="470"/>
                              </a:lnTo>
                              <a:lnTo>
                                <a:pt x="115" y="462"/>
                              </a:lnTo>
                              <a:lnTo>
                                <a:pt x="109" y="455"/>
                              </a:lnTo>
                              <a:lnTo>
                                <a:pt x="104" y="450"/>
                              </a:lnTo>
                              <a:lnTo>
                                <a:pt x="90" y="445"/>
                              </a:lnTo>
                              <a:lnTo>
                                <a:pt x="80" y="442"/>
                              </a:lnTo>
                              <a:lnTo>
                                <a:pt x="80" y="442"/>
                              </a:lnTo>
                              <a:lnTo>
                                <a:pt x="69" y="440"/>
                              </a:lnTo>
                              <a:lnTo>
                                <a:pt x="57" y="439"/>
                              </a:lnTo>
                              <a:lnTo>
                                <a:pt x="37" y="440"/>
                              </a:lnTo>
                              <a:lnTo>
                                <a:pt x="37" y="440"/>
                              </a:lnTo>
                              <a:lnTo>
                                <a:pt x="27" y="440"/>
                              </a:lnTo>
                              <a:lnTo>
                                <a:pt x="15" y="439"/>
                              </a:lnTo>
                              <a:lnTo>
                                <a:pt x="0" y="437"/>
                              </a:lnTo>
                              <a:lnTo>
                                <a:pt x="0" y="437"/>
                              </a:lnTo>
                              <a:lnTo>
                                <a:pt x="8" y="440"/>
                              </a:lnTo>
                              <a:lnTo>
                                <a:pt x="17" y="445"/>
                              </a:lnTo>
                              <a:lnTo>
                                <a:pt x="27" y="454"/>
                              </a:lnTo>
                              <a:lnTo>
                                <a:pt x="27" y="454"/>
                              </a:lnTo>
                              <a:lnTo>
                                <a:pt x="38" y="465"/>
                              </a:lnTo>
                              <a:lnTo>
                                <a:pt x="50" y="475"/>
                              </a:lnTo>
                              <a:lnTo>
                                <a:pt x="62" y="482"/>
                              </a:lnTo>
                              <a:lnTo>
                                <a:pt x="74" y="487"/>
                              </a:lnTo>
                              <a:lnTo>
                                <a:pt x="74" y="487"/>
                              </a:lnTo>
                              <a:lnTo>
                                <a:pt x="84" y="490"/>
                              </a:lnTo>
                              <a:lnTo>
                                <a:pt x="94" y="490"/>
                              </a:lnTo>
                              <a:lnTo>
                                <a:pt x="109" y="487"/>
                              </a:lnTo>
                              <a:lnTo>
                                <a:pt x="109" y="487"/>
                              </a:lnTo>
                              <a:lnTo>
                                <a:pt x="115" y="485"/>
                              </a:lnTo>
                              <a:lnTo>
                                <a:pt x="119" y="485"/>
                              </a:lnTo>
                              <a:lnTo>
                                <a:pt x="120" y="485"/>
                              </a:lnTo>
                              <a:lnTo>
                                <a:pt x="120" y="485"/>
                              </a:lnTo>
                              <a:lnTo>
                                <a:pt x="127" y="490"/>
                              </a:lnTo>
                              <a:lnTo>
                                <a:pt x="131" y="494"/>
                              </a:lnTo>
                              <a:lnTo>
                                <a:pt x="131" y="494"/>
                              </a:lnTo>
                              <a:lnTo>
                                <a:pt x="117" y="501"/>
                              </a:lnTo>
                              <a:lnTo>
                                <a:pt x="117" y="501"/>
                              </a:lnTo>
                              <a:lnTo>
                                <a:pt x="104" y="509"/>
                              </a:lnTo>
                              <a:lnTo>
                                <a:pt x="90" y="516"/>
                              </a:lnTo>
                              <a:lnTo>
                                <a:pt x="79" y="526"/>
                              </a:lnTo>
                              <a:lnTo>
                                <a:pt x="70" y="539"/>
                              </a:lnTo>
                              <a:lnTo>
                                <a:pt x="70" y="539"/>
                              </a:lnTo>
                              <a:lnTo>
                                <a:pt x="65" y="547"/>
                              </a:lnTo>
                              <a:lnTo>
                                <a:pt x="62" y="562"/>
                              </a:lnTo>
                              <a:lnTo>
                                <a:pt x="57" y="584"/>
                              </a:lnTo>
                              <a:lnTo>
                                <a:pt x="57" y="584"/>
                              </a:lnTo>
                              <a:lnTo>
                                <a:pt x="52" y="599"/>
                              </a:lnTo>
                              <a:lnTo>
                                <a:pt x="50" y="609"/>
                              </a:lnTo>
                              <a:lnTo>
                                <a:pt x="50" y="609"/>
                              </a:lnTo>
                              <a:lnTo>
                                <a:pt x="57" y="604"/>
                              </a:lnTo>
                              <a:lnTo>
                                <a:pt x="70" y="594"/>
                              </a:lnTo>
                              <a:lnTo>
                                <a:pt x="70" y="594"/>
                              </a:lnTo>
                              <a:lnTo>
                                <a:pt x="87" y="583"/>
                              </a:lnTo>
                              <a:lnTo>
                                <a:pt x="97" y="572"/>
                              </a:lnTo>
                              <a:lnTo>
                                <a:pt x="109" y="561"/>
                              </a:lnTo>
                              <a:lnTo>
                                <a:pt x="109" y="561"/>
                              </a:lnTo>
                              <a:lnTo>
                                <a:pt x="114" y="552"/>
                              </a:lnTo>
                              <a:lnTo>
                                <a:pt x="117" y="544"/>
                              </a:lnTo>
                              <a:lnTo>
                                <a:pt x="122" y="529"/>
                              </a:lnTo>
                              <a:lnTo>
                                <a:pt x="125" y="514"/>
                              </a:lnTo>
                              <a:lnTo>
                                <a:pt x="125" y="506"/>
                              </a:lnTo>
                              <a:lnTo>
                                <a:pt x="125" y="506"/>
                              </a:lnTo>
                              <a:lnTo>
                                <a:pt x="127" y="502"/>
                              </a:lnTo>
                              <a:lnTo>
                                <a:pt x="129" y="501"/>
                              </a:lnTo>
                              <a:lnTo>
                                <a:pt x="132" y="499"/>
                              </a:lnTo>
                              <a:lnTo>
                                <a:pt x="132" y="499"/>
                              </a:lnTo>
                              <a:lnTo>
                                <a:pt x="137" y="501"/>
                              </a:lnTo>
                              <a:lnTo>
                                <a:pt x="139" y="504"/>
                              </a:lnTo>
                              <a:lnTo>
                                <a:pt x="139" y="507"/>
                              </a:lnTo>
                              <a:lnTo>
                                <a:pt x="139" y="507"/>
                              </a:lnTo>
                              <a:lnTo>
                                <a:pt x="141" y="516"/>
                              </a:lnTo>
                              <a:lnTo>
                                <a:pt x="144" y="521"/>
                              </a:lnTo>
                              <a:lnTo>
                                <a:pt x="144" y="521"/>
                              </a:lnTo>
                              <a:lnTo>
                                <a:pt x="154" y="534"/>
                              </a:lnTo>
                              <a:lnTo>
                                <a:pt x="154" y="534"/>
                              </a:lnTo>
                              <a:lnTo>
                                <a:pt x="157" y="539"/>
                              </a:lnTo>
                              <a:lnTo>
                                <a:pt x="161" y="546"/>
                              </a:lnTo>
                              <a:lnTo>
                                <a:pt x="164" y="557"/>
                              </a:lnTo>
                              <a:lnTo>
                                <a:pt x="164" y="557"/>
                              </a:lnTo>
                              <a:lnTo>
                                <a:pt x="167" y="562"/>
                              </a:lnTo>
                              <a:lnTo>
                                <a:pt x="172" y="569"/>
                              </a:lnTo>
                              <a:lnTo>
                                <a:pt x="172" y="569"/>
                              </a:lnTo>
                              <a:lnTo>
                                <a:pt x="176" y="578"/>
                              </a:lnTo>
                              <a:lnTo>
                                <a:pt x="179" y="586"/>
                              </a:lnTo>
                              <a:lnTo>
                                <a:pt x="179" y="586"/>
                              </a:lnTo>
                              <a:lnTo>
                                <a:pt x="182" y="591"/>
                              </a:lnTo>
                              <a:lnTo>
                                <a:pt x="184" y="591"/>
                              </a:lnTo>
                              <a:lnTo>
                                <a:pt x="182" y="556"/>
                              </a:lnTo>
                              <a:lnTo>
                                <a:pt x="182" y="556"/>
                              </a:lnTo>
                              <a:lnTo>
                                <a:pt x="179" y="554"/>
                              </a:lnTo>
                              <a:lnTo>
                                <a:pt x="179" y="554"/>
                              </a:lnTo>
                              <a:lnTo>
                                <a:pt x="176" y="547"/>
                              </a:lnTo>
                              <a:lnTo>
                                <a:pt x="176" y="547"/>
                              </a:lnTo>
                              <a:lnTo>
                                <a:pt x="186" y="541"/>
                              </a:lnTo>
                              <a:lnTo>
                                <a:pt x="186" y="541"/>
                              </a:lnTo>
                              <a:lnTo>
                                <a:pt x="191" y="541"/>
                              </a:lnTo>
                              <a:lnTo>
                                <a:pt x="196" y="542"/>
                              </a:lnTo>
                              <a:lnTo>
                                <a:pt x="196" y="542"/>
                              </a:lnTo>
                              <a:lnTo>
                                <a:pt x="201" y="546"/>
                              </a:lnTo>
                              <a:lnTo>
                                <a:pt x="209" y="551"/>
                              </a:lnTo>
                              <a:lnTo>
                                <a:pt x="223" y="557"/>
                              </a:lnTo>
                              <a:lnTo>
                                <a:pt x="229" y="559"/>
                              </a:lnTo>
                              <a:lnTo>
                                <a:pt x="238" y="559"/>
                              </a:lnTo>
                              <a:lnTo>
                                <a:pt x="238" y="559"/>
                              </a:lnTo>
                              <a:lnTo>
                                <a:pt x="246" y="557"/>
                              </a:lnTo>
                              <a:lnTo>
                                <a:pt x="256" y="556"/>
                              </a:lnTo>
                              <a:lnTo>
                                <a:pt x="278" y="547"/>
                              </a:lnTo>
                              <a:lnTo>
                                <a:pt x="308" y="532"/>
                              </a:lnTo>
                              <a:lnTo>
                                <a:pt x="308" y="532"/>
                              </a:lnTo>
                              <a:lnTo>
                                <a:pt x="325" y="526"/>
                              </a:lnTo>
                              <a:lnTo>
                                <a:pt x="336" y="522"/>
                              </a:lnTo>
                              <a:lnTo>
                                <a:pt x="336" y="522"/>
                              </a:lnTo>
                              <a:lnTo>
                                <a:pt x="325" y="521"/>
                              </a:lnTo>
                              <a:lnTo>
                                <a:pt x="306" y="519"/>
                              </a:lnTo>
                              <a:lnTo>
                                <a:pt x="306" y="519"/>
                              </a:lnTo>
                              <a:lnTo>
                                <a:pt x="280" y="514"/>
                              </a:lnTo>
                              <a:lnTo>
                                <a:pt x="256" y="511"/>
                              </a:lnTo>
                              <a:lnTo>
                                <a:pt x="256" y="511"/>
                              </a:lnTo>
                              <a:lnTo>
                                <a:pt x="246" y="511"/>
                              </a:lnTo>
                              <a:lnTo>
                                <a:pt x="243" y="512"/>
                              </a:lnTo>
                              <a:lnTo>
                                <a:pt x="244" y="501"/>
                              </a:lnTo>
                              <a:lnTo>
                                <a:pt x="244" y="501"/>
                              </a:lnTo>
                              <a:lnTo>
                                <a:pt x="231" y="511"/>
                              </a:lnTo>
                              <a:lnTo>
                                <a:pt x="231" y="511"/>
                              </a:lnTo>
                              <a:lnTo>
                                <a:pt x="224" y="516"/>
                              </a:lnTo>
                              <a:lnTo>
                                <a:pt x="209" y="522"/>
                              </a:lnTo>
                              <a:lnTo>
                                <a:pt x="209" y="522"/>
                              </a:lnTo>
                              <a:lnTo>
                                <a:pt x="199" y="526"/>
                              </a:lnTo>
                              <a:lnTo>
                                <a:pt x="194" y="526"/>
                              </a:lnTo>
                              <a:lnTo>
                                <a:pt x="194" y="526"/>
                              </a:lnTo>
                              <a:lnTo>
                                <a:pt x="192" y="526"/>
                              </a:lnTo>
                              <a:lnTo>
                                <a:pt x="191" y="531"/>
                              </a:lnTo>
                              <a:lnTo>
                                <a:pt x="191" y="531"/>
                              </a:lnTo>
                              <a:lnTo>
                                <a:pt x="189" y="534"/>
                              </a:lnTo>
                              <a:lnTo>
                                <a:pt x="184" y="536"/>
                              </a:lnTo>
                              <a:lnTo>
                                <a:pt x="184" y="536"/>
                              </a:lnTo>
                              <a:lnTo>
                                <a:pt x="172" y="539"/>
                              </a:lnTo>
                              <a:lnTo>
                                <a:pt x="172" y="539"/>
                              </a:lnTo>
                              <a:lnTo>
                                <a:pt x="179" y="526"/>
                              </a:lnTo>
                              <a:lnTo>
                                <a:pt x="179" y="526"/>
                              </a:lnTo>
                              <a:lnTo>
                                <a:pt x="181" y="522"/>
                              </a:lnTo>
                              <a:lnTo>
                                <a:pt x="187" y="521"/>
                              </a:lnTo>
                              <a:lnTo>
                                <a:pt x="187" y="521"/>
                              </a:lnTo>
                              <a:lnTo>
                                <a:pt x="194" y="519"/>
                              </a:lnTo>
                              <a:lnTo>
                                <a:pt x="206" y="514"/>
                              </a:lnTo>
                              <a:lnTo>
                                <a:pt x="219" y="507"/>
                              </a:lnTo>
                              <a:lnTo>
                                <a:pt x="234" y="496"/>
                              </a:lnTo>
                              <a:lnTo>
                                <a:pt x="234" y="496"/>
                              </a:lnTo>
                              <a:lnTo>
                                <a:pt x="248" y="480"/>
                              </a:lnTo>
                              <a:lnTo>
                                <a:pt x="258" y="467"/>
                              </a:lnTo>
                              <a:lnTo>
                                <a:pt x="266" y="454"/>
                              </a:lnTo>
                              <a:lnTo>
                                <a:pt x="269" y="445"/>
                              </a:lnTo>
                              <a:lnTo>
                                <a:pt x="269" y="445"/>
                              </a:lnTo>
                              <a:lnTo>
                                <a:pt x="276" y="435"/>
                              </a:lnTo>
                              <a:lnTo>
                                <a:pt x="283" y="427"/>
                              </a:lnTo>
                              <a:lnTo>
                                <a:pt x="293" y="417"/>
                              </a:lnTo>
                              <a:lnTo>
                                <a:pt x="293" y="417"/>
                              </a:lnTo>
                              <a:lnTo>
                                <a:pt x="249" y="432"/>
                              </a:lnTo>
                              <a:lnTo>
                                <a:pt x="249" y="432"/>
                              </a:lnTo>
                              <a:lnTo>
                                <a:pt x="244" y="434"/>
                              </a:lnTo>
                              <a:lnTo>
                                <a:pt x="246" y="395"/>
                              </a:lnTo>
                              <a:lnTo>
                                <a:pt x="246" y="395"/>
                              </a:lnTo>
                              <a:lnTo>
                                <a:pt x="246" y="393"/>
                              </a:lnTo>
                              <a:lnTo>
                                <a:pt x="246" y="393"/>
                              </a:lnTo>
                              <a:lnTo>
                                <a:pt x="244" y="393"/>
                              </a:lnTo>
                              <a:lnTo>
                                <a:pt x="244" y="393"/>
                              </a:lnTo>
                              <a:lnTo>
                                <a:pt x="221" y="402"/>
                              </a:lnTo>
                              <a:lnTo>
                                <a:pt x="221" y="402"/>
                              </a:lnTo>
                              <a:lnTo>
                                <a:pt x="214" y="407"/>
                              </a:lnTo>
                              <a:lnTo>
                                <a:pt x="209" y="412"/>
                              </a:lnTo>
                              <a:lnTo>
                                <a:pt x="209" y="412"/>
                              </a:lnTo>
                              <a:lnTo>
                                <a:pt x="201" y="415"/>
                              </a:lnTo>
                              <a:lnTo>
                                <a:pt x="196" y="419"/>
                              </a:lnTo>
                              <a:lnTo>
                                <a:pt x="189" y="424"/>
                              </a:lnTo>
                              <a:lnTo>
                                <a:pt x="191" y="429"/>
                              </a:lnTo>
                              <a:lnTo>
                                <a:pt x="191" y="429"/>
                              </a:lnTo>
                              <a:lnTo>
                                <a:pt x="191" y="470"/>
                              </a:lnTo>
                              <a:lnTo>
                                <a:pt x="191" y="470"/>
                              </a:lnTo>
                              <a:lnTo>
                                <a:pt x="184" y="480"/>
                              </a:lnTo>
                              <a:lnTo>
                                <a:pt x="181" y="490"/>
                              </a:lnTo>
                              <a:lnTo>
                                <a:pt x="177" y="504"/>
                              </a:lnTo>
                              <a:lnTo>
                                <a:pt x="177" y="504"/>
                              </a:lnTo>
                              <a:lnTo>
                                <a:pt x="174" y="519"/>
                              </a:lnTo>
                              <a:lnTo>
                                <a:pt x="174" y="519"/>
                              </a:lnTo>
                              <a:lnTo>
                                <a:pt x="169" y="532"/>
                              </a:lnTo>
                              <a:lnTo>
                                <a:pt x="169" y="532"/>
                              </a:lnTo>
                              <a:lnTo>
                                <a:pt x="166" y="527"/>
                              </a:lnTo>
                              <a:lnTo>
                                <a:pt x="159" y="516"/>
                              </a:lnTo>
                              <a:lnTo>
                                <a:pt x="159" y="516"/>
                              </a:lnTo>
                              <a:lnTo>
                                <a:pt x="156" y="511"/>
                              </a:lnTo>
                              <a:lnTo>
                                <a:pt x="154" y="507"/>
                              </a:lnTo>
                              <a:lnTo>
                                <a:pt x="156" y="501"/>
                              </a:lnTo>
                              <a:lnTo>
                                <a:pt x="156" y="501"/>
                              </a:lnTo>
                              <a:lnTo>
                                <a:pt x="157" y="492"/>
                              </a:lnTo>
                              <a:lnTo>
                                <a:pt x="162" y="482"/>
                              </a:lnTo>
                              <a:lnTo>
                                <a:pt x="162" y="482"/>
                              </a:lnTo>
                              <a:lnTo>
                                <a:pt x="167" y="469"/>
                              </a:lnTo>
                              <a:lnTo>
                                <a:pt x="171" y="455"/>
                              </a:lnTo>
                              <a:lnTo>
                                <a:pt x="171" y="455"/>
                              </a:lnTo>
                              <a:lnTo>
                                <a:pt x="174" y="452"/>
                              </a:lnTo>
                              <a:lnTo>
                                <a:pt x="177" y="432"/>
                              </a:lnTo>
                              <a:lnTo>
                                <a:pt x="177" y="432"/>
                              </a:lnTo>
                              <a:lnTo>
                                <a:pt x="181" y="424"/>
                              </a:lnTo>
                              <a:lnTo>
                                <a:pt x="184" y="415"/>
                              </a:lnTo>
                              <a:lnTo>
                                <a:pt x="189" y="410"/>
                              </a:lnTo>
                              <a:lnTo>
                                <a:pt x="194" y="405"/>
                              </a:lnTo>
                              <a:lnTo>
                                <a:pt x="203" y="398"/>
                              </a:lnTo>
                              <a:lnTo>
                                <a:pt x="209" y="397"/>
                              </a:lnTo>
                              <a:lnTo>
                                <a:pt x="209" y="397"/>
                              </a:lnTo>
                              <a:lnTo>
                                <a:pt x="214" y="392"/>
                              </a:lnTo>
                              <a:lnTo>
                                <a:pt x="221" y="387"/>
                              </a:lnTo>
                              <a:lnTo>
                                <a:pt x="221" y="387"/>
                              </a:lnTo>
                              <a:lnTo>
                                <a:pt x="244" y="378"/>
                              </a:lnTo>
                              <a:lnTo>
                                <a:pt x="244" y="378"/>
                              </a:lnTo>
                              <a:lnTo>
                                <a:pt x="256" y="373"/>
                              </a:lnTo>
                              <a:lnTo>
                                <a:pt x="263" y="368"/>
                              </a:lnTo>
                              <a:lnTo>
                                <a:pt x="269" y="362"/>
                              </a:lnTo>
                              <a:lnTo>
                                <a:pt x="269" y="362"/>
                              </a:lnTo>
                              <a:lnTo>
                                <a:pt x="276" y="353"/>
                              </a:lnTo>
                              <a:lnTo>
                                <a:pt x="283" y="348"/>
                              </a:lnTo>
                              <a:lnTo>
                                <a:pt x="283" y="348"/>
                              </a:lnTo>
                              <a:lnTo>
                                <a:pt x="293" y="347"/>
                              </a:lnTo>
                              <a:lnTo>
                                <a:pt x="306" y="345"/>
                              </a:lnTo>
                              <a:lnTo>
                                <a:pt x="306" y="345"/>
                              </a:lnTo>
                              <a:lnTo>
                                <a:pt x="313" y="347"/>
                              </a:lnTo>
                              <a:lnTo>
                                <a:pt x="316" y="350"/>
                              </a:lnTo>
                              <a:lnTo>
                                <a:pt x="321" y="357"/>
                              </a:lnTo>
                              <a:lnTo>
                                <a:pt x="321" y="357"/>
                              </a:lnTo>
                              <a:lnTo>
                                <a:pt x="323" y="362"/>
                              </a:lnTo>
                              <a:lnTo>
                                <a:pt x="325" y="367"/>
                              </a:lnTo>
                              <a:lnTo>
                                <a:pt x="325" y="367"/>
                              </a:lnTo>
                              <a:lnTo>
                                <a:pt x="325" y="372"/>
                              </a:lnTo>
                              <a:lnTo>
                                <a:pt x="326" y="382"/>
                              </a:lnTo>
                              <a:lnTo>
                                <a:pt x="328" y="388"/>
                              </a:lnTo>
                              <a:lnTo>
                                <a:pt x="331" y="395"/>
                              </a:lnTo>
                              <a:lnTo>
                                <a:pt x="336" y="403"/>
                              </a:lnTo>
                              <a:lnTo>
                                <a:pt x="345" y="410"/>
                              </a:lnTo>
                              <a:lnTo>
                                <a:pt x="345" y="410"/>
                              </a:lnTo>
                              <a:lnTo>
                                <a:pt x="353" y="417"/>
                              </a:lnTo>
                              <a:lnTo>
                                <a:pt x="362" y="422"/>
                              </a:lnTo>
                              <a:lnTo>
                                <a:pt x="378" y="429"/>
                              </a:lnTo>
                              <a:lnTo>
                                <a:pt x="393" y="432"/>
                              </a:lnTo>
                              <a:lnTo>
                                <a:pt x="403" y="434"/>
                              </a:lnTo>
                              <a:lnTo>
                                <a:pt x="403" y="434"/>
                              </a:lnTo>
                              <a:lnTo>
                                <a:pt x="425" y="442"/>
                              </a:lnTo>
                              <a:lnTo>
                                <a:pt x="439" y="447"/>
                              </a:lnTo>
                              <a:lnTo>
                                <a:pt x="439" y="447"/>
                              </a:lnTo>
                              <a:lnTo>
                                <a:pt x="435" y="444"/>
                              </a:lnTo>
                              <a:lnTo>
                                <a:pt x="429" y="435"/>
                              </a:lnTo>
                              <a:lnTo>
                                <a:pt x="419" y="419"/>
                              </a:lnTo>
                              <a:lnTo>
                                <a:pt x="419" y="419"/>
                              </a:lnTo>
                              <a:lnTo>
                                <a:pt x="405" y="402"/>
                              </a:lnTo>
                              <a:lnTo>
                                <a:pt x="393" y="387"/>
                              </a:lnTo>
                              <a:lnTo>
                                <a:pt x="383" y="377"/>
                              </a:lnTo>
                              <a:lnTo>
                                <a:pt x="373" y="372"/>
                              </a:lnTo>
                              <a:lnTo>
                                <a:pt x="373" y="372"/>
                              </a:lnTo>
                              <a:lnTo>
                                <a:pt x="365" y="367"/>
                              </a:lnTo>
                              <a:lnTo>
                                <a:pt x="355" y="363"/>
                              </a:lnTo>
                              <a:lnTo>
                                <a:pt x="340" y="360"/>
                              </a:lnTo>
                              <a:lnTo>
                                <a:pt x="340" y="360"/>
                              </a:lnTo>
                              <a:lnTo>
                                <a:pt x="335" y="358"/>
                              </a:lnTo>
                              <a:lnTo>
                                <a:pt x="330" y="355"/>
                              </a:lnTo>
                              <a:lnTo>
                                <a:pt x="330" y="355"/>
                              </a:lnTo>
                              <a:lnTo>
                                <a:pt x="321" y="345"/>
                              </a:lnTo>
                              <a:lnTo>
                                <a:pt x="321" y="345"/>
                              </a:lnTo>
                              <a:lnTo>
                                <a:pt x="325" y="345"/>
                              </a:lnTo>
                              <a:lnTo>
                                <a:pt x="325" y="345"/>
                              </a:lnTo>
                              <a:lnTo>
                                <a:pt x="335" y="348"/>
                              </a:lnTo>
                              <a:lnTo>
                                <a:pt x="345" y="350"/>
                              </a:lnTo>
                              <a:lnTo>
                                <a:pt x="358" y="352"/>
                              </a:lnTo>
                              <a:lnTo>
                                <a:pt x="358" y="352"/>
                              </a:lnTo>
                              <a:lnTo>
                                <a:pt x="373" y="350"/>
                              </a:lnTo>
                              <a:lnTo>
                                <a:pt x="385" y="347"/>
                              </a:lnTo>
                              <a:lnTo>
                                <a:pt x="398" y="342"/>
                              </a:lnTo>
                              <a:lnTo>
                                <a:pt x="398" y="342"/>
                              </a:lnTo>
                              <a:lnTo>
                                <a:pt x="403" y="340"/>
                              </a:lnTo>
                              <a:lnTo>
                                <a:pt x="410" y="343"/>
                              </a:lnTo>
                              <a:lnTo>
                                <a:pt x="410" y="343"/>
                              </a:lnTo>
                              <a:lnTo>
                                <a:pt x="432" y="357"/>
                              </a:lnTo>
                              <a:lnTo>
                                <a:pt x="432" y="357"/>
                              </a:lnTo>
                              <a:lnTo>
                                <a:pt x="440" y="362"/>
                              </a:lnTo>
                              <a:lnTo>
                                <a:pt x="452" y="367"/>
                              </a:lnTo>
                              <a:lnTo>
                                <a:pt x="467" y="372"/>
                              </a:lnTo>
                              <a:lnTo>
                                <a:pt x="480" y="373"/>
                              </a:lnTo>
                              <a:lnTo>
                                <a:pt x="480" y="373"/>
                              </a:lnTo>
                              <a:lnTo>
                                <a:pt x="497" y="372"/>
                              </a:lnTo>
                              <a:lnTo>
                                <a:pt x="516" y="368"/>
                              </a:lnTo>
                              <a:lnTo>
                                <a:pt x="532" y="363"/>
                              </a:lnTo>
                              <a:lnTo>
                                <a:pt x="544" y="360"/>
                              </a:lnTo>
                              <a:lnTo>
                                <a:pt x="544" y="360"/>
                              </a:lnTo>
                              <a:lnTo>
                                <a:pt x="561" y="353"/>
                              </a:lnTo>
                              <a:lnTo>
                                <a:pt x="569" y="352"/>
                              </a:lnTo>
                              <a:lnTo>
                                <a:pt x="569" y="352"/>
                              </a:lnTo>
                              <a:lnTo>
                                <a:pt x="544" y="347"/>
                              </a:lnTo>
                              <a:lnTo>
                                <a:pt x="544" y="347"/>
                              </a:lnTo>
                              <a:lnTo>
                                <a:pt x="517" y="338"/>
                              </a:lnTo>
                              <a:lnTo>
                                <a:pt x="501" y="335"/>
                              </a:lnTo>
                              <a:lnTo>
                                <a:pt x="482" y="333"/>
                              </a:lnTo>
                              <a:lnTo>
                                <a:pt x="482" y="333"/>
                              </a:lnTo>
                              <a:lnTo>
                                <a:pt x="467" y="335"/>
                              </a:lnTo>
                              <a:lnTo>
                                <a:pt x="455" y="338"/>
                              </a:lnTo>
                              <a:lnTo>
                                <a:pt x="447" y="342"/>
                              </a:lnTo>
                              <a:lnTo>
                                <a:pt x="444" y="345"/>
                              </a:lnTo>
                              <a:lnTo>
                                <a:pt x="444" y="345"/>
                              </a:lnTo>
                              <a:lnTo>
                                <a:pt x="440" y="347"/>
                              </a:lnTo>
                              <a:lnTo>
                                <a:pt x="435" y="348"/>
                              </a:lnTo>
                              <a:lnTo>
                                <a:pt x="430" y="347"/>
                              </a:lnTo>
                              <a:lnTo>
                                <a:pt x="430" y="347"/>
                              </a:lnTo>
                              <a:lnTo>
                                <a:pt x="425" y="345"/>
                              </a:lnTo>
                              <a:lnTo>
                                <a:pt x="422" y="342"/>
                              </a:lnTo>
                              <a:lnTo>
                                <a:pt x="420" y="338"/>
                              </a:lnTo>
                              <a:lnTo>
                                <a:pt x="420" y="338"/>
                              </a:lnTo>
                              <a:lnTo>
                                <a:pt x="435" y="335"/>
                              </a:lnTo>
                              <a:lnTo>
                                <a:pt x="444" y="332"/>
                              </a:lnTo>
                              <a:lnTo>
                                <a:pt x="450" y="328"/>
                              </a:lnTo>
                              <a:lnTo>
                                <a:pt x="457" y="323"/>
                              </a:lnTo>
                              <a:lnTo>
                                <a:pt x="457" y="323"/>
                              </a:lnTo>
                              <a:lnTo>
                                <a:pt x="465" y="318"/>
                              </a:lnTo>
                              <a:lnTo>
                                <a:pt x="472" y="311"/>
                              </a:lnTo>
                              <a:lnTo>
                                <a:pt x="482" y="300"/>
                              </a:lnTo>
                              <a:lnTo>
                                <a:pt x="482" y="300"/>
                              </a:lnTo>
                              <a:lnTo>
                                <a:pt x="489" y="291"/>
                              </a:lnTo>
                              <a:lnTo>
                                <a:pt x="499" y="281"/>
                              </a:lnTo>
                              <a:lnTo>
                                <a:pt x="499" y="281"/>
                              </a:lnTo>
                              <a:lnTo>
                                <a:pt x="504" y="278"/>
                              </a:lnTo>
                              <a:lnTo>
                                <a:pt x="509" y="276"/>
                              </a:lnTo>
                              <a:lnTo>
                                <a:pt x="517" y="275"/>
                              </a:lnTo>
                              <a:lnTo>
                                <a:pt x="524" y="276"/>
                              </a:lnTo>
                              <a:lnTo>
                                <a:pt x="526" y="276"/>
                              </a:lnTo>
                              <a:lnTo>
                                <a:pt x="526" y="276"/>
                              </a:lnTo>
                              <a:close/>
                              <a:moveTo>
                                <a:pt x="574" y="241"/>
                              </a:moveTo>
                              <a:lnTo>
                                <a:pt x="574" y="241"/>
                              </a:lnTo>
                              <a:lnTo>
                                <a:pt x="596" y="239"/>
                              </a:lnTo>
                              <a:lnTo>
                                <a:pt x="619" y="238"/>
                              </a:lnTo>
                              <a:lnTo>
                                <a:pt x="636" y="238"/>
                              </a:lnTo>
                              <a:lnTo>
                                <a:pt x="640" y="239"/>
                              </a:lnTo>
                              <a:lnTo>
                                <a:pt x="640" y="239"/>
                              </a:lnTo>
                              <a:lnTo>
                                <a:pt x="616" y="248"/>
                              </a:lnTo>
                              <a:lnTo>
                                <a:pt x="596" y="256"/>
                              </a:lnTo>
                              <a:lnTo>
                                <a:pt x="578" y="261"/>
                              </a:lnTo>
                              <a:lnTo>
                                <a:pt x="578" y="261"/>
                              </a:lnTo>
                              <a:lnTo>
                                <a:pt x="559" y="265"/>
                              </a:lnTo>
                              <a:lnTo>
                                <a:pt x="544" y="268"/>
                              </a:lnTo>
                              <a:lnTo>
                                <a:pt x="527" y="270"/>
                              </a:lnTo>
                              <a:lnTo>
                                <a:pt x="527" y="268"/>
                              </a:lnTo>
                              <a:lnTo>
                                <a:pt x="527" y="268"/>
                              </a:lnTo>
                              <a:lnTo>
                                <a:pt x="531" y="265"/>
                              </a:lnTo>
                              <a:lnTo>
                                <a:pt x="541" y="258"/>
                              </a:lnTo>
                              <a:lnTo>
                                <a:pt x="556" y="248"/>
                              </a:lnTo>
                              <a:lnTo>
                                <a:pt x="564" y="245"/>
                              </a:lnTo>
                              <a:lnTo>
                                <a:pt x="574" y="241"/>
                              </a:lnTo>
                              <a:lnTo>
                                <a:pt x="574" y="241"/>
                              </a:lnTo>
                              <a:close/>
                              <a:moveTo>
                                <a:pt x="524" y="194"/>
                              </a:moveTo>
                              <a:lnTo>
                                <a:pt x="524" y="194"/>
                              </a:lnTo>
                              <a:lnTo>
                                <a:pt x="531" y="184"/>
                              </a:lnTo>
                              <a:lnTo>
                                <a:pt x="539" y="176"/>
                              </a:lnTo>
                              <a:lnTo>
                                <a:pt x="549" y="168"/>
                              </a:lnTo>
                              <a:lnTo>
                                <a:pt x="559" y="161"/>
                              </a:lnTo>
                              <a:lnTo>
                                <a:pt x="574" y="152"/>
                              </a:lnTo>
                              <a:lnTo>
                                <a:pt x="581" y="151"/>
                              </a:lnTo>
                              <a:lnTo>
                                <a:pt x="581" y="151"/>
                              </a:lnTo>
                              <a:lnTo>
                                <a:pt x="542" y="201"/>
                              </a:lnTo>
                              <a:lnTo>
                                <a:pt x="542" y="201"/>
                              </a:lnTo>
                              <a:lnTo>
                                <a:pt x="511" y="248"/>
                              </a:lnTo>
                              <a:lnTo>
                                <a:pt x="511" y="248"/>
                              </a:lnTo>
                              <a:lnTo>
                                <a:pt x="511" y="243"/>
                              </a:lnTo>
                              <a:lnTo>
                                <a:pt x="511" y="231"/>
                              </a:lnTo>
                              <a:lnTo>
                                <a:pt x="514" y="214"/>
                              </a:lnTo>
                              <a:lnTo>
                                <a:pt x="519" y="204"/>
                              </a:lnTo>
                              <a:lnTo>
                                <a:pt x="524" y="194"/>
                              </a:lnTo>
                              <a:lnTo>
                                <a:pt x="524" y="194"/>
                              </a:lnTo>
                              <a:close/>
                              <a:moveTo>
                                <a:pt x="430" y="280"/>
                              </a:moveTo>
                              <a:lnTo>
                                <a:pt x="430" y="280"/>
                              </a:lnTo>
                              <a:lnTo>
                                <a:pt x="437" y="270"/>
                              </a:lnTo>
                              <a:lnTo>
                                <a:pt x="445" y="261"/>
                              </a:lnTo>
                              <a:lnTo>
                                <a:pt x="460" y="248"/>
                              </a:lnTo>
                              <a:lnTo>
                                <a:pt x="474" y="239"/>
                              </a:lnTo>
                              <a:lnTo>
                                <a:pt x="479" y="236"/>
                              </a:lnTo>
                              <a:lnTo>
                                <a:pt x="479" y="236"/>
                              </a:lnTo>
                              <a:lnTo>
                                <a:pt x="467" y="255"/>
                              </a:lnTo>
                              <a:lnTo>
                                <a:pt x="447" y="286"/>
                              </a:lnTo>
                              <a:lnTo>
                                <a:pt x="447" y="286"/>
                              </a:lnTo>
                              <a:lnTo>
                                <a:pt x="430" y="308"/>
                              </a:lnTo>
                              <a:lnTo>
                                <a:pt x="420" y="320"/>
                              </a:lnTo>
                              <a:lnTo>
                                <a:pt x="420" y="320"/>
                              </a:lnTo>
                              <a:lnTo>
                                <a:pt x="420" y="316"/>
                              </a:lnTo>
                              <a:lnTo>
                                <a:pt x="419" y="310"/>
                              </a:lnTo>
                              <a:lnTo>
                                <a:pt x="422" y="296"/>
                              </a:lnTo>
                              <a:lnTo>
                                <a:pt x="425" y="290"/>
                              </a:lnTo>
                              <a:lnTo>
                                <a:pt x="430" y="280"/>
                              </a:lnTo>
                              <a:lnTo>
                                <a:pt x="430" y="280"/>
                              </a:lnTo>
                              <a:close/>
                              <a:moveTo>
                                <a:pt x="343" y="263"/>
                              </a:moveTo>
                              <a:lnTo>
                                <a:pt x="343" y="263"/>
                              </a:lnTo>
                              <a:lnTo>
                                <a:pt x="358" y="255"/>
                              </a:lnTo>
                              <a:lnTo>
                                <a:pt x="378" y="246"/>
                              </a:lnTo>
                              <a:lnTo>
                                <a:pt x="402" y="236"/>
                              </a:lnTo>
                              <a:lnTo>
                                <a:pt x="402" y="236"/>
                              </a:lnTo>
                              <a:lnTo>
                                <a:pt x="383" y="253"/>
                              </a:lnTo>
                              <a:lnTo>
                                <a:pt x="350" y="280"/>
                              </a:lnTo>
                              <a:lnTo>
                                <a:pt x="350" y="280"/>
                              </a:lnTo>
                              <a:lnTo>
                                <a:pt x="338" y="288"/>
                              </a:lnTo>
                              <a:lnTo>
                                <a:pt x="325" y="295"/>
                              </a:lnTo>
                              <a:lnTo>
                                <a:pt x="313" y="301"/>
                              </a:lnTo>
                              <a:lnTo>
                                <a:pt x="313" y="301"/>
                              </a:lnTo>
                              <a:lnTo>
                                <a:pt x="315" y="296"/>
                              </a:lnTo>
                              <a:lnTo>
                                <a:pt x="320" y="288"/>
                              </a:lnTo>
                              <a:lnTo>
                                <a:pt x="328" y="275"/>
                              </a:lnTo>
                              <a:lnTo>
                                <a:pt x="335" y="270"/>
                              </a:lnTo>
                              <a:lnTo>
                                <a:pt x="343" y="263"/>
                              </a:lnTo>
                              <a:lnTo>
                                <a:pt x="343" y="263"/>
                              </a:lnTo>
                              <a:close/>
                              <a:moveTo>
                                <a:pt x="398" y="194"/>
                              </a:moveTo>
                              <a:lnTo>
                                <a:pt x="398" y="194"/>
                              </a:lnTo>
                              <a:lnTo>
                                <a:pt x="413" y="191"/>
                              </a:lnTo>
                              <a:lnTo>
                                <a:pt x="434" y="189"/>
                              </a:lnTo>
                              <a:lnTo>
                                <a:pt x="459" y="188"/>
                              </a:lnTo>
                              <a:lnTo>
                                <a:pt x="459" y="188"/>
                              </a:lnTo>
                              <a:lnTo>
                                <a:pt x="403" y="208"/>
                              </a:lnTo>
                              <a:lnTo>
                                <a:pt x="403" y="208"/>
                              </a:lnTo>
                              <a:lnTo>
                                <a:pt x="388" y="211"/>
                              </a:lnTo>
                              <a:lnTo>
                                <a:pt x="375" y="214"/>
                              </a:lnTo>
                              <a:lnTo>
                                <a:pt x="358" y="216"/>
                              </a:lnTo>
                              <a:lnTo>
                                <a:pt x="358" y="216"/>
                              </a:lnTo>
                              <a:lnTo>
                                <a:pt x="370" y="208"/>
                              </a:lnTo>
                              <a:lnTo>
                                <a:pt x="383" y="201"/>
                              </a:lnTo>
                              <a:lnTo>
                                <a:pt x="398" y="194"/>
                              </a:lnTo>
                              <a:lnTo>
                                <a:pt x="398" y="194"/>
                              </a:lnTo>
                              <a:close/>
                              <a:moveTo>
                                <a:pt x="345" y="166"/>
                              </a:moveTo>
                              <a:lnTo>
                                <a:pt x="345" y="166"/>
                              </a:lnTo>
                              <a:lnTo>
                                <a:pt x="352" y="158"/>
                              </a:lnTo>
                              <a:lnTo>
                                <a:pt x="360" y="151"/>
                              </a:lnTo>
                              <a:lnTo>
                                <a:pt x="380" y="136"/>
                              </a:lnTo>
                              <a:lnTo>
                                <a:pt x="403" y="122"/>
                              </a:lnTo>
                              <a:lnTo>
                                <a:pt x="403" y="122"/>
                              </a:lnTo>
                              <a:lnTo>
                                <a:pt x="388" y="137"/>
                              </a:lnTo>
                              <a:lnTo>
                                <a:pt x="360" y="169"/>
                              </a:lnTo>
                              <a:lnTo>
                                <a:pt x="360" y="169"/>
                              </a:lnTo>
                              <a:lnTo>
                                <a:pt x="331" y="204"/>
                              </a:lnTo>
                              <a:lnTo>
                                <a:pt x="330" y="204"/>
                              </a:lnTo>
                              <a:lnTo>
                                <a:pt x="330" y="204"/>
                              </a:lnTo>
                              <a:lnTo>
                                <a:pt x="333" y="193"/>
                              </a:lnTo>
                              <a:lnTo>
                                <a:pt x="338" y="179"/>
                              </a:lnTo>
                              <a:lnTo>
                                <a:pt x="345" y="166"/>
                              </a:lnTo>
                              <a:lnTo>
                                <a:pt x="345" y="166"/>
                              </a:lnTo>
                              <a:close/>
                              <a:moveTo>
                                <a:pt x="285" y="273"/>
                              </a:moveTo>
                              <a:lnTo>
                                <a:pt x="285" y="273"/>
                              </a:lnTo>
                              <a:lnTo>
                                <a:pt x="283" y="270"/>
                              </a:lnTo>
                              <a:lnTo>
                                <a:pt x="278" y="261"/>
                              </a:lnTo>
                              <a:lnTo>
                                <a:pt x="275" y="246"/>
                              </a:lnTo>
                              <a:lnTo>
                                <a:pt x="273" y="238"/>
                              </a:lnTo>
                              <a:lnTo>
                                <a:pt x="271" y="228"/>
                              </a:lnTo>
                              <a:lnTo>
                                <a:pt x="271" y="228"/>
                              </a:lnTo>
                              <a:lnTo>
                                <a:pt x="273" y="218"/>
                              </a:lnTo>
                              <a:lnTo>
                                <a:pt x="275" y="208"/>
                              </a:lnTo>
                              <a:lnTo>
                                <a:pt x="280" y="188"/>
                              </a:lnTo>
                              <a:lnTo>
                                <a:pt x="285" y="174"/>
                              </a:lnTo>
                              <a:lnTo>
                                <a:pt x="288" y="169"/>
                              </a:lnTo>
                              <a:lnTo>
                                <a:pt x="288" y="169"/>
                              </a:lnTo>
                              <a:lnTo>
                                <a:pt x="288" y="189"/>
                              </a:lnTo>
                              <a:lnTo>
                                <a:pt x="288" y="221"/>
                              </a:lnTo>
                              <a:lnTo>
                                <a:pt x="288" y="221"/>
                              </a:lnTo>
                              <a:lnTo>
                                <a:pt x="288" y="238"/>
                              </a:lnTo>
                              <a:lnTo>
                                <a:pt x="286" y="255"/>
                              </a:lnTo>
                              <a:lnTo>
                                <a:pt x="285" y="273"/>
                              </a:lnTo>
                              <a:lnTo>
                                <a:pt x="285" y="273"/>
                              </a:lnTo>
                              <a:close/>
                              <a:moveTo>
                                <a:pt x="69" y="467"/>
                              </a:moveTo>
                              <a:lnTo>
                                <a:pt x="69" y="467"/>
                              </a:lnTo>
                              <a:lnTo>
                                <a:pt x="55" y="460"/>
                              </a:lnTo>
                              <a:lnTo>
                                <a:pt x="43" y="454"/>
                              </a:lnTo>
                              <a:lnTo>
                                <a:pt x="28" y="445"/>
                              </a:lnTo>
                              <a:lnTo>
                                <a:pt x="28" y="445"/>
                              </a:lnTo>
                              <a:lnTo>
                                <a:pt x="52" y="444"/>
                              </a:lnTo>
                              <a:lnTo>
                                <a:pt x="72" y="444"/>
                              </a:lnTo>
                              <a:lnTo>
                                <a:pt x="80" y="445"/>
                              </a:lnTo>
                              <a:lnTo>
                                <a:pt x="87" y="449"/>
                              </a:lnTo>
                              <a:lnTo>
                                <a:pt x="87" y="449"/>
                              </a:lnTo>
                              <a:lnTo>
                                <a:pt x="97" y="454"/>
                              </a:lnTo>
                              <a:lnTo>
                                <a:pt x="104" y="459"/>
                              </a:lnTo>
                              <a:lnTo>
                                <a:pt x="109" y="464"/>
                              </a:lnTo>
                              <a:lnTo>
                                <a:pt x="114" y="470"/>
                              </a:lnTo>
                              <a:lnTo>
                                <a:pt x="117" y="479"/>
                              </a:lnTo>
                              <a:lnTo>
                                <a:pt x="119" y="482"/>
                              </a:lnTo>
                              <a:lnTo>
                                <a:pt x="119" y="482"/>
                              </a:lnTo>
                              <a:lnTo>
                                <a:pt x="100" y="475"/>
                              </a:lnTo>
                              <a:lnTo>
                                <a:pt x="69" y="467"/>
                              </a:lnTo>
                              <a:lnTo>
                                <a:pt x="69" y="467"/>
                              </a:lnTo>
                              <a:close/>
                              <a:moveTo>
                                <a:pt x="62" y="593"/>
                              </a:moveTo>
                              <a:lnTo>
                                <a:pt x="62" y="593"/>
                              </a:lnTo>
                              <a:lnTo>
                                <a:pt x="65" y="569"/>
                              </a:lnTo>
                              <a:lnTo>
                                <a:pt x="72" y="551"/>
                              </a:lnTo>
                              <a:lnTo>
                                <a:pt x="75" y="541"/>
                              </a:lnTo>
                              <a:lnTo>
                                <a:pt x="79" y="534"/>
                              </a:lnTo>
                              <a:lnTo>
                                <a:pt x="79" y="534"/>
                              </a:lnTo>
                              <a:lnTo>
                                <a:pt x="85" y="527"/>
                              </a:lnTo>
                              <a:lnTo>
                                <a:pt x="92" y="522"/>
                              </a:lnTo>
                              <a:lnTo>
                                <a:pt x="104" y="514"/>
                              </a:lnTo>
                              <a:lnTo>
                                <a:pt x="112" y="511"/>
                              </a:lnTo>
                              <a:lnTo>
                                <a:pt x="115" y="511"/>
                              </a:lnTo>
                              <a:lnTo>
                                <a:pt x="62" y="593"/>
                              </a:lnTo>
                              <a:close/>
                              <a:moveTo>
                                <a:pt x="251" y="517"/>
                              </a:moveTo>
                              <a:lnTo>
                                <a:pt x="251" y="517"/>
                              </a:lnTo>
                              <a:lnTo>
                                <a:pt x="266" y="517"/>
                              </a:lnTo>
                              <a:lnTo>
                                <a:pt x="286" y="521"/>
                              </a:lnTo>
                              <a:lnTo>
                                <a:pt x="308" y="526"/>
                              </a:lnTo>
                              <a:lnTo>
                                <a:pt x="308" y="526"/>
                              </a:lnTo>
                              <a:lnTo>
                                <a:pt x="283" y="531"/>
                              </a:lnTo>
                              <a:lnTo>
                                <a:pt x="261" y="534"/>
                              </a:lnTo>
                              <a:lnTo>
                                <a:pt x="241" y="537"/>
                              </a:lnTo>
                              <a:lnTo>
                                <a:pt x="241" y="537"/>
                              </a:lnTo>
                              <a:lnTo>
                                <a:pt x="213" y="537"/>
                              </a:lnTo>
                              <a:lnTo>
                                <a:pt x="199" y="537"/>
                              </a:lnTo>
                              <a:lnTo>
                                <a:pt x="199" y="537"/>
                              </a:lnTo>
                              <a:lnTo>
                                <a:pt x="201" y="534"/>
                              </a:lnTo>
                              <a:lnTo>
                                <a:pt x="209" y="529"/>
                              </a:lnTo>
                              <a:lnTo>
                                <a:pt x="216" y="526"/>
                              </a:lnTo>
                              <a:lnTo>
                                <a:pt x="226" y="522"/>
                              </a:lnTo>
                              <a:lnTo>
                                <a:pt x="238" y="519"/>
                              </a:lnTo>
                              <a:lnTo>
                                <a:pt x="251" y="517"/>
                              </a:lnTo>
                              <a:lnTo>
                                <a:pt x="251" y="517"/>
                              </a:lnTo>
                              <a:close/>
                              <a:moveTo>
                                <a:pt x="208" y="462"/>
                              </a:moveTo>
                              <a:lnTo>
                                <a:pt x="208" y="462"/>
                              </a:lnTo>
                              <a:lnTo>
                                <a:pt x="214" y="455"/>
                              </a:lnTo>
                              <a:lnTo>
                                <a:pt x="224" y="450"/>
                              </a:lnTo>
                              <a:lnTo>
                                <a:pt x="246" y="440"/>
                              </a:lnTo>
                              <a:lnTo>
                                <a:pt x="271" y="432"/>
                              </a:lnTo>
                              <a:lnTo>
                                <a:pt x="271" y="432"/>
                              </a:lnTo>
                              <a:lnTo>
                                <a:pt x="218" y="477"/>
                              </a:lnTo>
                              <a:lnTo>
                                <a:pt x="218" y="477"/>
                              </a:lnTo>
                              <a:lnTo>
                                <a:pt x="206" y="489"/>
                              </a:lnTo>
                              <a:lnTo>
                                <a:pt x="194" y="501"/>
                              </a:lnTo>
                              <a:lnTo>
                                <a:pt x="182" y="514"/>
                              </a:lnTo>
                              <a:lnTo>
                                <a:pt x="182" y="514"/>
                              </a:lnTo>
                              <a:lnTo>
                                <a:pt x="182" y="511"/>
                              </a:lnTo>
                              <a:lnTo>
                                <a:pt x="184" y="499"/>
                              </a:lnTo>
                              <a:lnTo>
                                <a:pt x="187" y="490"/>
                              </a:lnTo>
                              <a:lnTo>
                                <a:pt x="192" y="482"/>
                              </a:lnTo>
                              <a:lnTo>
                                <a:pt x="199" y="472"/>
                              </a:lnTo>
                              <a:lnTo>
                                <a:pt x="208" y="462"/>
                              </a:lnTo>
                              <a:lnTo>
                                <a:pt x="208" y="462"/>
                              </a:lnTo>
                              <a:close/>
                              <a:moveTo>
                                <a:pt x="166" y="403"/>
                              </a:moveTo>
                              <a:lnTo>
                                <a:pt x="166" y="403"/>
                              </a:lnTo>
                              <a:lnTo>
                                <a:pt x="159" y="392"/>
                              </a:lnTo>
                              <a:lnTo>
                                <a:pt x="152" y="378"/>
                              </a:lnTo>
                              <a:lnTo>
                                <a:pt x="147" y="362"/>
                              </a:lnTo>
                              <a:lnTo>
                                <a:pt x="147" y="362"/>
                              </a:lnTo>
                              <a:lnTo>
                                <a:pt x="139" y="327"/>
                              </a:lnTo>
                              <a:lnTo>
                                <a:pt x="136" y="305"/>
                              </a:lnTo>
                              <a:lnTo>
                                <a:pt x="136" y="305"/>
                              </a:lnTo>
                              <a:lnTo>
                                <a:pt x="151" y="325"/>
                              </a:lnTo>
                              <a:lnTo>
                                <a:pt x="161" y="343"/>
                              </a:lnTo>
                              <a:lnTo>
                                <a:pt x="167" y="357"/>
                              </a:lnTo>
                              <a:lnTo>
                                <a:pt x="167" y="357"/>
                              </a:lnTo>
                              <a:lnTo>
                                <a:pt x="169" y="365"/>
                              </a:lnTo>
                              <a:lnTo>
                                <a:pt x="171" y="373"/>
                              </a:lnTo>
                              <a:lnTo>
                                <a:pt x="169" y="388"/>
                              </a:lnTo>
                              <a:lnTo>
                                <a:pt x="166" y="400"/>
                              </a:lnTo>
                              <a:lnTo>
                                <a:pt x="166" y="403"/>
                              </a:lnTo>
                              <a:lnTo>
                                <a:pt x="166" y="403"/>
                              </a:lnTo>
                              <a:close/>
                              <a:moveTo>
                                <a:pt x="331" y="362"/>
                              </a:moveTo>
                              <a:lnTo>
                                <a:pt x="331" y="362"/>
                              </a:lnTo>
                              <a:lnTo>
                                <a:pt x="347" y="367"/>
                              </a:lnTo>
                              <a:lnTo>
                                <a:pt x="360" y="372"/>
                              </a:lnTo>
                              <a:lnTo>
                                <a:pt x="373" y="378"/>
                              </a:lnTo>
                              <a:lnTo>
                                <a:pt x="373" y="378"/>
                              </a:lnTo>
                              <a:lnTo>
                                <a:pt x="382" y="385"/>
                              </a:lnTo>
                              <a:lnTo>
                                <a:pt x="392" y="393"/>
                              </a:lnTo>
                              <a:lnTo>
                                <a:pt x="405" y="412"/>
                              </a:lnTo>
                              <a:lnTo>
                                <a:pt x="413" y="425"/>
                              </a:lnTo>
                              <a:lnTo>
                                <a:pt x="417" y="432"/>
                              </a:lnTo>
                              <a:lnTo>
                                <a:pt x="417" y="432"/>
                              </a:lnTo>
                              <a:lnTo>
                                <a:pt x="400" y="422"/>
                              </a:lnTo>
                              <a:lnTo>
                                <a:pt x="385" y="414"/>
                              </a:lnTo>
                              <a:lnTo>
                                <a:pt x="368" y="402"/>
                              </a:lnTo>
                              <a:lnTo>
                                <a:pt x="368" y="402"/>
                              </a:lnTo>
                              <a:lnTo>
                                <a:pt x="355" y="388"/>
                              </a:lnTo>
                              <a:lnTo>
                                <a:pt x="341" y="377"/>
                              </a:lnTo>
                              <a:lnTo>
                                <a:pt x="331" y="363"/>
                              </a:lnTo>
                              <a:lnTo>
                                <a:pt x="331" y="362"/>
                              </a:lnTo>
                              <a:close/>
                              <a:moveTo>
                                <a:pt x="480" y="338"/>
                              </a:moveTo>
                              <a:lnTo>
                                <a:pt x="480" y="338"/>
                              </a:lnTo>
                              <a:lnTo>
                                <a:pt x="501" y="342"/>
                              </a:lnTo>
                              <a:lnTo>
                                <a:pt x="521" y="345"/>
                              </a:lnTo>
                              <a:lnTo>
                                <a:pt x="542" y="352"/>
                              </a:lnTo>
                              <a:lnTo>
                                <a:pt x="542" y="352"/>
                              </a:lnTo>
                              <a:lnTo>
                                <a:pt x="516" y="355"/>
                              </a:lnTo>
                              <a:lnTo>
                                <a:pt x="480" y="358"/>
                              </a:lnTo>
                              <a:lnTo>
                                <a:pt x="480" y="358"/>
                              </a:lnTo>
                              <a:lnTo>
                                <a:pt x="454" y="355"/>
                              </a:lnTo>
                              <a:lnTo>
                                <a:pt x="440" y="353"/>
                              </a:lnTo>
                              <a:lnTo>
                                <a:pt x="440" y="353"/>
                              </a:lnTo>
                              <a:lnTo>
                                <a:pt x="452" y="347"/>
                              </a:lnTo>
                              <a:lnTo>
                                <a:pt x="465" y="342"/>
                              </a:lnTo>
                              <a:lnTo>
                                <a:pt x="472" y="340"/>
                              </a:lnTo>
                              <a:lnTo>
                                <a:pt x="480" y="338"/>
                              </a:lnTo>
                              <a:lnTo>
                                <a:pt x="480" y="33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15"/>
                      <wps:cNvSpPr>
                        <a:spLocks/>
                      </wps:cNvSpPr>
                      <wps:spPr bwMode="auto">
                        <a:xfrm>
                          <a:off x="8451" y="14150"/>
                          <a:ext cx="24" cy="29"/>
                        </a:xfrm>
                        <a:custGeom>
                          <a:avLst/>
                          <a:gdLst>
                            <a:gd name="T0" fmla="*/ 9 w 24"/>
                            <a:gd name="T1" fmla="*/ 0 h 29"/>
                            <a:gd name="T2" fmla="*/ 9 w 24"/>
                            <a:gd name="T3" fmla="*/ 0 h 29"/>
                            <a:gd name="T4" fmla="*/ 9 w 24"/>
                            <a:gd name="T5" fmla="*/ 2 h 29"/>
                            <a:gd name="T6" fmla="*/ 5 w 24"/>
                            <a:gd name="T7" fmla="*/ 6 h 29"/>
                            <a:gd name="T8" fmla="*/ 2 w 24"/>
                            <a:gd name="T9" fmla="*/ 11 h 29"/>
                            <a:gd name="T10" fmla="*/ 0 w 24"/>
                            <a:gd name="T11" fmla="*/ 19 h 29"/>
                            <a:gd name="T12" fmla="*/ 0 w 24"/>
                            <a:gd name="T13" fmla="*/ 19 h 29"/>
                            <a:gd name="T14" fmla="*/ 0 w 24"/>
                            <a:gd name="T15" fmla="*/ 22 h 29"/>
                            <a:gd name="T16" fmla="*/ 2 w 24"/>
                            <a:gd name="T17" fmla="*/ 26 h 29"/>
                            <a:gd name="T18" fmla="*/ 4 w 24"/>
                            <a:gd name="T19" fmla="*/ 27 h 29"/>
                            <a:gd name="T20" fmla="*/ 7 w 24"/>
                            <a:gd name="T21" fmla="*/ 29 h 29"/>
                            <a:gd name="T22" fmla="*/ 10 w 24"/>
                            <a:gd name="T23" fmla="*/ 29 h 29"/>
                            <a:gd name="T24" fmla="*/ 12 w 24"/>
                            <a:gd name="T25" fmla="*/ 29 h 29"/>
                            <a:gd name="T26" fmla="*/ 12 w 24"/>
                            <a:gd name="T27" fmla="*/ 29 h 29"/>
                            <a:gd name="T28" fmla="*/ 14 w 24"/>
                            <a:gd name="T29" fmla="*/ 27 h 29"/>
                            <a:gd name="T30" fmla="*/ 17 w 24"/>
                            <a:gd name="T31" fmla="*/ 26 h 29"/>
                            <a:gd name="T32" fmla="*/ 22 w 24"/>
                            <a:gd name="T33" fmla="*/ 21 h 29"/>
                            <a:gd name="T34" fmla="*/ 22 w 24"/>
                            <a:gd name="T35" fmla="*/ 17 h 29"/>
                            <a:gd name="T36" fmla="*/ 24 w 24"/>
                            <a:gd name="T37" fmla="*/ 12 h 29"/>
                            <a:gd name="T38" fmla="*/ 24 w 24"/>
                            <a:gd name="T39" fmla="*/ 12 h 29"/>
                            <a:gd name="T40" fmla="*/ 22 w 24"/>
                            <a:gd name="T41" fmla="*/ 9 h 29"/>
                            <a:gd name="T42" fmla="*/ 21 w 24"/>
                            <a:gd name="T43" fmla="*/ 6 h 29"/>
                            <a:gd name="T44" fmla="*/ 19 w 24"/>
                            <a:gd name="T45" fmla="*/ 4 h 29"/>
                            <a:gd name="T46" fmla="*/ 17 w 24"/>
                            <a:gd name="T47" fmla="*/ 2 h 29"/>
                            <a:gd name="T48" fmla="*/ 12 w 24"/>
                            <a:gd name="T49" fmla="*/ 0 h 29"/>
                            <a:gd name="T50" fmla="*/ 9 w 24"/>
                            <a:gd name="T51" fmla="*/ 0 h 29"/>
                            <a:gd name="T52" fmla="*/ 9 w 24"/>
                            <a:gd name="T53"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4" h="29">
                              <a:moveTo>
                                <a:pt x="9" y="0"/>
                              </a:moveTo>
                              <a:lnTo>
                                <a:pt x="9" y="0"/>
                              </a:lnTo>
                              <a:lnTo>
                                <a:pt x="9" y="2"/>
                              </a:lnTo>
                              <a:lnTo>
                                <a:pt x="5" y="6"/>
                              </a:lnTo>
                              <a:lnTo>
                                <a:pt x="2" y="11"/>
                              </a:lnTo>
                              <a:lnTo>
                                <a:pt x="0" y="19"/>
                              </a:lnTo>
                              <a:lnTo>
                                <a:pt x="0" y="19"/>
                              </a:lnTo>
                              <a:lnTo>
                                <a:pt x="0" y="22"/>
                              </a:lnTo>
                              <a:lnTo>
                                <a:pt x="2" y="26"/>
                              </a:lnTo>
                              <a:lnTo>
                                <a:pt x="4" y="27"/>
                              </a:lnTo>
                              <a:lnTo>
                                <a:pt x="7" y="29"/>
                              </a:lnTo>
                              <a:lnTo>
                                <a:pt x="10" y="29"/>
                              </a:lnTo>
                              <a:lnTo>
                                <a:pt x="12" y="29"/>
                              </a:lnTo>
                              <a:lnTo>
                                <a:pt x="12" y="29"/>
                              </a:lnTo>
                              <a:lnTo>
                                <a:pt x="14" y="27"/>
                              </a:lnTo>
                              <a:lnTo>
                                <a:pt x="17" y="26"/>
                              </a:lnTo>
                              <a:lnTo>
                                <a:pt x="22" y="21"/>
                              </a:lnTo>
                              <a:lnTo>
                                <a:pt x="22" y="17"/>
                              </a:lnTo>
                              <a:lnTo>
                                <a:pt x="24" y="12"/>
                              </a:lnTo>
                              <a:lnTo>
                                <a:pt x="24" y="12"/>
                              </a:lnTo>
                              <a:lnTo>
                                <a:pt x="22" y="9"/>
                              </a:lnTo>
                              <a:lnTo>
                                <a:pt x="21" y="6"/>
                              </a:lnTo>
                              <a:lnTo>
                                <a:pt x="19" y="4"/>
                              </a:lnTo>
                              <a:lnTo>
                                <a:pt x="17" y="2"/>
                              </a:lnTo>
                              <a:lnTo>
                                <a:pt x="12" y="0"/>
                              </a:lnTo>
                              <a:lnTo>
                                <a:pt x="9" y="0"/>
                              </a:lnTo>
                              <a:lnTo>
                                <a:pt x="9"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16"/>
                      <wps:cNvSpPr>
                        <a:spLocks/>
                      </wps:cNvSpPr>
                      <wps:spPr bwMode="auto">
                        <a:xfrm>
                          <a:off x="8617" y="14201"/>
                          <a:ext cx="24" cy="28"/>
                        </a:xfrm>
                        <a:custGeom>
                          <a:avLst/>
                          <a:gdLst>
                            <a:gd name="T0" fmla="*/ 9 w 24"/>
                            <a:gd name="T1" fmla="*/ 0 h 28"/>
                            <a:gd name="T2" fmla="*/ 9 w 24"/>
                            <a:gd name="T3" fmla="*/ 0 h 28"/>
                            <a:gd name="T4" fmla="*/ 5 w 24"/>
                            <a:gd name="T5" fmla="*/ 5 h 28"/>
                            <a:gd name="T6" fmla="*/ 2 w 24"/>
                            <a:gd name="T7" fmla="*/ 10 h 28"/>
                            <a:gd name="T8" fmla="*/ 0 w 24"/>
                            <a:gd name="T9" fmla="*/ 18 h 28"/>
                            <a:gd name="T10" fmla="*/ 0 w 24"/>
                            <a:gd name="T11" fmla="*/ 18 h 28"/>
                            <a:gd name="T12" fmla="*/ 0 w 24"/>
                            <a:gd name="T13" fmla="*/ 21 h 28"/>
                            <a:gd name="T14" fmla="*/ 2 w 24"/>
                            <a:gd name="T15" fmla="*/ 25 h 28"/>
                            <a:gd name="T16" fmla="*/ 4 w 24"/>
                            <a:gd name="T17" fmla="*/ 26 h 28"/>
                            <a:gd name="T18" fmla="*/ 7 w 24"/>
                            <a:gd name="T19" fmla="*/ 28 h 28"/>
                            <a:gd name="T20" fmla="*/ 10 w 24"/>
                            <a:gd name="T21" fmla="*/ 28 h 28"/>
                            <a:gd name="T22" fmla="*/ 12 w 24"/>
                            <a:gd name="T23" fmla="*/ 28 h 28"/>
                            <a:gd name="T24" fmla="*/ 12 w 24"/>
                            <a:gd name="T25" fmla="*/ 28 h 28"/>
                            <a:gd name="T26" fmla="*/ 14 w 24"/>
                            <a:gd name="T27" fmla="*/ 26 h 28"/>
                            <a:gd name="T28" fmla="*/ 17 w 24"/>
                            <a:gd name="T29" fmla="*/ 25 h 28"/>
                            <a:gd name="T30" fmla="*/ 22 w 24"/>
                            <a:gd name="T31" fmla="*/ 20 h 28"/>
                            <a:gd name="T32" fmla="*/ 22 w 24"/>
                            <a:gd name="T33" fmla="*/ 16 h 28"/>
                            <a:gd name="T34" fmla="*/ 24 w 24"/>
                            <a:gd name="T35" fmla="*/ 11 h 28"/>
                            <a:gd name="T36" fmla="*/ 24 w 24"/>
                            <a:gd name="T37" fmla="*/ 11 h 28"/>
                            <a:gd name="T38" fmla="*/ 22 w 24"/>
                            <a:gd name="T39" fmla="*/ 8 h 28"/>
                            <a:gd name="T40" fmla="*/ 20 w 24"/>
                            <a:gd name="T41" fmla="*/ 5 h 28"/>
                            <a:gd name="T42" fmla="*/ 17 w 24"/>
                            <a:gd name="T43" fmla="*/ 1 h 28"/>
                            <a:gd name="T44" fmla="*/ 12 w 24"/>
                            <a:gd name="T45" fmla="*/ 0 h 28"/>
                            <a:gd name="T46" fmla="*/ 9 w 24"/>
                            <a:gd name="T47" fmla="*/ 0 h 28"/>
                            <a:gd name="T48" fmla="*/ 9 w 24"/>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9" y="0"/>
                              </a:moveTo>
                              <a:lnTo>
                                <a:pt x="9" y="0"/>
                              </a:lnTo>
                              <a:lnTo>
                                <a:pt x="5" y="5"/>
                              </a:lnTo>
                              <a:lnTo>
                                <a:pt x="2" y="10"/>
                              </a:lnTo>
                              <a:lnTo>
                                <a:pt x="0" y="18"/>
                              </a:lnTo>
                              <a:lnTo>
                                <a:pt x="0" y="18"/>
                              </a:lnTo>
                              <a:lnTo>
                                <a:pt x="0" y="21"/>
                              </a:lnTo>
                              <a:lnTo>
                                <a:pt x="2" y="25"/>
                              </a:lnTo>
                              <a:lnTo>
                                <a:pt x="4" y="26"/>
                              </a:lnTo>
                              <a:lnTo>
                                <a:pt x="7" y="28"/>
                              </a:lnTo>
                              <a:lnTo>
                                <a:pt x="10" y="28"/>
                              </a:lnTo>
                              <a:lnTo>
                                <a:pt x="12" y="28"/>
                              </a:lnTo>
                              <a:lnTo>
                                <a:pt x="12" y="28"/>
                              </a:lnTo>
                              <a:lnTo>
                                <a:pt x="14" y="26"/>
                              </a:lnTo>
                              <a:lnTo>
                                <a:pt x="17" y="25"/>
                              </a:lnTo>
                              <a:lnTo>
                                <a:pt x="22" y="20"/>
                              </a:lnTo>
                              <a:lnTo>
                                <a:pt x="22" y="16"/>
                              </a:lnTo>
                              <a:lnTo>
                                <a:pt x="24" y="11"/>
                              </a:lnTo>
                              <a:lnTo>
                                <a:pt x="24" y="11"/>
                              </a:lnTo>
                              <a:lnTo>
                                <a:pt x="22" y="8"/>
                              </a:lnTo>
                              <a:lnTo>
                                <a:pt x="20" y="5"/>
                              </a:lnTo>
                              <a:lnTo>
                                <a:pt x="17" y="1"/>
                              </a:lnTo>
                              <a:lnTo>
                                <a:pt x="12" y="0"/>
                              </a:lnTo>
                              <a:lnTo>
                                <a:pt x="9" y="0"/>
                              </a:lnTo>
                              <a:lnTo>
                                <a:pt x="9"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17"/>
                      <wps:cNvSpPr>
                        <a:spLocks/>
                      </wps:cNvSpPr>
                      <wps:spPr bwMode="auto">
                        <a:xfrm>
                          <a:off x="8336" y="14358"/>
                          <a:ext cx="23" cy="28"/>
                        </a:xfrm>
                        <a:custGeom>
                          <a:avLst/>
                          <a:gdLst>
                            <a:gd name="T0" fmla="*/ 10 w 23"/>
                            <a:gd name="T1" fmla="*/ 0 h 28"/>
                            <a:gd name="T2" fmla="*/ 10 w 23"/>
                            <a:gd name="T3" fmla="*/ 0 h 28"/>
                            <a:gd name="T4" fmla="*/ 5 w 23"/>
                            <a:gd name="T5" fmla="*/ 5 h 28"/>
                            <a:gd name="T6" fmla="*/ 2 w 23"/>
                            <a:gd name="T7" fmla="*/ 10 h 28"/>
                            <a:gd name="T8" fmla="*/ 0 w 23"/>
                            <a:gd name="T9" fmla="*/ 18 h 28"/>
                            <a:gd name="T10" fmla="*/ 0 w 23"/>
                            <a:gd name="T11" fmla="*/ 18 h 28"/>
                            <a:gd name="T12" fmla="*/ 2 w 23"/>
                            <a:gd name="T13" fmla="*/ 22 h 28"/>
                            <a:gd name="T14" fmla="*/ 3 w 23"/>
                            <a:gd name="T15" fmla="*/ 25 h 28"/>
                            <a:gd name="T16" fmla="*/ 5 w 23"/>
                            <a:gd name="T17" fmla="*/ 27 h 28"/>
                            <a:gd name="T18" fmla="*/ 7 w 23"/>
                            <a:gd name="T19" fmla="*/ 28 h 28"/>
                            <a:gd name="T20" fmla="*/ 12 w 23"/>
                            <a:gd name="T21" fmla="*/ 28 h 28"/>
                            <a:gd name="T22" fmla="*/ 13 w 23"/>
                            <a:gd name="T23" fmla="*/ 28 h 28"/>
                            <a:gd name="T24" fmla="*/ 13 w 23"/>
                            <a:gd name="T25" fmla="*/ 28 h 28"/>
                            <a:gd name="T26" fmla="*/ 15 w 23"/>
                            <a:gd name="T27" fmla="*/ 27 h 28"/>
                            <a:gd name="T28" fmla="*/ 18 w 23"/>
                            <a:gd name="T29" fmla="*/ 25 h 28"/>
                            <a:gd name="T30" fmla="*/ 22 w 23"/>
                            <a:gd name="T31" fmla="*/ 20 h 28"/>
                            <a:gd name="T32" fmla="*/ 23 w 23"/>
                            <a:gd name="T33" fmla="*/ 17 h 28"/>
                            <a:gd name="T34" fmla="*/ 23 w 23"/>
                            <a:gd name="T35" fmla="*/ 12 h 28"/>
                            <a:gd name="T36" fmla="*/ 23 w 23"/>
                            <a:gd name="T37" fmla="*/ 12 h 28"/>
                            <a:gd name="T38" fmla="*/ 23 w 23"/>
                            <a:gd name="T39" fmla="*/ 8 h 28"/>
                            <a:gd name="T40" fmla="*/ 22 w 23"/>
                            <a:gd name="T41" fmla="*/ 5 h 28"/>
                            <a:gd name="T42" fmla="*/ 17 w 23"/>
                            <a:gd name="T43" fmla="*/ 2 h 28"/>
                            <a:gd name="T44" fmla="*/ 12 w 23"/>
                            <a:gd name="T45" fmla="*/ 0 h 28"/>
                            <a:gd name="T46" fmla="*/ 10 w 23"/>
                            <a:gd name="T47" fmla="*/ 0 h 28"/>
                            <a:gd name="T48" fmla="*/ 10 w 23"/>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 h="28">
                              <a:moveTo>
                                <a:pt x="10" y="0"/>
                              </a:moveTo>
                              <a:lnTo>
                                <a:pt x="10" y="0"/>
                              </a:lnTo>
                              <a:lnTo>
                                <a:pt x="5" y="5"/>
                              </a:lnTo>
                              <a:lnTo>
                                <a:pt x="2" y="10"/>
                              </a:lnTo>
                              <a:lnTo>
                                <a:pt x="0" y="18"/>
                              </a:lnTo>
                              <a:lnTo>
                                <a:pt x="0" y="18"/>
                              </a:lnTo>
                              <a:lnTo>
                                <a:pt x="2" y="22"/>
                              </a:lnTo>
                              <a:lnTo>
                                <a:pt x="3" y="25"/>
                              </a:lnTo>
                              <a:lnTo>
                                <a:pt x="5" y="27"/>
                              </a:lnTo>
                              <a:lnTo>
                                <a:pt x="7" y="28"/>
                              </a:lnTo>
                              <a:lnTo>
                                <a:pt x="12" y="28"/>
                              </a:lnTo>
                              <a:lnTo>
                                <a:pt x="13" y="28"/>
                              </a:lnTo>
                              <a:lnTo>
                                <a:pt x="13" y="28"/>
                              </a:lnTo>
                              <a:lnTo>
                                <a:pt x="15" y="27"/>
                              </a:lnTo>
                              <a:lnTo>
                                <a:pt x="18" y="25"/>
                              </a:lnTo>
                              <a:lnTo>
                                <a:pt x="22" y="20"/>
                              </a:lnTo>
                              <a:lnTo>
                                <a:pt x="23" y="17"/>
                              </a:lnTo>
                              <a:lnTo>
                                <a:pt x="23" y="12"/>
                              </a:lnTo>
                              <a:lnTo>
                                <a:pt x="23" y="12"/>
                              </a:lnTo>
                              <a:lnTo>
                                <a:pt x="23" y="8"/>
                              </a:lnTo>
                              <a:lnTo>
                                <a:pt x="22" y="5"/>
                              </a:lnTo>
                              <a:lnTo>
                                <a:pt x="17" y="2"/>
                              </a:lnTo>
                              <a:lnTo>
                                <a:pt x="12" y="0"/>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18"/>
                      <wps:cNvSpPr>
                        <a:spLocks/>
                      </wps:cNvSpPr>
                      <wps:spPr bwMode="auto">
                        <a:xfrm>
                          <a:off x="8542" y="14293"/>
                          <a:ext cx="25" cy="26"/>
                        </a:xfrm>
                        <a:custGeom>
                          <a:avLst/>
                          <a:gdLst>
                            <a:gd name="T0" fmla="*/ 0 w 25"/>
                            <a:gd name="T1" fmla="*/ 13 h 26"/>
                            <a:gd name="T2" fmla="*/ 0 w 25"/>
                            <a:gd name="T3" fmla="*/ 13 h 26"/>
                            <a:gd name="T4" fmla="*/ 0 w 25"/>
                            <a:gd name="T5" fmla="*/ 18 h 26"/>
                            <a:gd name="T6" fmla="*/ 0 w 25"/>
                            <a:gd name="T7" fmla="*/ 21 h 26"/>
                            <a:gd name="T8" fmla="*/ 2 w 25"/>
                            <a:gd name="T9" fmla="*/ 23 h 26"/>
                            <a:gd name="T10" fmla="*/ 3 w 25"/>
                            <a:gd name="T11" fmla="*/ 25 h 26"/>
                            <a:gd name="T12" fmla="*/ 7 w 25"/>
                            <a:gd name="T13" fmla="*/ 26 h 26"/>
                            <a:gd name="T14" fmla="*/ 8 w 25"/>
                            <a:gd name="T15" fmla="*/ 26 h 26"/>
                            <a:gd name="T16" fmla="*/ 8 w 25"/>
                            <a:gd name="T17" fmla="*/ 26 h 26"/>
                            <a:gd name="T18" fmla="*/ 10 w 25"/>
                            <a:gd name="T19" fmla="*/ 26 h 26"/>
                            <a:gd name="T20" fmla="*/ 15 w 25"/>
                            <a:gd name="T21" fmla="*/ 25 h 26"/>
                            <a:gd name="T22" fmla="*/ 20 w 25"/>
                            <a:gd name="T23" fmla="*/ 21 h 26"/>
                            <a:gd name="T24" fmla="*/ 22 w 25"/>
                            <a:gd name="T25" fmla="*/ 18 h 26"/>
                            <a:gd name="T26" fmla="*/ 23 w 25"/>
                            <a:gd name="T27" fmla="*/ 15 h 26"/>
                            <a:gd name="T28" fmla="*/ 23 w 25"/>
                            <a:gd name="T29" fmla="*/ 15 h 26"/>
                            <a:gd name="T30" fmla="*/ 25 w 25"/>
                            <a:gd name="T31" fmla="*/ 10 h 26"/>
                            <a:gd name="T32" fmla="*/ 23 w 25"/>
                            <a:gd name="T33" fmla="*/ 6 h 26"/>
                            <a:gd name="T34" fmla="*/ 22 w 25"/>
                            <a:gd name="T35" fmla="*/ 3 h 26"/>
                            <a:gd name="T36" fmla="*/ 20 w 25"/>
                            <a:gd name="T37" fmla="*/ 1 h 26"/>
                            <a:gd name="T38" fmla="*/ 17 w 25"/>
                            <a:gd name="T39" fmla="*/ 0 h 26"/>
                            <a:gd name="T40" fmla="*/ 13 w 25"/>
                            <a:gd name="T41" fmla="*/ 0 h 26"/>
                            <a:gd name="T42" fmla="*/ 13 w 25"/>
                            <a:gd name="T43" fmla="*/ 0 h 26"/>
                            <a:gd name="T44" fmla="*/ 8 w 25"/>
                            <a:gd name="T45" fmla="*/ 1 h 26"/>
                            <a:gd name="T46" fmla="*/ 3 w 25"/>
                            <a:gd name="T47" fmla="*/ 5 h 26"/>
                            <a:gd name="T48" fmla="*/ 0 w 25"/>
                            <a:gd name="T49" fmla="*/ 13 h 26"/>
                            <a:gd name="T50" fmla="*/ 0 w 25"/>
                            <a:gd name="T5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 h="26">
                              <a:moveTo>
                                <a:pt x="0" y="13"/>
                              </a:moveTo>
                              <a:lnTo>
                                <a:pt x="0" y="13"/>
                              </a:lnTo>
                              <a:lnTo>
                                <a:pt x="0" y="18"/>
                              </a:lnTo>
                              <a:lnTo>
                                <a:pt x="0" y="21"/>
                              </a:lnTo>
                              <a:lnTo>
                                <a:pt x="2" y="23"/>
                              </a:lnTo>
                              <a:lnTo>
                                <a:pt x="3" y="25"/>
                              </a:lnTo>
                              <a:lnTo>
                                <a:pt x="7" y="26"/>
                              </a:lnTo>
                              <a:lnTo>
                                <a:pt x="8" y="26"/>
                              </a:lnTo>
                              <a:lnTo>
                                <a:pt x="8" y="26"/>
                              </a:lnTo>
                              <a:lnTo>
                                <a:pt x="10" y="26"/>
                              </a:lnTo>
                              <a:lnTo>
                                <a:pt x="15" y="25"/>
                              </a:lnTo>
                              <a:lnTo>
                                <a:pt x="20" y="21"/>
                              </a:lnTo>
                              <a:lnTo>
                                <a:pt x="22" y="18"/>
                              </a:lnTo>
                              <a:lnTo>
                                <a:pt x="23" y="15"/>
                              </a:lnTo>
                              <a:lnTo>
                                <a:pt x="23" y="15"/>
                              </a:lnTo>
                              <a:lnTo>
                                <a:pt x="25" y="10"/>
                              </a:lnTo>
                              <a:lnTo>
                                <a:pt x="23" y="6"/>
                              </a:lnTo>
                              <a:lnTo>
                                <a:pt x="22" y="3"/>
                              </a:lnTo>
                              <a:lnTo>
                                <a:pt x="20" y="1"/>
                              </a:lnTo>
                              <a:lnTo>
                                <a:pt x="17" y="0"/>
                              </a:lnTo>
                              <a:lnTo>
                                <a:pt x="13" y="0"/>
                              </a:lnTo>
                              <a:lnTo>
                                <a:pt x="13" y="0"/>
                              </a:lnTo>
                              <a:lnTo>
                                <a:pt x="8" y="1"/>
                              </a:lnTo>
                              <a:lnTo>
                                <a:pt x="3" y="5"/>
                              </a:lnTo>
                              <a:lnTo>
                                <a:pt x="0" y="13"/>
                              </a:lnTo>
                              <a:lnTo>
                                <a:pt x="0" y="13"/>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19"/>
                      <wps:cNvSpPr>
                        <a:spLocks/>
                      </wps:cNvSpPr>
                      <wps:spPr bwMode="auto">
                        <a:xfrm>
                          <a:off x="8448" y="14358"/>
                          <a:ext cx="24" cy="28"/>
                        </a:xfrm>
                        <a:custGeom>
                          <a:avLst/>
                          <a:gdLst>
                            <a:gd name="T0" fmla="*/ 10 w 24"/>
                            <a:gd name="T1" fmla="*/ 0 h 28"/>
                            <a:gd name="T2" fmla="*/ 10 w 24"/>
                            <a:gd name="T3" fmla="*/ 0 h 28"/>
                            <a:gd name="T4" fmla="*/ 5 w 24"/>
                            <a:gd name="T5" fmla="*/ 5 h 28"/>
                            <a:gd name="T6" fmla="*/ 2 w 24"/>
                            <a:gd name="T7" fmla="*/ 10 h 28"/>
                            <a:gd name="T8" fmla="*/ 0 w 24"/>
                            <a:gd name="T9" fmla="*/ 18 h 28"/>
                            <a:gd name="T10" fmla="*/ 0 w 24"/>
                            <a:gd name="T11" fmla="*/ 18 h 28"/>
                            <a:gd name="T12" fmla="*/ 2 w 24"/>
                            <a:gd name="T13" fmla="*/ 22 h 28"/>
                            <a:gd name="T14" fmla="*/ 2 w 24"/>
                            <a:gd name="T15" fmla="*/ 25 h 28"/>
                            <a:gd name="T16" fmla="*/ 5 w 24"/>
                            <a:gd name="T17" fmla="*/ 27 h 28"/>
                            <a:gd name="T18" fmla="*/ 7 w 24"/>
                            <a:gd name="T19" fmla="*/ 28 h 28"/>
                            <a:gd name="T20" fmla="*/ 10 w 24"/>
                            <a:gd name="T21" fmla="*/ 28 h 28"/>
                            <a:gd name="T22" fmla="*/ 12 w 24"/>
                            <a:gd name="T23" fmla="*/ 28 h 28"/>
                            <a:gd name="T24" fmla="*/ 12 w 24"/>
                            <a:gd name="T25" fmla="*/ 28 h 28"/>
                            <a:gd name="T26" fmla="*/ 13 w 24"/>
                            <a:gd name="T27" fmla="*/ 27 h 28"/>
                            <a:gd name="T28" fmla="*/ 18 w 24"/>
                            <a:gd name="T29" fmla="*/ 25 h 28"/>
                            <a:gd name="T30" fmla="*/ 22 w 24"/>
                            <a:gd name="T31" fmla="*/ 20 h 28"/>
                            <a:gd name="T32" fmla="*/ 24 w 24"/>
                            <a:gd name="T33" fmla="*/ 17 h 28"/>
                            <a:gd name="T34" fmla="*/ 24 w 24"/>
                            <a:gd name="T35" fmla="*/ 12 h 28"/>
                            <a:gd name="T36" fmla="*/ 24 w 24"/>
                            <a:gd name="T37" fmla="*/ 12 h 28"/>
                            <a:gd name="T38" fmla="*/ 22 w 24"/>
                            <a:gd name="T39" fmla="*/ 8 h 28"/>
                            <a:gd name="T40" fmla="*/ 22 w 24"/>
                            <a:gd name="T41" fmla="*/ 5 h 28"/>
                            <a:gd name="T42" fmla="*/ 17 w 24"/>
                            <a:gd name="T43" fmla="*/ 2 h 28"/>
                            <a:gd name="T44" fmla="*/ 12 w 24"/>
                            <a:gd name="T45" fmla="*/ 0 h 28"/>
                            <a:gd name="T46" fmla="*/ 10 w 24"/>
                            <a:gd name="T47" fmla="*/ 0 h 28"/>
                            <a:gd name="T48" fmla="*/ 10 w 24"/>
                            <a:gd name="T4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10" y="0"/>
                              </a:moveTo>
                              <a:lnTo>
                                <a:pt x="10" y="0"/>
                              </a:lnTo>
                              <a:lnTo>
                                <a:pt x="5" y="5"/>
                              </a:lnTo>
                              <a:lnTo>
                                <a:pt x="2" y="10"/>
                              </a:lnTo>
                              <a:lnTo>
                                <a:pt x="0" y="18"/>
                              </a:lnTo>
                              <a:lnTo>
                                <a:pt x="0" y="18"/>
                              </a:lnTo>
                              <a:lnTo>
                                <a:pt x="2" y="22"/>
                              </a:lnTo>
                              <a:lnTo>
                                <a:pt x="2" y="25"/>
                              </a:lnTo>
                              <a:lnTo>
                                <a:pt x="5" y="27"/>
                              </a:lnTo>
                              <a:lnTo>
                                <a:pt x="7" y="28"/>
                              </a:lnTo>
                              <a:lnTo>
                                <a:pt x="10" y="28"/>
                              </a:lnTo>
                              <a:lnTo>
                                <a:pt x="12" y="28"/>
                              </a:lnTo>
                              <a:lnTo>
                                <a:pt x="12" y="28"/>
                              </a:lnTo>
                              <a:lnTo>
                                <a:pt x="13" y="27"/>
                              </a:lnTo>
                              <a:lnTo>
                                <a:pt x="18" y="25"/>
                              </a:lnTo>
                              <a:lnTo>
                                <a:pt x="22" y="20"/>
                              </a:lnTo>
                              <a:lnTo>
                                <a:pt x="24" y="17"/>
                              </a:lnTo>
                              <a:lnTo>
                                <a:pt x="24" y="12"/>
                              </a:lnTo>
                              <a:lnTo>
                                <a:pt x="24" y="12"/>
                              </a:lnTo>
                              <a:lnTo>
                                <a:pt x="22" y="8"/>
                              </a:lnTo>
                              <a:lnTo>
                                <a:pt x="22" y="5"/>
                              </a:lnTo>
                              <a:lnTo>
                                <a:pt x="17" y="2"/>
                              </a:lnTo>
                              <a:lnTo>
                                <a:pt x="12" y="0"/>
                              </a:lnTo>
                              <a:lnTo>
                                <a:pt x="10" y="0"/>
                              </a:lnTo>
                              <a:lnTo>
                                <a:pt x="1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20"/>
                      <wps:cNvSpPr>
                        <a:spLocks/>
                      </wps:cNvSpPr>
                      <wps:spPr bwMode="auto">
                        <a:xfrm>
                          <a:off x="8316" y="14473"/>
                          <a:ext cx="22" cy="27"/>
                        </a:xfrm>
                        <a:custGeom>
                          <a:avLst/>
                          <a:gdLst>
                            <a:gd name="T0" fmla="*/ 8 w 22"/>
                            <a:gd name="T1" fmla="*/ 0 h 27"/>
                            <a:gd name="T2" fmla="*/ 8 w 22"/>
                            <a:gd name="T3" fmla="*/ 0 h 27"/>
                            <a:gd name="T4" fmla="*/ 3 w 22"/>
                            <a:gd name="T5" fmla="*/ 4 h 27"/>
                            <a:gd name="T6" fmla="*/ 0 w 22"/>
                            <a:gd name="T7" fmla="*/ 9 h 27"/>
                            <a:gd name="T8" fmla="*/ 0 w 22"/>
                            <a:gd name="T9" fmla="*/ 17 h 27"/>
                            <a:gd name="T10" fmla="*/ 0 w 22"/>
                            <a:gd name="T11" fmla="*/ 17 h 27"/>
                            <a:gd name="T12" fmla="*/ 0 w 22"/>
                            <a:gd name="T13" fmla="*/ 22 h 27"/>
                            <a:gd name="T14" fmla="*/ 1 w 22"/>
                            <a:gd name="T15" fmla="*/ 24 h 27"/>
                            <a:gd name="T16" fmla="*/ 3 w 22"/>
                            <a:gd name="T17" fmla="*/ 27 h 27"/>
                            <a:gd name="T18" fmla="*/ 5 w 22"/>
                            <a:gd name="T19" fmla="*/ 27 h 27"/>
                            <a:gd name="T20" fmla="*/ 10 w 22"/>
                            <a:gd name="T21" fmla="*/ 27 h 27"/>
                            <a:gd name="T22" fmla="*/ 12 w 22"/>
                            <a:gd name="T23" fmla="*/ 27 h 27"/>
                            <a:gd name="T24" fmla="*/ 12 w 22"/>
                            <a:gd name="T25" fmla="*/ 27 h 27"/>
                            <a:gd name="T26" fmla="*/ 13 w 22"/>
                            <a:gd name="T27" fmla="*/ 27 h 27"/>
                            <a:gd name="T28" fmla="*/ 17 w 22"/>
                            <a:gd name="T29" fmla="*/ 24 h 27"/>
                            <a:gd name="T30" fmla="*/ 20 w 22"/>
                            <a:gd name="T31" fmla="*/ 19 h 27"/>
                            <a:gd name="T32" fmla="*/ 22 w 22"/>
                            <a:gd name="T33" fmla="*/ 15 h 27"/>
                            <a:gd name="T34" fmla="*/ 22 w 22"/>
                            <a:gd name="T35" fmla="*/ 12 h 27"/>
                            <a:gd name="T36" fmla="*/ 22 w 22"/>
                            <a:gd name="T37" fmla="*/ 12 h 27"/>
                            <a:gd name="T38" fmla="*/ 22 w 22"/>
                            <a:gd name="T39" fmla="*/ 7 h 27"/>
                            <a:gd name="T40" fmla="*/ 20 w 22"/>
                            <a:gd name="T41" fmla="*/ 4 h 27"/>
                            <a:gd name="T42" fmla="*/ 15 w 22"/>
                            <a:gd name="T43" fmla="*/ 0 h 27"/>
                            <a:gd name="T44" fmla="*/ 10 w 22"/>
                            <a:gd name="T45" fmla="*/ 0 h 27"/>
                            <a:gd name="T46" fmla="*/ 8 w 22"/>
                            <a:gd name="T47" fmla="*/ 0 h 27"/>
                            <a:gd name="T48" fmla="*/ 8 w 22"/>
                            <a:gd name="T49"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2" h="27">
                              <a:moveTo>
                                <a:pt x="8" y="0"/>
                              </a:moveTo>
                              <a:lnTo>
                                <a:pt x="8" y="0"/>
                              </a:lnTo>
                              <a:lnTo>
                                <a:pt x="3" y="4"/>
                              </a:lnTo>
                              <a:lnTo>
                                <a:pt x="0" y="9"/>
                              </a:lnTo>
                              <a:lnTo>
                                <a:pt x="0" y="17"/>
                              </a:lnTo>
                              <a:lnTo>
                                <a:pt x="0" y="17"/>
                              </a:lnTo>
                              <a:lnTo>
                                <a:pt x="0" y="22"/>
                              </a:lnTo>
                              <a:lnTo>
                                <a:pt x="1" y="24"/>
                              </a:lnTo>
                              <a:lnTo>
                                <a:pt x="3" y="27"/>
                              </a:lnTo>
                              <a:lnTo>
                                <a:pt x="5" y="27"/>
                              </a:lnTo>
                              <a:lnTo>
                                <a:pt x="10" y="27"/>
                              </a:lnTo>
                              <a:lnTo>
                                <a:pt x="12" y="27"/>
                              </a:lnTo>
                              <a:lnTo>
                                <a:pt x="12" y="27"/>
                              </a:lnTo>
                              <a:lnTo>
                                <a:pt x="13" y="27"/>
                              </a:lnTo>
                              <a:lnTo>
                                <a:pt x="17" y="24"/>
                              </a:lnTo>
                              <a:lnTo>
                                <a:pt x="20" y="19"/>
                              </a:lnTo>
                              <a:lnTo>
                                <a:pt x="22" y="15"/>
                              </a:lnTo>
                              <a:lnTo>
                                <a:pt x="22" y="12"/>
                              </a:lnTo>
                              <a:lnTo>
                                <a:pt x="22" y="12"/>
                              </a:lnTo>
                              <a:lnTo>
                                <a:pt x="22" y="7"/>
                              </a:lnTo>
                              <a:lnTo>
                                <a:pt x="20" y="4"/>
                              </a:lnTo>
                              <a:lnTo>
                                <a:pt x="15" y="0"/>
                              </a:lnTo>
                              <a:lnTo>
                                <a:pt x="10" y="0"/>
                              </a:lnTo>
                              <a:lnTo>
                                <a:pt x="8" y="0"/>
                              </a:lnTo>
                              <a:lnTo>
                                <a:pt x="8"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21"/>
                      <wps:cNvSpPr>
                        <a:spLocks/>
                      </wps:cNvSpPr>
                      <wps:spPr bwMode="auto">
                        <a:xfrm>
                          <a:off x="8103" y="14494"/>
                          <a:ext cx="24" cy="28"/>
                        </a:xfrm>
                        <a:custGeom>
                          <a:avLst/>
                          <a:gdLst>
                            <a:gd name="T0" fmla="*/ 14 w 24"/>
                            <a:gd name="T1" fmla="*/ 28 h 28"/>
                            <a:gd name="T2" fmla="*/ 14 w 24"/>
                            <a:gd name="T3" fmla="*/ 28 h 28"/>
                            <a:gd name="T4" fmla="*/ 15 w 24"/>
                            <a:gd name="T5" fmla="*/ 26 h 28"/>
                            <a:gd name="T6" fmla="*/ 19 w 24"/>
                            <a:gd name="T7" fmla="*/ 25 h 28"/>
                            <a:gd name="T8" fmla="*/ 22 w 24"/>
                            <a:gd name="T9" fmla="*/ 20 h 28"/>
                            <a:gd name="T10" fmla="*/ 24 w 24"/>
                            <a:gd name="T11" fmla="*/ 16 h 28"/>
                            <a:gd name="T12" fmla="*/ 24 w 24"/>
                            <a:gd name="T13" fmla="*/ 11 h 28"/>
                            <a:gd name="T14" fmla="*/ 24 w 24"/>
                            <a:gd name="T15" fmla="*/ 11 h 28"/>
                            <a:gd name="T16" fmla="*/ 24 w 24"/>
                            <a:gd name="T17" fmla="*/ 8 h 28"/>
                            <a:gd name="T18" fmla="*/ 22 w 24"/>
                            <a:gd name="T19" fmla="*/ 5 h 28"/>
                            <a:gd name="T20" fmla="*/ 17 w 24"/>
                            <a:gd name="T21" fmla="*/ 1 h 28"/>
                            <a:gd name="T22" fmla="*/ 12 w 24"/>
                            <a:gd name="T23" fmla="*/ 0 h 28"/>
                            <a:gd name="T24" fmla="*/ 10 w 24"/>
                            <a:gd name="T25" fmla="*/ 0 h 28"/>
                            <a:gd name="T26" fmla="*/ 10 w 24"/>
                            <a:gd name="T27" fmla="*/ 0 h 28"/>
                            <a:gd name="T28" fmla="*/ 5 w 24"/>
                            <a:gd name="T29" fmla="*/ 5 h 28"/>
                            <a:gd name="T30" fmla="*/ 2 w 24"/>
                            <a:gd name="T31" fmla="*/ 10 h 28"/>
                            <a:gd name="T32" fmla="*/ 0 w 24"/>
                            <a:gd name="T33" fmla="*/ 18 h 28"/>
                            <a:gd name="T34" fmla="*/ 0 w 24"/>
                            <a:gd name="T35" fmla="*/ 18 h 28"/>
                            <a:gd name="T36" fmla="*/ 2 w 24"/>
                            <a:gd name="T37" fmla="*/ 21 h 28"/>
                            <a:gd name="T38" fmla="*/ 3 w 24"/>
                            <a:gd name="T39" fmla="*/ 25 h 28"/>
                            <a:gd name="T40" fmla="*/ 5 w 24"/>
                            <a:gd name="T41" fmla="*/ 26 h 28"/>
                            <a:gd name="T42" fmla="*/ 7 w 24"/>
                            <a:gd name="T43" fmla="*/ 28 h 28"/>
                            <a:gd name="T44" fmla="*/ 12 w 24"/>
                            <a:gd name="T45" fmla="*/ 28 h 28"/>
                            <a:gd name="T46" fmla="*/ 14 w 24"/>
                            <a:gd name="T47" fmla="*/ 28 h 28"/>
                            <a:gd name="T48" fmla="*/ 14 w 24"/>
                            <a:gd name="T4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 h="28">
                              <a:moveTo>
                                <a:pt x="14" y="28"/>
                              </a:moveTo>
                              <a:lnTo>
                                <a:pt x="14" y="28"/>
                              </a:lnTo>
                              <a:lnTo>
                                <a:pt x="15" y="26"/>
                              </a:lnTo>
                              <a:lnTo>
                                <a:pt x="19" y="25"/>
                              </a:lnTo>
                              <a:lnTo>
                                <a:pt x="22" y="20"/>
                              </a:lnTo>
                              <a:lnTo>
                                <a:pt x="24" y="16"/>
                              </a:lnTo>
                              <a:lnTo>
                                <a:pt x="24" y="11"/>
                              </a:lnTo>
                              <a:lnTo>
                                <a:pt x="24" y="11"/>
                              </a:lnTo>
                              <a:lnTo>
                                <a:pt x="24" y="8"/>
                              </a:lnTo>
                              <a:lnTo>
                                <a:pt x="22" y="5"/>
                              </a:lnTo>
                              <a:lnTo>
                                <a:pt x="17" y="1"/>
                              </a:lnTo>
                              <a:lnTo>
                                <a:pt x="12" y="0"/>
                              </a:lnTo>
                              <a:lnTo>
                                <a:pt x="10" y="0"/>
                              </a:lnTo>
                              <a:lnTo>
                                <a:pt x="10" y="0"/>
                              </a:lnTo>
                              <a:lnTo>
                                <a:pt x="5" y="5"/>
                              </a:lnTo>
                              <a:lnTo>
                                <a:pt x="2" y="10"/>
                              </a:lnTo>
                              <a:lnTo>
                                <a:pt x="0" y="18"/>
                              </a:lnTo>
                              <a:lnTo>
                                <a:pt x="0" y="18"/>
                              </a:lnTo>
                              <a:lnTo>
                                <a:pt x="2" y="21"/>
                              </a:lnTo>
                              <a:lnTo>
                                <a:pt x="3" y="25"/>
                              </a:lnTo>
                              <a:lnTo>
                                <a:pt x="5" y="26"/>
                              </a:lnTo>
                              <a:lnTo>
                                <a:pt x="7" y="28"/>
                              </a:lnTo>
                              <a:lnTo>
                                <a:pt x="12" y="28"/>
                              </a:lnTo>
                              <a:lnTo>
                                <a:pt x="14" y="28"/>
                              </a:lnTo>
                              <a:lnTo>
                                <a:pt x="14" y="2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2"/>
                      <wps:cNvSpPr>
                        <a:spLocks/>
                      </wps:cNvSpPr>
                      <wps:spPr bwMode="auto">
                        <a:xfrm>
                          <a:off x="8153" y="13717"/>
                          <a:ext cx="109" cy="263"/>
                        </a:xfrm>
                        <a:custGeom>
                          <a:avLst/>
                          <a:gdLst>
                            <a:gd name="T0" fmla="*/ 86 w 109"/>
                            <a:gd name="T1" fmla="*/ 221 h 263"/>
                            <a:gd name="T2" fmla="*/ 72 w 109"/>
                            <a:gd name="T3" fmla="*/ 201 h 263"/>
                            <a:gd name="T4" fmla="*/ 64 w 109"/>
                            <a:gd name="T5" fmla="*/ 182 h 263"/>
                            <a:gd name="T6" fmla="*/ 61 w 109"/>
                            <a:gd name="T7" fmla="*/ 151 h 263"/>
                            <a:gd name="T8" fmla="*/ 62 w 109"/>
                            <a:gd name="T9" fmla="*/ 137 h 263"/>
                            <a:gd name="T10" fmla="*/ 71 w 109"/>
                            <a:gd name="T11" fmla="*/ 117 h 263"/>
                            <a:gd name="T12" fmla="*/ 84 w 109"/>
                            <a:gd name="T13" fmla="*/ 100 h 263"/>
                            <a:gd name="T14" fmla="*/ 92 w 109"/>
                            <a:gd name="T15" fmla="*/ 90 h 263"/>
                            <a:gd name="T16" fmla="*/ 104 w 109"/>
                            <a:gd name="T17" fmla="*/ 70 h 263"/>
                            <a:gd name="T18" fmla="*/ 108 w 109"/>
                            <a:gd name="T19" fmla="*/ 52 h 263"/>
                            <a:gd name="T20" fmla="*/ 109 w 109"/>
                            <a:gd name="T21" fmla="*/ 42 h 263"/>
                            <a:gd name="T22" fmla="*/ 108 w 109"/>
                            <a:gd name="T23" fmla="*/ 13 h 263"/>
                            <a:gd name="T24" fmla="*/ 104 w 109"/>
                            <a:gd name="T25" fmla="*/ 0 h 263"/>
                            <a:gd name="T26" fmla="*/ 97 w 109"/>
                            <a:gd name="T27" fmla="*/ 30 h 263"/>
                            <a:gd name="T28" fmla="*/ 84 w 109"/>
                            <a:gd name="T29" fmla="*/ 60 h 263"/>
                            <a:gd name="T30" fmla="*/ 59 w 109"/>
                            <a:gd name="T31" fmla="*/ 95 h 263"/>
                            <a:gd name="T32" fmla="*/ 42 w 109"/>
                            <a:gd name="T33" fmla="*/ 112 h 263"/>
                            <a:gd name="T34" fmla="*/ 15 w 109"/>
                            <a:gd name="T35" fmla="*/ 139 h 263"/>
                            <a:gd name="T36" fmla="*/ 4 w 109"/>
                            <a:gd name="T37" fmla="*/ 157 h 263"/>
                            <a:gd name="T38" fmla="*/ 0 w 109"/>
                            <a:gd name="T39" fmla="*/ 177 h 263"/>
                            <a:gd name="T40" fmla="*/ 0 w 109"/>
                            <a:gd name="T41" fmla="*/ 193 h 263"/>
                            <a:gd name="T42" fmla="*/ 9 w 109"/>
                            <a:gd name="T43" fmla="*/ 219 h 263"/>
                            <a:gd name="T44" fmla="*/ 25 w 109"/>
                            <a:gd name="T45" fmla="*/ 251 h 263"/>
                            <a:gd name="T46" fmla="*/ 36 w 109"/>
                            <a:gd name="T47" fmla="*/ 263 h 263"/>
                            <a:gd name="T48" fmla="*/ 27 w 109"/>
                            <a:gd name="T49" fmla="*/ 236 h 263"/>
                            <a:gd name="T50" fmla="*/ 25 w 109"/>
                            <a:gd name="T51" fmla="*/ 213 h 263"/>
                            <a:gd name="T52" fmla="*/ 25 w 109"/>
                            <a:gd name="T53" fmla="*/ 198 h 263"/>
                            <a:gd name="T54" fmla="*/ 29 w 109"/>
                            <a:gd name="T55" fmla="*/ 177 h 263"/>
                            <a:gd name="T56" fmla="*/ 31 w 109"/>
                            <a:gd name="T57" fmla="*/ 177 h 263"/>
                            <a:gd name="T58" fmla="*/ 39 w 109"/>
                            <a:gd name="T59" fmla="*/ 188 h 263"/>
                            <a:gd name="T60" fmla="*/ 54 w 109"/>
                            <a:gd name="T61" fmla="*/ 204 h 263"/>
                            <a:gd name="T62" fmla="*/ 76 w 109"/>
                            <a:gd name="T63" fmla="*/ 218 h 263"/>
                            <a:gd name="T64" fmla="*/ 86 w 109"/>
                            <a:gd name="T65" fmla="*/ 221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9" h="263">
                              <a:moveTo>
                                <a:pt x="86" y="221"/>
                              </a:moveTo>
                              <a:lnTo>
                                <a:pt x="86" y="221"/>
                              </a:lnTo>
                              <a:lnTo>
                                <a:pt x="79" y="211"/>
                              </a:lnTo>
                              <a:lnTo>
                                <a:pt x="72" y="201"/>
                              </a:lnTo>
                              <a:lnTo>
                                <a:pt x="67" y="191"/>
                              </a:lnTo>
                              <a:lnTo>
                                <a:pt x="64" y="182"/>
                              </a:lnTo>
                              <a:lnTo>
                                <a:pt x="61" y="164"/>
                              </a:lnTo>
                              <a:lnTo>
                                <a:pt x="61" y="151"/>
                              </a:lnTo>
                              <a:lnTo>
                                <a:pt x="61" y="151"/>
                              </a:lnTo>
                              <a:lnTo>
                                <a:pt x="62" y="137"/>
                              </a:lnTo>
                              <a:lnTo>
                                <a:pt x="66" y="127"/>
                              </a:lnTo>
                              <a:lnTo>
                                <a:pt x="71" y="117"/>
                              </a:lnTo>
                              <a:lnTo>
                                <a:pt x="77" y="107"/>
                              </a:lnTo>
                              <a:lnTo>
                                <a:pt x="84" y="100"/>
                              </a:lnTo>
                              <a:lnTo>
                                <a:pt x="84" y="100"/>
                              </a:lnTo>
                              <a:lnTo>
                                <a:pt x="92" y="90"/>
                              </a:lnTo>
                              <a:lnTo>
                                <a:pt x="101" y="77"/>
                              </a:lnTo>
                              <a:lnTo>
                                <a:pt x="104" y="70"/>
                              </a:lnTo>
                              <a:lnTo>
                                <a:pt x="106" y="62"/>
                              </a:lnTo>
                              <a:lnTo>
                                <a:pt x="108" y="52"/>
                              </a:lnTo>
                              <a:lnTo>
                                <a:pt x="109" y="42"/>
                              </a:lnTo>
                              <a:lnTo>
                                <a:pt x="109" y="42"/>
                              </a:lnTo>
                              <a:lnTo>
                                <a:pt x="108" y="25"/>
                              </a:lnTo>
                              <a:lnTo>
                                <a:pt x="108" y="13"/>
                              </a:lnTo>
                              <a:lnTo>
                                <a:pt x="104" y="0"/>
                              </a:lnTo>
                              <a:lnTo>
                                <a:pt x="104" y="0"/>
                              </a:lnTo>
                              <a:lnTo>
                                <a:pt x="101" y="17"/>
                              </a:lnTo>
                              <a:lnTo>
                                <a:pt x="97" y="30"/>
                              </a:lnTo>
                              <a:lnTo>
                                <a:pt x="92" y="44"/>
                              </a:lnTo>
                              <a:lnTo>
                                <a:pt x="84" y="60"/>
                              </a:lnTo>
                              <a:lnTo>
                                <a:pt x="74" y="77"/>
                              </a:lnTo>
                              <a:lnTo>
                                <a:pt x="59" y="95"/>
                              </a:lnTo>
                              <a:lnTo>
                                <a:pt x="42" y="112"/>
                              </a:lnTo>
                              <a:lnTo>
                                <a:pt x="42" y="112"/>
                              </a:lnTo>
                              <a:lnTo>
                                <a:pt x="29" y="126"/>
                              </a:lnTo>
                              <a:lnTo>
                                <a:pt x="15" y="139"/>
                              </a:lnTo>
                              <a:lnTo>
                                <a:pt x="9" y="147"/>
                              </a:lnTo>
                              <a:lnTo>
                                <a:pt x="4" y="157"/>
                              </a:lnTo>
                              <a:lnTo>
                                <a:pt x="0" y="167"/>
                              </a:lnTo>
                              <a:lnTo>
                                <a:pt x="0" y="177"/>
                              </a:lnTo>
                              <a:lnTo>
                                <a:pt x="0" y="177"/>
                              </a:lnTo>
                              <a:lnTo>
                                <a:pt x="0" y="193"/>
                              </a:lnTo>
                              <a:lnTo>
                                <a:pt x="4" y="208"/>
                              </a:lnTo>
                              <a:lnTo>
                                <a:pt x="9" y="219"/>
                              </a:lnTo>
                              <a:lnTo>
                                <a:pt x="14" y="233"/>
                              </a:lnTo>
                              <a:lnTo>
                                <a:pt x="25" y="251"/>
                              </a:lnTo>
                              <a:lnTo>
                                <a:pt x="36" y="263"/>
                              </a:lnTo>
                              <a:lnTo>
                                <a:pt x="36" y="263"/>
                              </a:lnTo>
                              <a:lnTo>
                                <a:pt x="31" y="249"/>
                              </a:lnTo>
                              <a:lnTo>
                                <a:pt x="27" y="236"/>
                              </a:lnTo>
                              <a:lnTo>
                                <a:pt x="25" y="224"/>
                              </a:lnTo>
                              <a:lnTo>
                                <a:pt x="25" y="213"/>
                              </a:lnTo>
                              <a:lnTo>
                                <a:pt x="25" y="213"/>
                              </a:lnTo>
                              <a:lnTo>
                                <a:pt x="25" y="198"/>
                              </a:lnTo>
                              <a:lnTo>
                                <a:pt x="27" y="188"/>
                              </a:lnTo>
                              <a:lnTo>
                                <a:pt x="29" y="177"/>
                              </a:lnTo>
                              <a:lnTo>
                                <a:pt x="31" y="176"/>
                              </a:lnTo>
                              <a:lnTo>
                                <a:pt x="31" y="177"/>
                              </a:lnTo>
                              <a:lnTo>
                                <a:pt x="31" y="177"/>
                              </a:lnTo>
                              <a:lnTo>
                                <a:pt x="39" y="188"/>
                              </a:lnTo>
                              <a:lnTo>
                                <a:pt x="46" y="198"/>
                              </a:lnTo>
                              <a:lnTo>
                                <a:pt x="54" y="204"/>
                              </a:lnTo>
                              <a:lnTo>
                                <a:pt x="62" y="211"/>
                              </a:lnTo>
                              <a:lnTo>
                                <a:pt x="76" y="218"/>
                              </a:lnTo>
                              <a:lnTo>
                                <a:pt x="86" y="221"/>
                              </a:lnTo>
                              <a:lnTo>
                                <a:pt x="86" y="22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23"/>
                      <wps:cNvSpPr>
                        <a:spLocks/>
                      </wps:cNvSpPr>
                      <wps:spPr bwMode="auto">
                        <a:xfrm>
                          <a:off x="8247" y="13697"/>
                          <a:ext cx="62" cy="120"/>
                        </a:xfrm>
                        <a:custGeom>
                          <a:avLst/>
                          <a:gdLst>
                            <a:gd name="T0" fmla="*/ 0 w 62"/>
                            <a:gd name="T1" fmla="*/ 120 h 120"/>
                            <a:gd name="T2" fmla="*/ 0 w 62"/>
                            <a:gd name="T3" fmla="*/ 120 h 120"/>
                            <a:gd name="T4" fmla="*/ 15 w 62"/>
                            <a:gd name="T5" fmla="*/ 112 h 120"/>
                            <a:gd name="T6" fmla="*/ 25 w 62"/>
                            <a:gd name="T7" fmla="*/ 107 h 120"/>
                            <a:gd name="T8" fmla="*/ 37 w 62"/>
                            <a:gd name="T9" fmla="*/ 100 h 120"/>
                            <a:gd name="T10" fmla="*/ 47 w 62"/>
                            <a:gd name="T11" fmla="*/ 92 h 120"/>
                            <a:gd name="T12" fmla="*/ 55 w 62"/>
                            <a:gd name="T13" fmla="*/ 82 h 120"/>
                            <a:gd name="T14" fmla="*/ 60 w 62"/>
                            <a:gd name="T15" fmla="*/ 70 h 120"/>
                            <a:gd name="T16" fmla="*/ 62 w 62"/>
                            <a:gd name="T17" fmla="*/ 65 h 120"/>
                            <a:gd name="T18" fmla="*/ 62 w 62"/>
                            <a:gd name="T19" fmla="*/ 59 h 120"/>
                            <a:gd name="T20" fmla="*/ 62 w 62"/>
                            <a:gd name="T21" fmla="*/ 59 h 120"/>
                            <a:gd name="T22" fmla="*/ 62 w 62"/>
                            <a:gd name="T23" fmla="*/ 49 h 120"/>
                            <a:gd name="T24" fmla="*/ 59 w 62"/>
                            <a:gd name="T25" fmla="*/ 39 h 120"/>
                            <a:gd name="T26" fmla="*/ 55 w 62"/>
                            <a:gd name="T27" fmla="*/ 30 h 120"/>
                            <a:gd name="T28" fmla="*/ 52 w 62"/>
                            <a:gd name="T29" fmla="*/ 22 h 120"/>
                            <a:gd name="T30" fmla="*/ 44 w 62"/>
                            <a:gd name="T31" fmla="*/ 8 h 120"/>
                            <a:gd name="T32" fmla="*/ 35 w 62"/>
                            <a:gd name="T33" fmla="*/ 0 h 120"/>
                            <a:gd name="T34" fmla="*/ 35 w 62"/>
                            <a:gd name="T35" fmla="*/ 0 h 120"/>
                            <a:gd name="T36" fmla="*/ 40 w 62"/>
                            <a:gd name="T37" fmla="*/ 15 h 120"/>
                            <a:gd name="T38" fmla="*/ 40 w 62"/>
                            <a:gd name="T39" fmla="*/ 25 h 120"/>
                            <a:gd name="T40" fmla="*/ 42 w 62"/>
                            <a:gd name="T41" fmla="*/ 37 h 120"/>
                            <a:gd name="T42" fmla="*/ 42 w 62"/>
                            <a:gd name="T43" fmla="*/ 37 h 120"/>
                            <a:gd name="T44" fmla="*/ 40 w 62"/>
                            <a:gd name="T45" fmla="*/ 52 h 120"/>
                            <a:gd name="T46" fmla="*/ 37 w 62"/>
                            <a:gd name="T47" fmla="*/ 65 h 120"/>
                            <a:gd name="T48" fmla="*/ 30 w 62"/>
                            <a:gd name="T49" fmla="*/ 79 h 120"/>
                            <a:gd name="T50" fmla="*/ 24 w 62"/>
                            <a:gd name="T51" fmla="*/ 90 h 120"/>
                            <a:gd name="T52" fmla="*/ 10 w 62"/>
                            <a:gd name="T53" fmla="*/ 109 h 120"/>
                            <a:gd name="T54" fmla="*/ 0 w 62"/>
                            <a:gd name="T55" fmla="*/ 120 h 120"/>
                            <a:gd name="T56" fmla="*/ 0 w 62"/>
                            <a:gd name="T57"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 h="120">
                              <a:moveTo>
                                <a:pt x="0" y="120"/>
                              </a:moveTo>
                              <a:lnTo>
                                <a:pt x="0" y="120"/>
                              </a:lnTo>
                              <a:lnTo>
                                <a:pt x="15" y="112"/>
                              </a:lnTo>
                              <a:lnTo>
                                <a:pt x="25" y="107"/>
                              </a:lnTo>
                              <a:lnTo>
                                <a:pt x="37" y="100"/>
                              </a:lnTo>
                              <a:lnTo>
                                <a:pt x="47" y="92"/>
                              </a:lnTo>
                              <a:lnTo>
                                <a:pt x="55" y="82"/>
                              </a:lnTo>
                              <a:lnTo>
                                <a:pt x="60" y="70"/>
                              </a:lnTo>
                              <a:lnTo>
                                <a:pt x="62" y="65"/>
                              </a:lnTo>
                              <a:lnTo>
                                <a:pt x="62" y="59"/>
                              </a:lnTo>
                              <a:lnTo>
                                <a:pt x="62" y="59"/>
                              </a:lnTo>
                              <a:lnTo>
                                <a:pt x="62" y="49"/>
                              </a:lnTo>
                              <a:lnTo>
                                <a:pt x="59" y="39"/>
                              </a:lnTo>
                              <a:lnTo>
                                <a:pt x="55" y="30"/>
                              </a:lnTo>
                              <a:lnTo>
                                <a:pt x="52" y="22"/>
                              </a:lnTo>
                              <a:lnTo>
                                <a:pt x="44" y="8"/>
                              </a:lnTo>
                              <a:lnTo>
                                <a:pt x="35" y="0"/>
                              </a:lnTo>
                              <a:lnTo>
                                <a:pt x="35" y="0"/>
                              </a:lnTo>
                              <a:lnTo>
                                <a:pt x="40" y="15"/>
                              </a:lnTo>
                              <a:lnTo>
                                <a:pt x="40" y="25"/>
                              </a:lnTo>
                              <a:lnTo>
                                <a:pt x="42" y="37"/>
                              </a:lnTo>
                              <a:lnTo>
                                <a:pt x="42" y="37"/>
                              </a:lnTo>
                              <a:lnTo>
                                <a:pt x="40" y="52"/>
                              </a:lnTo>
                              <a:lnTo>
                                <a:pt x="37" y="65"/>
                              </a:lnTo>
                              <a:lnTo>
                                <a:pt x="30" y="79"/>
                              </a:lnTo>
                              <a:lnTo>
                                <a:pt x="24" y="90"/>
                              </a:lnTo>
                              <a:lnTo>
                                <a:pt x="10" y="109"/>
                              </a:lnTo>
                              <a:lnTo>
                                <a:pt x="0" y="120"/>
                              </a:lnTo>
                              <a:lnTo>
                                <a:pt x="0" y="12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24"/>
                      <wps:cNvSpPr>
                        <a:spLocks/>
                      </wps:cNvSpPr>
                      <wps:spPr bwMode="auto">
                        <a:xfrm>
                          <a:off x="8230" y="13705"/>
                          <a:ext cx="201" cy="235"/>
                        </a:xfrm>
                        <a:custGeom>
                          <a:avLst/>
                          <a:gdLst>
                            <a:gd name="T0" fmla="*/ 201 w 201"/>
                            <a:gd name="T1" fmla="*/ 46 h 235"/>
                            <a:gd name="T2" fmla="*/ 186 w 201"/>
                            <a:gd name="T3" fmla="*/ 61 h 235"/>
                            <a:gd name="T4" fmla="*/ 146 w 201"/>
                            <a:gd name="T5" fmla="*/ 81 h 235"/>
                            <a:gd name="T6" fmla="*/ 136 w 201"/>
                            <a:gd name="T7" fmla="*/ 84 h 235"/>
                            <a:gd name="T8" fmla="*/ 146 w 201"/>
                            <a:gd name="T9" fmla="*/ 72 h 235"/>
                            <a:gd name="T10" fmla="*/ 159 w 201"/>
                            <a:gd name="T11" fmla="*/ 49 h 235"/>
                            <a:gd name="T12" fmla="*/ 171 w 201"/>
                            <a:gd name="T13" fmla="*/ 15 h 235"/>
                            <a:gd name="T14" fmla="*/ 173 w 201"/>
                            <a:gd name="T15" fmla="*/ 0 h 235"/>
                            <a:gd name="T16" fmla="*/ 146 w 201"/>
                            <a:gd name="T17" fmla="*/ 37 h 235"/>
                            <a:gd name="T18" fmla="*/ 124 w 201"/>
                            <a:gd name="T19" fmla="*/ 61 h 235"/>
                            <a:gd name="T20" fmla="*/ 103 w 201"/>
                            <a:gd name="T21" fmla="*/ 74 h 235"/>
                            <a:gd name="T22" fmla="*/ 71 w 201"/>
                            <a:gd name="T23" fmla="*/ 89 h 235"/>
                            <a:gd name="T24" fmla="*/ 46 w 201"/>
                            <a:gd name="T25" fmla="*/ 102 h 235"/>
                            <a:gd name="T26" fmla="*/ 24 w 201"/>
                            <a:gd name="T27" fmla="*/ 119 h 235"/>
                            <a:gd name="T28" fmla="*/ 7 w 201"/>
                            <a:gd name="T29" fmla="*/ 138 h 235"/>
                            <a:gd name="T30" fmla="*/ 0 w 201"/>
                            <a:gd name="T31" fmla="*/ 163 h 235"/>
                            <a:gd name="T32" fmla="*/ 2 w 201"/>
                            <a:gd name="T33" fmla="*/ 178 h 235"/>
                            <a:gd name="T34" fmla="*/ 5 w 201"/>
                            <a:gd name="T35" fmla="*/ 203 h 235"/>
                            <a:gd name="T36" fmla="*/ 15 w 201"/>
                            <a:gd name="T37" fmla="*/ 226 h 235"/>
                            <a:gd name="T38" fmla="*/ 22 w 201"/>
                            <a:gd name="T39" fmla="*/ 233 h 235"/>
                            <a:gd name="T40" fmla="*/ 17 w 201"/>
                            <a:gd name="T41" fmla="*/ 201 h 235"/>
                            <a:gd name="T42" fmla="*/ 19 w 201"/>
                            <a:gd name="T43" fmla="*/ 186 h 235"/>
                            <a:gd name="T44" fmla="*/ 20 w 201"/>
                            <a:gd name="T45" fmla="*/ 178 h 235"/>
                            <a:gd name="T46" fmla="*/ 22 w 201"/>
                            <a:gd name="T47" fmla="*/ 181 h 235"/>
                            <a:gd name="T48" fmla="*/ 29 w 201"/>
                            <a:gd name="T49" fmla="*/ 200 h 235"/>
                            <a:gd name="T50" fmla="*/ 41 w 201"/>
                            <a:gd name="T51" fmla="*/ 216 h 235"/>
                            <a:gd name="T52" fmla="*/ 62 w 201"/>
                            <a:gd name="T53" fmla="*/ 235 h 235"/>
                            <a:gd name="T54" fmla="*/ 61 w 201"/>
                            <a:gd name="T55" fmla="*/ 218 h 235"/>
                            <a:gd name="T56" fmla="*/ 62 w 201"/>
                            <a:gd name="T57" fmla="*/ 196 h 235"/>
                            <a:gd name="T58" fmla="*/ 69 w 201"/>
                            <a:gd name="T59" fmla="*/ 171 h 235"/>
                            <a:gd name="T60" fmla="*/ 82 w 201"/>
                            <a:gd name="T61" fmla="*/ 148 h 235"/>
                            <a:gd name="T62" fmla="*/ 108 w 201"/>
                            <a:gd name="T63" fmla="*/ 131 h 235"/>
                            <a:gd name="T64" fmla="*/ 131 w 201"/>
                            <a:gd name="T65" fmla="*/ 119 h 235"/>
                            <a:gd name="T66" fmla="*/ 168 w 201"/>
                            <a:gd name="T67" fmla="*/ 94 h 235"/>
                            <a:gd name="T68" fmla="*/ 188 w 201"/>
                            <a:gd name="T69" fmla="*/ 71 h 235"/>
                            <a:gd name="T70" fmla="*/ 198 w 201"/>
                            <a:gd name="T71" fmla="*/ 52 h 235"/>
                            <a:gd name="T72" fmla="*/ 201 w 201"/>
                            <a:gd name="T73" fmla="*/ 46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1" h="235">
                              <a:moveTo>
                                <a:pt x="201" y="46"/>
                              </a:moveTo>
                              <a:lnTo>
                                <a:pt x="201" y="46"/>
                              </a:lnTo>
                              <a:lnTo>
                                <a:pt x="195" y="52"/>
                              </a:lnTo>
                              <a:lnTo>
                                <a:pt x="186" y="61"/>
                              </a:lnTo>
                              <a:lnTo>
                                <a:pt x="164" y="72"/>
                              </a:lnTo>
                              <a:lnTo>
                                <a:pt x="146" y="81"/>
                              </a:lnTo>
                              <a:lnTo>
                                <a:pt x="138" y="86"/>
                              </a:lnTo>
                              <a:lnTo>
                                <a:pt x="136" y="84"/>
                              </a:lnTo>
                              <a:lnTo>
                                <a:pt x="136" y="84"/>
                              </a:lnTo>
                              <a:lnTo>
                                <a:pt x="146" y="72"/>
                              </a:lnTo>
                              <a:lnTo>
                                <a:pt x="153" y="61"/>
                              </a:lnTo>
                              <a:lnTo>
                                <a:pt x="159" y="49"/>
                              </a:lnTo>
                              <a:lnTo>
                                <a:pt x="164" y="36"/>
                              </a:lnTo>
                              <a:lnTo>
                                <a:pt x="171" y="15"/>
                              </a:lnTo>
                              <a:lnTo>
                                <a:pt x="173" y="0"/>
                              </a:lnTo>
                              <a:lnTo>
                                <a:pt x="173" y="0"/>
                              </a:lnTo>
                              <a:lnTo>
                                <a:pt x="159" y="22"/>
                              </a:lnTo>
                              <a:lnTo>
                                <a:pt x="146" y="37"/>
                              </a:lnTo>
                              <a:lnTo>
                                <a:pt x="134" y="51"/>
                              </a:lnTo>
                              <a:lnTo>
                                <a:pt x="124" y="61"/>
                              </a:lnTo>
                              <a:lnTo>
                                <a:pt x="113" y="69"/>
                              </a:lnTo>
                              <a:lnTo>
                                <a:pt x="103" y="74"/>
                              </a:lnTo>
                              <a:lnTo>
                                <a:pt x="82" y="84"/>
                              </a:lnTo>
                              <a:lnTo>
                                <a:pt x="71" y="89"/>
                              </a:lnTo>
                              <a:lnTo>
                                <a:pt x="71" y="89"/>
                              </a:lnTo>
                              <a:lnTo>
                                <a:pt x="46" y="102"/>
                              </a:lnTo>
                              <a:lnTo>
                                <a:pt x="34" y="111"/>
                              </a:lnTo>
                              <a:lnTo>
                                <a:pt x="24" y="119"/>
                              </a:lnTo>
                              <a:lnTo>
                                <a:pt x="14" y="128"/>
                              </a:lnTo>
                              <a:lnTo>
                                <a:pt x="7" y="138"/>
                              </a:lnTo>
                              <a:lnTo>
                                <a:pt x="2" y="149"/>
                              </a:lnTo>
                              <a:lnTo>
                                <a:pt x="0" y="163"/>
                              </a:lnTo>
                              <a:lnTo>
                                <a:pt x="0" y="163"/>
                              </a:lnTo>
                              <a:lnTo>
                                <a:pt x="2" y="178"/>
                              </a:lnTo>
                              <a:lnTo>
                                <a:pt x="4" y="191"/>
                              </a:lnTo>
                              <a:lnTo>
                                <a:pt x="5" y="203"/>
                              </a:lnTo>
                              <a:lnTo>
                                <a:pt x="9" y="213"/>
                              </a:lnTo>
                              <a:lnTo>
                                <a:pt x="15" y="226"/>
                              </a:lnTo>
                              <a:lnTo>
                                <a:pt x="22" y="233"/>
                              </a:lnTo>
                              <a:lnTo>
                                <a:pt x="22" y="233"/>
                              </a:lnTo>
                              <a:lnTo>
                                <a:pt x="19" y="216"/>
                              </a:lnTo>
                              <a:lnTo>
                                <a:pt x="17" y="201"/>
                              </a:lnTo>
                              <a:lnTo>
                                <a:pt x="17" y="201"/>
                              </a:lnTo>
                              <a:lnTo>
                                <a:pt x="19" y="186"/>
                              </a:lnTo>
                              <a:lnTo>
                                <a:pt x="20" y="181"/>
                              </a:lnTo>
                              <a:lnTo>
                                <a:pt x="20" y="178"/>
                              </a:lnTo>
                              <a:lnTo>
                                <a:pt x="22" y="181"/>
                              </a:lnTo>
                              <a:lnTo>
                                <a:pt x="22" y="181"/>
                              </a:lnTo>
                              <a:lnTo>
                                <a:pt x="24" y="191"/>
                              </a:lnTo>
                              <a:lnTo>
                                <a:pt x="29" y="200"/>
                              </a:lnTo>
                              <a:lnTo>
                                <a:pt x="34" y="208"/>
                              </a:lnTo>
                              <a:lnTo>
                                <a:pt x="41" y="216"/>
                              </a:lnTo>
                              <a:lnTo>
                                <a:pt x="54" y="228"/>
                              </a:lnTo>
                              <a:lnTo>
                                <a:pt x="62" y="235"/>
                              </a:lnTo>
                              <a:lnTo>
                                <a:pt x="62" y="235"/>
                              </a:lnTo>
                              <a:lnTo>
                                <a:pt x="61" y="218"/>
                              </a:lnTo>
                              <a:lnTo>
                                <a:pt x="61" y="218"/>
                              </a:lnTo>
                              <a:lnTo>
                                <a:pt x="62" y="196"/>
                              </a:lnTo>
                              <a:lnTo>
                                <a:pt x="66" y="184"/>
                              </a:lnTo>
                              <a:lnTo>
                                <a:pt x="69" y="171"/>
                              </a:lnTo>
                              <a:lnTo>
                                <a:pt x="76" y="159"/>
                              </a:lnTo>
                              <a:lnTo>
                                <a:pt x="82" y="148"/>
                              </a:lnTo>
                              <a:lnTo>
                                <a:pt x="94" y="138"/>
                              </a:lnTo>
                              <a:lnTo>
                                <a:pt x="108" y="131"/>
                              </a:lnTo>
                              <a:lnTo>
                                <a:pt x="108" y="131"/>
                              </a:lnTo>
                              <a:lnTo>
                                <a:pt x="131" y="119"/>
                              </a:lnTo>
                              <a:lnTo>
                                <a:pt x="151" y="106"/>
                              </a:lnTo>
                              <a:lnTo>
                                <a:pt x="168" y="94"/>
                              </a:lnTo>
                              <a:lnTo>
                                <a:pt x="180" y="82"/>
                              </a:lnTo>
                              <a:lnTo>
                                <a:pt x="188" y="71"/>
                              </a:lnTo>
                              <a:lnTo>
                                <a:pt x="195" y="61"/>
                              </a:lnTo>
                              <a:lnTo>
                                <a:pt x="198" y="52"/>
                              </a:lnTo>
                              <a:lnTo>
                                <a:pt x="201" y="46"/>
                              </a:lnTo>
                              <a:lnTo>
                                <a:pt x="201" y="4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25"/>
                      <wps:cNvSpPr>
                        <a:spLocks/>
                      </wps:cNvSpPr>
                      <wps:spPr bwMode="auto">
                        <a:xfrm>
                          <a:off x="8299" y="13821"/>
                          <a:ext cx="87" cy="132"/>
                        </a:xfrm>
                        <a:custGeom>
                          <a:avLst/>
                          <a:gdLst>
                            <a:gd name="T0" fmla="*/ 72 w 87"/>
                            <a:gd name="T1" fmla="*/ 72 h 132"/>
                            <a:gd name="T2" fmla="*/ 72 w 87"/>
                            <a:gd name="T3" fmla="*/ 72 h 132"/>
                            <a:gd name="T4" fmla="*/ 74 w 87"/>
                            <a:gd name="T5" fmla="*/ 42 h 132"/>
                            <a:gd name="T6" fmla="*/ 77 w 87"/>
                            <a:gd name="T7" fmla="*/ 22 h 132"/>
                            <a:gd name="T8" fmla="*/ 82 w 87"/>
                            <a:gd name="T9" fmla="*/ 8 h 132"/>
                            <a:gd name="T10" fmla="*/ 87 w 87"/>
                            <a:gd name="T11" fmla="*/ 0 h 132"/>
                            <a:gd name="T12" fmla="*/ 87 w 87"/>
                            <a:gd name="T13" fmla="*/ 0 h 132"/>
                            <a:gd name="T14" fmla="*/ 72 w 87"/>
                            <a:gd name="T15" fmla="*/ 7 h 132"/>
                            <a:gd name="T16" fmla="*/ 60 w 87"/>
                            <a:gd name="T17" fmla="*/ 15 h 132"/>
                            <a:gd name="T18" fmla="*/ 50 w 87"/>
                            <a:gd name="T19" fmla="*/ 23 h 132"/>
                            <a:gd name="T20" fmla="*/ 40 w 87"/>
                            <a:gd name="T21" fmla="*/ 32 h 132"/>
                            <a:gd name="T22" fmla="*/ 32 w 87"/>
                            <a:gd name="T23" fmla="*/ 40 h 132"/>
                            <a:gd name="T24" fmla="*/ 25 w 87"/>
                            <a:gd name="T25" fmla="*/ 48 h 132"/>
                            <a:gd name="T26" fmla="*/ 15 w 87"/>
                            <a:gd name="T27" fmla="*/ 67 h 132"/>
                            <a:gd name="T28" fmla="*/ 7 w 87"/>
                            <a:gd name="T29" fmla="*/ 84 h 132"/>
                            <a:gd name="T30" fmla="*/ 3 w 87"/>
                            <a:gd name="T31" fmla="*/ 99 h 132"/>
                            <a:gd name="T32" fmla="*/ 2 w 87"/>
                            <a:gd name="T33" fmla="*/ 114 h 132"/>
                            <a:gd name="T34" fmla="*/ 0 w 87"/>
                            <a:gd name="T35" fmla="*/ 124 h 132"/>
                            <a:gd name="T36" fmla="*/ 0 w 87"/>
                            <a:gd name="T37" fmla="*/ 124 h 132"/>
                            <a:gd name="T38" fmla="*/ 2 w 87"/>
                            <a:gd name="T39" fmla="*/ 132 h 132"/>
                            <a:gd name="T40" fmla="*/ 2 w 87"/>
                            <a:gd name="T41" fmla="*/ 132 h 132"/>
                            <a:gd name="T42" fmla="*/ 5 w 87"/>
                            <a:gd name="T43" fmla="*/ 122 h 132"/>
                            <a:gd name="T44" fmla="*/ 13 w 87"/>
                            <a:gd name="T45" fmla="*/ 105 h 132"/>
                            <a:gd name="T46" fmla="*/ 27 w 87"/>
                            <a:gd name="T47" fmla="*/ 89 h 132"/>
                            <a:gd name="T48" fmla="*/ 35 w 87"/>
                            <a:gd name="T49" fmla="*/ 78 h 132"/>
                            <a:gd name="T50" fmla="*/ 45 w 87"/>
                            <a:gd name="T51" fmla="*/ 68 h 132"/>
                            <a:gd name="T52" fmla="*/ 45 w 87"/>
                            <a:gd name="T53" fmla="*/ 68 h 132"/>
                            <a:gd name="T54" fmla="*/ 45 w 87"/>
                            <a:gd name="T55" fmla="*/ 68 h 132"/>
                            <a:gd name="T56" fmla="*/ 45 w 87"/>
                            <a:gd name="T57" fmla="*/ 68 h 132"/>
                            <a:gd name="T58" fmla="*/ 45 w 87"/>
                            <a:gd name="T59" fmla="*/ 70 h 132"/>
                            <a:gd name="T60" fmla="*/ 45 w 87"/>
                            <a:gd name="T61" fmla="*/ 70 h 132"/>
                            <a:gd name="T62" fmla="*/ 44 w 87"/>
                            <a:gd name="T63" fmla="*/ 84 h 132"/>
                            <a:gd name="T64" fmla="*/ 34 w 87"/>
                            <a:gd name="T65" fmla="*/ 127 h 132"/>
                            <a:gd name="T66" fmla="*/ 34 w 87"/>
                            <a:gd name="T67" fmla="*/ 127 h 132"/>
                            <a:gd name="T68" fmla="*/ 44 w 87"/>
                            <a:gd name="T69" fmla="*/ 120 h 132"/>
                            <a:gd name="T70" fmla="*/ 55 w 87"/>
                            <a:gd name="T71" fmla="*/ 109 h 132"/>
                            <a:gd name="T72" fmla="*/ 62 w 87"/>
                            <a:gd name="T73" fmla="*/ 100 h 132"/>
                            <a:gd name="T74" fmla="*/ 67 w 87"/>
                            <a:gd name="T75" fmla="*/ 92 h 132"/>
                            <a:gd name="T76" fmla="*/ 70 w 87"/>
                            <a:gd name="T77" fmla="*/ 82 h 132"/>
                            <a:gd name="T78" fmla="*/ 72 w 87"/>
                            <a:gd name="T79" fmla="*/ 72 h 132"/>
                            <a:gd name="T80" fmla="*/ 72 w 87"/>
                            <a:gd name="T81" fmla="*/ 7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7" h="132">
                              <a:moveTo>
                                <a:pt x="72" y="72"/>
                              </a:moveTo>
                              <a:lnTo>
                                <a:pt x="72" y="72"/>
                              </a:lnTo>
                              <a:lnTo>
                                <a:pt x="74" y="42"/>
                              </a:lnTo>
                              <a:lnTo>
                                <a:pt x="77" y="22"/>
                              </a:lnTo>
                              <a:lnTo>
                                <a:pt x="82" y="8"/>
                              </a:lnTo>
                              <a:lnTo>
                                <a:pt x="87" y="0"/>
                              </a:lnTo>
                              <a:lnTo>
                                <a:pt x="87" y="0"/>
                              </a:lnTo>
                              <a:lnTo>
                                <a:pt x="72" y="7"/>
                              </a:lnTo>
                              <a:lnTo>
                                <a:pt x="60" y="15"/>
                              </a:lnTo>
                              <a:lnTo>
                                <a:pt x="50" y="23"/>
                              </a:lnTo>
                              <a:lnTo>
                                <a:pt x="40" y="32"/>
                              </a:lnTo>
                              <a:lnTo>
                                <a:pt x="32" y="40"/>
                              </a:lnTo>
                              <a:lnTo>
                                <a:pt x="25" y="48"/>
                              </a:lnTo>
                              <a:lnTo>
                                <a:pt x="15" y="67"/>
                              </a:lnTo>
                              <a:lnTo>
                                <a:pt x="7" y="84"/>
                              </a:lnTo>
                              <a:lnTo>
                                <a:pt x="3" y="99"/>
                              </a:lnTo>
                              <a:lnTo>
                                <a:pt x="2" y="114"/>
                              </a:lnTo>
                              <a:lnTo>
                                <a:pt x="0" y="124"/>
                              </a:lnTo>
                              <a:lnTo>
                                <a:pt x="0" y="124"/>
                              </a:lnTo>
                              <a:lnTo>
                                <a:pt x="2" y="132"/>
                              </a:lnTo>
                              <a:lnTo>
                                <a:pt x="2" y="132"/>
                              </a:lnTo>
                              <a:lnTo>
                                <a:pt x="5" y="122"/>
                              </a:lnTo>
                              <a:lnTo>
                                <a:pt x="13" y="105"/>
                              </a:lnTo>
                              <a:lnTo>
                                <a:pt x="27" y="89"/>
                              </a:lnTo>
                              <a:lnTo>
                                <a:pt x="35" y="78"/>
                              </a:lnTo>
                              <a:lnTo>
                                <a:pt x="45" y="68"/>
                              </a:lnTo>
                              <a:lnTo>
                                <a:pt x="45" y="68"/>
                              </a:lnTo>
                              <a:lnTo>
                                <a:pt x="45" y="68"/>
                              </a:lnTo>
                              <a:lnTo>
                                <a:pt x="45" y="68"/>
                              </a:lnTo>
                              <a:lnTo>
                                <a:pt x="45" y="70"/>
                              </a:lnTo>
                              <a:lnTo>
                                <a:pt x="45" y="70"/>
                              </a:lnTo>
                              <a:lnTo>
                                <a:pt x="44" y="84"/>
                              </a:lnTo>
                              <a:lnTo>
                                <a:pt x="34" y="127"/>
                              </a:lnTo>
                              <a:lnTo>
                                <a:pt x="34" y="127"/>
                              </a:lnTo>
                              <a:lnTo>
                                <a:pt x="44" y="120"/>
                              </a:lnTo>
                              <a:lnTo>
                                <a:pt x="55" y="109"/>
                              </a:lnTo>
                              <a:lnTo>
                                <a:pt x="62" y="100"/>
                              </a:lnTo>
                              <a:lnTo>
                                <a:pt x="67" y="92"/>
                              </a:lnTo>
                              <a:lnTo>
                                <a:pt x="70" y="82"/>
                              </a:lnTo>
                              <a:lnTo>
                                <a:pt x="72" y="72"/>
                              </a:lnTo>
                              <a:lnTo>
                                <a:pt x="72" y="7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26"/>
                      <wps:cNvSpPr>
                        <a:spLocks/>
                      </wps:cNvSpPr>
                      <wps:spPr bwMode="auto">
                        <a:xfrm>
                          <a:off x="8356" y="13777"/>
                          <a:ext cx="84" cy="194"/>
                        </a:xfrm>
                        <a:custGeom>
                          <a:avLst/>
                          <a:gdLst>
                            <a:gd name="T0" fmla="*/ 84 w 84"/>
                            <a:gd name="T1" fmla="*/ 111 h 194"/>
                            <a:gd name="T2" fmla="*/ 82 w 84"/>
                            <a:gd name="T3" fmla="*/ 92 h 194"/>
                            <a:gd name="T4" fmla="*/ 79 w 84"/>
                            <a:gd name="T5" fmla="*/ 82 h 194"/>
                            <a:gd name="T6" fmla="*/ 74 w 84"/>
                            <a:gd name="T7" fmla="*/ 94 h 194"/>
                            <a:gd name="T8" fmla="*/ 59 w 84"/>
                            <a:gd name="T9" fmla="*/ 111 h 194"/>
                            <a:gd name="T10" fmla="*/ 59 w 84"/>
                            <a:gd name="T11" fmla="*/ 111 h 194"/>
                            <a:gd name="T12" fmla="*/ 59 w 84"/>
                            <a:gd name="T13" fmla="*/ 111 h 194"/>
                            <a:gd name="T14" fmla="*/ 59 w 84"/>
                            <a:gd name="T15" fmla="*/ 111 h 194"/>
                            <a:gd name="T16" fmla="*/ 62 w 84"/>
                            <a:gd name="T17" fmla="*/ 102 h 194"/>
                            <a:gd name="T18" fmla="*/ 67 w 84"/>
                            <a:gd name="T19" fmla="*/ 77 h 194"/>
                            <a:gd name="T20" fmla="*/ 65 w 84"/>
                            <a:gd name="T21" fmla="*/ 66 h 194"/>
                            <a:gd name="T22" fmla="*/ 64 w 84"/>
                            <a:gd name="T23" fmla="*/ 52 h 194"/>
                            <a:gd name="T24" fmla="*/ 64 w 84"/>
                            <a:gd name="T25" fmla="*/ 42 h 194"/>
                            <a:gd name="T26" fmla="*/ 67 w 84"/>
                            <a:gd name="T27" fmla="*/ 17 h 194"/>
                            <a:gd name="T28" fmla="*/ 75 w 84"/>
                            <a:gd name="T29" fmla="*/ 0 h 194"/>
                            <a:gd name="T30" fmla="*/ 67 w 84"/>
                            <a:gd name="T31" fmla="*/ 9 h 194"/>
                            <a:gd name="T32" fmla="*/ 50 w 84"/>
                            <a:gd name="T33" fmla="*/ 29 h 194"/>
                            <a:gd name="T34" fmla="*/ 40 w 84"/>
                            <a:gd name="T35" fmla="*/ 49 h 194"/>
                            <a:gd name="T36" fmla="*/ 35 w 84"/>
                            <a:gd name="T37" fmla="*/ 62 h 194"/>
                            <a:gd name="T38" fmla="*/ 25 w 84"/>
                            <a:gd name="T39" fmla="*/ 107 h 194"/>
                            <a:gd name="T40" fmla="*/ 22 w 84"/>
                            <a:gd name="T41" fmla="*/ 122 h 194"/>
                            <a:gd name="T42" fmla="*/ 12 w 84"/>
                            <a:gd name="T43" fmla="*/ 151 h 194"/>
                            <a:gd name="T44" fmla="*/ 0 w 84"/>
                            <a:gd name="T45" fmla="*/ 178 h 194"/>
                            <a:gd name="T46" fmla="*/ 5 w 84"/>
                            <a:gd name="T47" fmla="*/ 174 h 194"/>
                            <a:gd name="T48" fmla="*/ 23 w 84"/>
                            <a:gd name="T49" fmla="*/ 156 h 194"/>
                            <a:gd name="T50" fmla="*/ 33 w 84"/>
                            <a:gd name="T51" fmla="*/ 139 h 194"/>
                            <a:gd name="T52" fmla="*/ 33 w 84"/>
                            <a:gd name="T53" fmla="*/ 141 h 194"/>
                            <a:gd name="T54" fmla="*/ 35 w 84"/>
                            <a:gd name="T55" fmla="*/ 156 h 194"/>
                            <a:gd name="T56" fmla="*/ 30 w 84"/>
                            <a:gd name="T57" fmla="*/ 184 h 194"/>
                            <a:gd name="T58" fmla="*/ 27 w 84"/>
                            <a:gd name="T59" fmla="*/ 194 h 194"/>
                            <a:gd name="T60" fmla="*/ 59 w 84"/>
                            <a:gd name="T61" fmla="*/ 163 h 194"/>
                            <a:gd name="T62" fmla="*/ 75 w 84"/>
                            <a:gd name="T63" fmla="*/ 138 h 194"/>
                            <a:gd name="T64" fmla="*/ 84 w 84"/>
                            <a:gd name="T65" fmla="*/ 111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4" h="194">
                              <a:moveTo>
                                <a:pt x="84" y="111"/>
                              </a:moveTo>
                              <a:lnTo>
                                <a:pt x="84" y="111"/>
                              </a:lnTo>
                              <a:lnTo>
                                <a:pt x="82" y="102"/>
                              </a:lnTo>
                              <a:lnTo>
                                <a:pt x="82" y="92"/>
                              </a:lnTo>
                              <a:lnTo>
                                <a:pt x="79" y="82"/>
                              </a:lnTo>
                              <a:lnTo>
                                <a:pt x="79" y="82"/>
                              </a:lnTo>
                              <a:lnTo>
                                <a:pt x="77" y="87"/>
                              </a:lnTo>
                              <a:lnTo>
                                <a:pt x="74" y="94"/>
                              </a:lnTo>
                              <a:lnTo>
                                <a:pt x="67" y="102"/>
                              </a:lnTo>
                              <a:lnTo>
                                <a:pt x="59" y="111"/>
                              </a:lnTo>
                              <a:lnTo>
                                <a:pt x="59" y="111"/>
                              </a:lnTo>
                              <a:lnTo>
                                <a:pt x="59" y="111"/>
                              </a:lnTo>
                              <a:lnTo>
                                <a:pt x="59" y="111"/>
                              </a:lnTo>
                              <a:lnTo>
                                <a:pt x="59" y="111"/>
                              </a:lnTo>
                              <a:lnTo>
                                <a:pt x="59" y="111"/>
                              </a:lnTo>
                              <a:lnTo>
                                <a:pt x="59" y="111"/>
                              </a:lnTo>
                              <a:lnTo>
                                <a:pt x="60" y="109"/>
                              </a:lnTo>
                              <a:lnTo>
                                <a:pt x="62" y="102"/>
                              </a:lnTo>
                              <a:lnTo>
                                <a:pt x="65" y="92"/>
                              </a:lnTo>
                              <a:lnTo>
                                <a:pt x="67" y="77"/>
                              </a:lnTo>
                              <a:lnTo>
                                <a:pt x="67" y="77"/>
                              </a:lnTo>
                              <a:lnTo>
                                <a:pt x="65" y="66"/>
                              </a:lnTo>
                              <a:lnTo>
                                <a:pt x="64" y="52"/>
                              </a:lnTo>
                              <a:lnTo>
                                <a:pt x="64" y="52"/>
                              </a:lnTo>
                              <a:lnTo>
                                <a:pt x="64" y="42"/>
                              </a:lnTo>
                              <a:lnTo>
                                <a:pt x="64" y="42"/>
                              </a:lnTo>
                              <a:lnTo>
                                <a:pt x="64" y="29"/>
                              </a:lnTo>
                              <a:lnTo>
                                <a:pt x="67" y="17"/>
                              </a:lnTo>
                              <a:lnTo>
                                <a:pt x="72" y="7"/>
                              </a:lnTo>
                              <a:lnTo>
                                <a:pt x="75" y="0"/>
                              </a:lnTo>
                              <a:lnTo>
                                <a:pt x="75" y="0"/>
                              </a:lnTo>
                              <a:lnTo>
                                <a:pt x="67" y="9"/>
                              </a:lnTo>
                              <a:lnTo>
                                <a:pt x="55" y="20"/>
                              </a:lnTo>
                              <a:lnTo>
                                <a:pt x="50" y="29"/>
                              </a:lnTo>
                              <a:lnTo>
                                <a:pt x="45" y="39"/>
                              </a:lnTo>
                              <a:lnTo>
                                <a:pt x="40" y="49"/>
                              </a:lnTo>
                              <a:lnTo>
                                <a:pt x="35" y="62"/>
                              </a:lnTo>
                              <a:lnTo>
                                <a:pt x="35" y="62"/>
                              </a:lnTo>
                              <a:lnTo>
                                <a:pt x="28" y="91"/>
                              </a:lnTo>
                              <a:lnTo>
                                <a:pt x="25" y="107"/>
                              </a:lnTo>
                              <a:lnTo>
                                <a:pt x="25" y="107"/>
                              </a:lnTo>
                              <a:lnTo>
                                <a:pt x="22" y="122"/>
                              </a:lnTo>
                              <a:lnTo>
                                <a:pt x="22" y="122"/>
                              </a:lnTo>
                              <a:lnTo>
                                <a:pt x="12" y="151"/>
                              </a:lnTo>
                              <a:lnTo>
                                <a:pt x="5" y="166"/>
                              </a:lnTo>
                              <a:lnTo>
                                <a:pt x="0" y="178"/>
                              </a:lnTo>
                              <a:lnTo>
                                <a:pt x="0" y="178"/>
                              </a:lnTo>
                              <a:lnTo>
                                <a:pt x="5" y="174"/>
                              </a:lnTo>
                              <a:lnTo>
                                <a:pt x="13" y="168"/>
                              </a:lnTo>
                              <a:lnTo>
                                <a:pt x="23" y="156"/>
                              </a:lnTo>
                              <a:lnTo>
                                <a:pt x="32" y="141"/>
                              </a:lnTo>
                              <a:lnTo>
                                <a:pt x="33" y="139"/>
                              </a:lnTo>
                              <a:lnTo>
                                <a:pt x="33" y="141"/>
                              </a:lnTo>
                              <a:lnTo>
                                <a:pt x="33" y="141"/>
                              </a:lnTo>
                              <a:lnTo>
                                <a:pt x="35" y="156"/>
                              </a:lnTo>
                              <a:lnTo>
                                <a:pt x="35" y="156"/>
                              </a:lnTo>
                              <a:lnTo>
                                <a:pt x="33" y="174"/>
                              </a:lnTo>
                              <a:lnTo>
                                <a:pt x="30" y="184"/>
                              </a:lnTo>
                              <a:lnTo>
                                <a:pt x="27" y="194"/>
                              </a:lnTo>
                              <a:lnTo>
                                <a:pt x="27" y="194"/>
                              </a:lnTo>
                              <a:lnTo>
                                <a:pt x="40" y="183"/>
                              </a:lnTo>
                              <a:lnTo>
                                <a:pt x="59" y="163"/>
                              </a:lnTo>
                              <a:lnTo>
                                <a:pt x="69" y="151"/>
                              </a:lnTo>
                              <a:lnTo>
                                <a:pt x="75" y="138"/>
                              </a:lnTo>
                              <a:lnTo>
                                <a:pt x="82" y="124"/>
                              </a:lnTo>
                              <a:lnTo>
                                <a:pt x="84" y="111"/>
                              </a:lnTo>
                              <a:lnTo>
                                <a:pt x="84" y="111"/>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27"/>
                      <wps:cNvSpPr>
                        <a:spLocks/>
                      </wps:cNvSpPr>
                      <wps:spPr bwMode="auto">
                        <a:xfrm>
                          <a:off x="8433" y="13769"/>
                          <a:ext cx="89" cy="99"/>
                        </a:xfrm>
                        <a:custGeom>
                          <a:avLst/>
                          <a:gdLst>
                            <a:gd name="T0" fmla="*/ 89 w 89"/>
                            <a:gd name="T1" fmla="*/ 42 h 99"/>
                            <a:gd name="T2" fmla="*/ 89 w 89"/>
                            <a:gd name="T3" fmla="*/ 42 h 99"/>
                            <a:gd name="T4" fmla="*/ 79 w 89"/>
                            <a:gd name="T5" fmla="*/ 37 h 99"/>
                            <a:gd name="T6" fmla="*/ 69 w 89"/>
                            <a:gd name="T7" fmla="*/ 33 h 99"/>
                            <a:gd name="T8" fmla="*/ 60 w 89"/>
                            <a:gd name="T9" fmla="*/ 30 h 99"/>
                            <a:gd name="T10" fmla="*/ 52 w 89"/>
                            <a:gd name="T11" fmla="*/ 30 h 99"/>
                            <a:gd name="T12" fmla="*/ 39 w 89"/>
                            <a:gd name="T13" fmla="*/ 32 h 99"/>
                            <a:gd name="T14" fmla="*/ 33 w 89"/>
                            <a:gd name="T15" fmla="*/ 32 h 99"/>
                            <a:gd name="T16" fmla="*/ 32 w 89"/>
                            <a:gd name="T17" fmla="*/ 33 h 99"/>
                            <a:gd name="T18" fmla="*/ 33 w 89"/>
                            <a:gd name="T19" fmla="*/ 32 h 99"/>
                            <a:gd name="T20" fmla="*/ 33 w 89"/>
                            <a:gd name="T21" fmla="*/ 32 h 99"/>
                            <a:gd name="T22" fmla="*/ 44 w 89"/>
                            <a:gd name="T23" fmla="*/ 20 h 99"/>
                            <a:gd name="T24" fmla="*/ 54 w 89"/>
                            <a:gd name="T25" fmla="*/ 12 h 99"/>
                            <a:gd name="T26" fmla="*/ 69 w 89"/>
                            <a:gd name="T27" fmla="*/ 2 h 99"/>
                            <a:gd name="T28" fmla="*/ 69 w 89"/>
                            <a:gd name="T29" fmla="*/ 2 h 99"/>
                            <a:gd name="T30" fmla="*/ 59 w 89"/>
                            <a:gd name="T31" fmla="*/ 0 h 99"/>
                            <a:gd name="T32" fmla="*/ 44 w 89"/>
                            <a:gd name="T33" fmla="*/ 2 h 99"/>
                            <a:gd name="T34" fmla="*/ 35 w 89"/>
                            <a:gd name="T35" fmla="*/ 3 h 99"/>
                            <a:gd name="T36" fmla="*/ 27 w 89"/>
                            <a:gd name="T37" fmla="*/ 7 h 99"/>
                            <a:gd name="T38" fmla="*/ 18 w 89"/>
                            <a:gd name="T39" fmla="*/ 13 h 99"/>
                            <a:gd name="T40" fmla="*/ 12 w 89"/>
                            <a:gd name="T41" fmla="*/ 20 h 99"/>
                            <a:gd name="T42" fmla="*/ 12 w 89"/>
                            <a:gd name="T43" fmla="*/ 20 h 99"/>
                            <a:gd name="T44" fmla="*/ 5 w 89"/>
                            <a:gd name="T45" fmla="*/ 33 h 99"/>
                            <a:gd name="T46" fmla="*/ 2 w 89"/>
                            <a:gd name="T47" fmla="*/ 47 h 99"/>
                            <a:gd name="T48" fmla="*/ 0 w 89"/>
                            <a:gd name="T49" fmla="*/ 60 h 99"/>
                            <a:gd name="T50" fmla="*/ 0 w 89"/>
                            <a:gd name="T51" fmla="*/ 70 h 99"/>
                            <a:gd name="T52" fmla="*/ 0 w 89"/>
                            <a:gd name="T53" fmla="*/ 70 h 99"/>
                            <a:gd name="T54" fmla="*/ 0 w 89"/>
                            <a:gd name="T55" fmla="*/ 79 h 99"/>
                            <a:gd name="T56" fmla="*/ 0 w 89"/>
                            <a:gd name="T57" fmla="*/ 79 h 99"/>
                            <a:gd name="T58" fmla="*/ 15 w 89"/>
                            <a:gd name="T59" fmla="*/ 55 h 99"/>
                            <a:gd name="T60" fmla="*/ 17 w 89"/>
                            <a:gd name="T61" fmla="*/ 52 h 99"/>
                            <a:gd name="T62" fmla="*/ 18 w 89"/>
                            <a:gd name="T63" fmla="*/ 52 h 99"/>
                            <a:gd name="T64" fmla="*/ 18 w 89"/>
                            <a:gd name="T65" fmla="*/ 52 h 99"/>
                            <a:gd name="T66" fmla="*/ 18 w 89"/>
                            <a:gd name="T67" fmla="*/ 54 h 99"/>
                            <a:gd name="T68" fmla="*/ 18 w 89"/>
                            <a:gd name="T69" fmla="*/ 54 h 99"/>
                            <a:gd name="T70" fmla="*/ 20 w 89"/>
                            <a:gd name="T71" fmla="*/ 64 h 99"/>
                            <a:gd name="T72" fmla="*/ 20 w 89"/>
                            <a:gd name="T73" fmla="*/ 64 h 99"/>
                            <a:gd name="T74" fmla="*/ 18 w 89"/>
                            <a:gd name="T75" fmla="*/ 84 h 99"/>
                            <a:gd name="T76" fmla="*/ 17 w 89"/>
                            <a:gd name="T77" fmla="*/ 99 h 99"/>
                            <a:gd name="T78" fmla="*/ 17 w 89"/>
                            <a:gd name="T79" fmla="*/ 99 h 99"/>
                            <a:gd name="T80" fmla="*/ 27 w 89"/>
                            <a:gd name="T81" fmla="*/ 82 h 99"/>
                            <a:gd name="T82" fmla="*/ 39 w 89"/>
                            <a:gd name="T83" fmla="*/ 67 h 99"/>
                            <a:gd name="T84" fmla="*/ 49 w 89"/>
                            <a:gd name="T85" fmla="*/ 57 h 99"/>
                            <a:gd name="T86" fmla="*/ 60 w 89"/>
                            <a:gd name="T87" fmla="*/ 50 h 99"/>
                            <a:gd name="T88" fmla="*/ 69 w 89"/>
                            <a:gd name="T89" fmla="*/ 47 h 99"/>
                            <a:gd name="T90" fmla="*/ 77 w 89"/>
                            <a:gd name="T91" fmla="*/ 43 h 99"/>
                            <a:gd name="T92" fmla="*/ 89 w 89"/>
                            <a:gd name="T93" fmla="*/ 42 h 99"/>
                            <a:gd name="T94" fmla="*/ 89 w 89"/>
                            <a:gd name="T95" fmla="*/ 42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89" h="99">
                              <a:moveTo>
                                <a:pt x="89" y="42"/>
                              </a:moveTo>
                              <a:lnTo>
                                <a:pt x="89" y="42"/>
                              </a:lnTo>
                              <a:lnTo>
                                <a:pt x="79" y="37"/>
                              </a:lnTo>
                              <a:lnTo>
                                <a:pt x="69" y="33"/>
                              </a:lnTo>
                              <a:lnTo>
                                <a:pt x="60" y="30"/>
                              </a:lnTo>
                              <a:lnTo>
                                <a:pt x="52" y="30"/>
                              </a:lnTo>
                              <a:lnTo>
                                <a:pt x="39" y="32"/>
                              </a:lnTo>
                              <a:lnTo>
                                <a:pt x="33" y="32"/>
                              </a:lnTo>
                              <a:lnTo>
                                <a:pt x="32" y="33"/>
                              </a:lnTo>
                              <a:lnTo>
                                <a:pt x="33" y="32"/>
                              </a:lnTo>
                              <a:lnTo>
                                <a:pt x="33" y="32"/>
                              </a:lnTo>
                              <a:lnTo>
                                <a:pt x="44" y="20"/>
                              </a:lnTo>
                              <a:lnTo>
                                <a:pt x="54" y="12"/>
                              </a:lnTo>
                              <a:lnTo>
                                <a:pt x="69" y="2"/>
                              </a:lnTo>
                              <a:lnTo>
                                <a:pt x="69" y="2"/>
                              </a:lnTo>
                              <a:lnTo>
                                <a:pt x="59" y="0"/>
                              </a:lnTo>
                              <a:lnTo>
                                <a:pt x="44" y="2"/>
                              </a:lnTo>
                              <a:lnTo>
                                <a:pt x="35" y="3"/>
                              </a:lnTo>
                              <a:lnTo>
                                <a:pt x="27" y="7"/>
                              </a:lnTo>
                              <a:lnTo>
                                <a:pt x="18" y="13"/>
                              </a:lnTo>
                              <a:lnTo>
                                <a:pt x="12" y="20"/>
                              </a:lnTo>
                              <a:lnTo>
                                <a:pt x="12" y="20"/>
                              </a:lnTo>
                              <a:lnTo>
                                <a:pt x="5" y="33"/>
                              </a:lnTo>
                              <a:lnTo>
                                <a:pt x="2" y="47"/>
                              </a:lnTo>
                              <a:lnTo>
                                <a:pt x="0" y="60"/>
                              </a:lnTo>
                              <a:lnTo>
                                <a:pt x="0" y="70"/>
                              </a:lnTo>
                              <a:lnTo>
                                <a:pt x="0" y="70"/>
                              </a:lnTo>
                              <a:lnTo>
                                <a:pt x="0" y="79"/>
                              </a:lnTo>
                              <a:lnTo>
                                <a:pt x="0" y="79"/>
                              </a:lnTo>
                              <a:lnTo>
                                <a:pt x="15" y="55"/>
                              </a:lnTo>
                              <a:lnTo>
                                <a:pt x="17" y="52"/>
                              </a:lnTo>
                              <a:lnTo>
                                <a:pt x="18" y="52"/>
                              </a:lnTo>
                              <a:lnTo>
                                <a:pt x="18" y="52"/>
                              </a:lnTo>
                              <a:lnTo>
                                <a:pt x="18" y="54"/>
                              </a:lnTo>
                              <a:lnTo>
                                <a:pt x="18" y="54"/>
                              </a:lnTo>
                              <a:lnTo>
                                <a:pt x="20" y="64"/>
                              </a:lnTo>
                              <a:lnTo>
                                <a:pt x="20" y="64"/>
                              </a:lnTo>
                              <a:lnTo>
                                <a:pt x="18" y="84"/>
                              </a:lnTo>
                              <a:lnTo>
                                <a:pt x="17" y="99"/>
                              </a:lnTo>
                              <a:lnTo>
                                <a:pt x="17" y="99"/>
                              </a:lnTo>
                              <a:lnTo>
                                <a:pt x="27" y="82"/>
                              </a:lnTo>
                              <a:lnTo>
                                <a:pt x="39" y="67"/>
                              </a:lnTo>
                              <a:lnTo>
                                <a:pt x="49" y="57"/>
                              </a:lnTo>
                              <a:lnTo>
                                <a:pt x="60" y="50"/>
                              </a:lnTo>
                              <a:lnTo>
                                <a:pt x="69" y="47"/>
                              </a:lnTo>
                              <a:lnTo>
                                <a:pt x="77" y="43"/>
                              </a:lnTo>
                              <a:lnTo>
                                <a:pt x="89" y="42"/>
                              </a:lnTo>
                              <a:lnTo>
                                <a:pt x="89" y="42"/>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28"/>
                      <wps:cNvSpPr>
                        <a:spLocks/>
                      </wps:cNvSpPr>
                      <wps:spPr bwMode="auto">
                        <a:xfrm>
                          <a:off x="8178" y="13692"/>
                          <a:ext cx="51" cy="107"/>
                        </a:xfrm>
                        <a:custGeom>
                          <a:avLst/>
                          <a:gdLst>
                            <a:gd name="T0" fmla="*/ 0 w 51"/>
                            <a:gd name="T1" fmla="*/ 0 h 107"/>
                            <a:gd name="T2" fmla="*/ 0 w 51"/>
                            <a:gd name="T3" fmla="*/ 0 h 107"/>
                            <a:gd name="T4" fmla="*/ 6 w 51"/>
                            <a:gd name="T5" fmla="*/ 7 h 107"/>
                            <a:gd name="T6" fmla="*/ 12 w 51"/>
                            <a:gd name="T7" fmla="*/ 20 h 107"/>
                            <a:gd name="T8" fmla="*/ 17 w 51"/>
                            <a:gd name="T9" fmla="*/ 35 h 107"/>
                            <a:gd name="T10" fmla="*/ 19 w 51"/>
                            <a:gd name="T11" fmla="*/ 45 h 107"/>
                            <a:gd name="T12" fmla="*/ 19 w 51"/>
                            <a:gd name="T13" fmla="*/ 54 h 107"/>
                            <a:gd name="T14" fmla="*/ 19 w 51"/>
                            <a:gd name="T15" fmla="*/ 54 h 107"/>
                            <a:gd name="T16" fmla="*/ 19 w 51"/>
                            <a:gd name="T17" fmla="*/ 74 h 107"/>
                            <a:gd name="T18" fmla="*/ 19 w 51"/>
                            <a:gd name="T19" fmla="*/ 74 h 107"/>
                            <a:gd name="T20" fmla="*/ 17 w 51"/>
                            <a:gd name="T21" fmla="*/ 82 h 107"/>
                            <a:gd name="T22" fmla="*/ 12 w 51"/>
                            <a:gd name="T23" fmla="*/ 107 h 107"/>
                            <a:gd name="T24" fmla="*/ 12 w 51"/>
                            <a:gd name="T25" fmla="*/ 107 h 107"/>
                            <a:gd name="T26" fmla="*/ 26 w 51"/>
                            <a:gd name="T27" fmla="*/ 85 h 107"/>
                            <a:gd name="T28" fmla="*/ 32 w 51"/>
                            <a:gd name="T29" fmla="*/ 72 h 107"/>
                            <a:gd name="T30" fmla="*/ 36 w 51"/>
                            <a:gd name="T31" fmla="*/ 60 h 107"/>
                            <a:gd name="T32" fmla="*/ 36 w 51"/>
                            <a:gd name="T33" fmla="*/ 59 h 107"/>
                            <a:gd name="T34" fmla="*/ 37 w 51"/>
                            <a:gd name="T35" fmla="*/ 60 h 107"/>
                            <a:gd name="T36" fmla="*/ 37 w 51"/>
                            <a:gd name="T37" fmla="*/ 60 h 107"/>
                            <a:gd name="T38" fmla="*/ 41 w 51"/>
                            <a:gd name="T39" fmla="*/ 67 h 107"/>
                            <a:gd name="T40" fmla="*/ 42 w 51"/>
                            <a:gd name="T41" fmla="*/ 74 h 107"/>
                            <a:gd name="T42" fmla="*/ 44 w 51"/>
                            <a:gd name="T43" fmla="*/ 82 h 107"/>
                            <a:gd name="T44" fmla="*/ 44 w 51"/>
                            <a:gd name="T45" fmla="*/ 82 h 107"/>
                            <a:gd name="T46" fmla="*/ 49 w 51"/>
                            <a:gd name="T47" fmla="*/ 70 h 107"/>
                            <a:gd name="T48" fmla="*/ 51 w 51"/>
                            <a:gd name="T49" fmla="*/ 62 h 107"/>
                            <a:gd name="T50" fmla="*/ 51 w 51"/>
                            <a:gd name="T51" fmla="*/ 52 h 107"/>
                            <a:gd name="T52" fmla="*/ 51 w 51"/>
                            <a:gd name="T53" fmla="*/ 52 h 107"/>
                            <a:gd name="T54" fmla="*/ 51 w 51"/>
                            <a:gd name="T55" fmla="*/ 42 h 107"/>
                            <a:gd name="T56" fmla="*/ 47 w 51"/>
                            <a:gd name="T57" fmla="*/ 33 h 107"/>
                            <a:gd name="T58" fmla="*/ 42 w 51"/>
                            <a:gd name="T59" fmla="*/ 25 h 107"/>
                            <a:gd name="T60" fmla="*/ 36 w 51"/>
                            <a:gd name="T61" fmla="*/ 18 h 107"/>
                            <a:gd name="T62" fmla="*/ 29 w 51"/>
                            <a:gd name="T63" fmla="*/ 12 h 107"/>
                            <a:gd name="T64" fmla="*/ 21 w 51"/>
                            <a:gd name="T65" fmla="*/ 5 h 107"/>
                            <a:gd name="T66" fmla="*/ 11 w 51"/>
                            <a:gd name="T67" fmla="*/ 2 h 107"/>
                            <a:gd name="T68" fmla="*/ 0 w 51"/>
                            <a:gd name="T69" fmla="*/ 0 h 107"/>
                            <a:gd name="T70" fmla="*/ 0 w 51"/>
                            <a:gd name="T7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 h="107">
                              <a:moveTo>
                                <a:pt x="0" y="0"/>
                              </a:moveTo>
                              <a:lnTo>
                                <a:pt x="0" y="0"/>
                              </a:lnTo>
                              <a:lnTo>
                                <a:pt x="6" y="7"/>
                              </a:lnTo>
                              <a:lnTo>
                                <a:pt x="12" y="20"/>
                              </a:lnTo>
                              <a:lnTo>
                                <a:pt x="17" y="35"/>
                              </a:lnTo>
                              <a:lnTo>
                                <a:pt x="19" y="45"/>
                              </a:lnTo>
                              <a:lnTo>
                                <a:pt x="19" y="54"/>
                              </a:lnTo>
                              <a:lnTo>
                                <a:pt x="19" y="54"/>
                              </a:lnTo>
                              <a:lnTo>
                                <a:pt x="19" y="74"/>
                              </a:lnTo>
                              <a:lnTo>
                                <a:pt x="19" y="74"/>
                              </a:lnTo>
                              <a:lnTo>
                                <a:pt x="17" y="82"/>
                              </a:lnTo>
                              <a:lnTo>
                                <a:pt x="12" y="107"/>
                              </a:lnTo>
                              <a:lnTo>
                                <a:pt x="12" y="107"/>
                              </a:lnTo>
                              <a:lnTo>
                                <a:pt x="26" y="85"/>
                              </a:lnTo>
                              <a:lnTo>
                                <a:pt x="32" y="72"/>
                              </a:lnTo>
                              <a:lnTo>
                                <a:pt x="36" y="60"/>
                              </a:lnTo>
                              <a:lnTo>
                                <a:pt x="36" y="59"/>
                              </a:lnTo>
                              <a:lnTo>
                                <a:pt x="37" y="60"/>
                              </a:lnTo>
                              <a:lnTo>
                                <a:pt x="37" y="60"/>
                              </a:lnTo>
                              <a:lnTo>
                                <a:pt x="41" y="67"/>
                              </a:lnTo>
                              <a:lnTo>
                                <a:pt x="42" y="74"/>
                              </a:lnTo>
                              <a:lnTo>
                                <a:pt x="44" y="82"/>
                              </a:lnTo>
                              <a:lnTo>
                                <a:pt x="44" y="82"/>
                              </a:lnTo>
                              <a:lnTo>
                                <a:pt x="49" y="70"/>
                              </a:lnTo>
                              <a:lnTo>
                                <a:pt x="51" y="62"/>
                              </a:lnTo>
                              <a:lnTo>
                                <a:pt x="51" y="52"/>
                              </a:lnTo>
                              <a:lnTo>
                                <a:pt x="51" y="52"/>
                              </a:lnTo>
                              <a:lnTo>
                                <a:pt x="51" y="42"/>
                              </a:lnTo>
                              <a:lnTo>
                                <a:pt x="47" y="33"/>
                              </a:lnTo>
                              <a:lnTo>
                                <a:pt x="42" y="25"/>
                              </a:lnTo>
                              <a:lnTo>
                                <a:pt x="36" y="18"/>
                              </a:lnTo>
                              <a:lnTo>
                                <a:pt x="29" y="12"/>
                              </a:lnTo>
                              <a:lnTo>
                                <a:pt x="21" y="5"/>
                              </a:lnTo>
                              <a:lnTo>
                                <a:pt x="11" y="2"/>
                              </a:lnTo>
                              <a:lnTo>
                                <a:pt x="0" y="0"/>
                              </a:lnTo>
                              <a:lnTo>
                                <a:pt x="0" y="0"/>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29"/>
                      <wps:cNvSpPr>
                        <a:spLocks/>
                      </wps:cNvSpPr>
                      <wps:spPr bwMode="auto">
                        <a:xfrm>
                          <a:off x="8100" y="13751"/>
                          <a:ext cx="85" cy="204"/>
                        </a:xfrm>
                        <a:custGeom>
                          <a:avLst/>
                          <a:gdLst>
                            <a:gd name="T0" fmla="*/ 85 w 85"/>
                            <a:gd name="T1" fmla="*/ 25 h 204"/>
                            <a:gd name="T2" fmla="*/ 85 w 85"/>
                            <a:gd name="T3" fmla="*/ 25 h 204"/>
                            <a:gd name="T4" fmla="*/ 85 w 85"/>
                            <a:gd name="T5" fmla="*/ 25 h 204"/>
                            <a:gd name="T6" fmla="*/ 82 w 85"/>
                            <a:gd name="T7" fmla="*/ 0 h 204"/>
                            <a:gd name="T8" fmla="*/ 82 w 85"/>
                            <a:gd name="T9" fmla="*/ 0 h 204"/>
                            <a:gd name="T10" fmla="*/ 78 w 85"/>
                            <a:gd name="T11" fmla="*/ 6 h 204"/>
                            <a:gd name="T12" fmla="*/ 70 w 85"/>
                            <a:gd name="T13" fmla="*/ 20 h 204"/>
                            <a:gd name="T14" fmla="*/ 57 w 85"/>
                            <a:gd name="T15" fmla="*/ 36 h 204"/>
                            <a:gd name="T16" fmla="*/ 33 w 85"/>
                            <a:gd name="T17" fmla="*/ 60 h 204"/>
                            <a:gd name="T18" fmla="*/ 33 w 85"/>
                            <a:gd name="T19" fmla="*/ 60 h 204"/>
                            <a:gd name="T20" fmla="*/ 18 w 85"/>
                            <a:gd name="T21" fmla="*/ 73 h 204"/>
                            <a:gd name="T22" fmla="*/ 8 w 85"/>
                            <a:gd name="T23" fmla="*/ 88 h 204"/>
                            <a:gd name="T24" fmla="*/ 5 w 85"/>
                            <a:gd name="T25" fmla="*/ 95 h 204"/>
                            <a:gd name="T26" fmla="*/ 3 w 85"/>
                            <a:gd name="T27" fmla="*/ 102 h 204"/>
                            <a:gd name="T28" fmla="*/ 1 w 85"/>
                            <a:gd name="T29" fmla="*/ 110 h 204"/>
                            <a:gd name="T30" fmla="*/ 0 w 85"/>
                            <a:gd name="T31" fmla="*/ 117 h 204"/>
                            <a:gd name="T32" fmla="*/ 0 w 85"/>
                            <a:gd name="T33" fmla="*/ 117 h 204"/>
                            <a:gd name="T34" fmla="*/ 1 w 85"/>
                            <a:gd name="T35" fmla="*/ 133 h 204"/>
                            <a:gd name="T36" fmla="*/ 6 w 85"/>
                            <a:gd name="T37" fmla="*/ 148 h 204"/>
                            <a:gd name="T38" fmla="*/ 13 w 85"/>
                            <a:gd name="T39" fmla="*/ 162 h 204"/>
                            <a:gd name="T40" fmla="*/ 22 w 85"/>
                            <a:gd name="T41" fmla="*/ 174 h 204"/>
                            <a:gd name="T42" fmla="*/ 30 w 85"/>
                            <a:gd name="T43" fmla="*/ 185 h 204"/>
                            <a:gd name="T44" fmla="*/ 37 w 85"/>
                            <a:gd name="T45" fmla="*/ 194 h 204"/>
                            <a:gd name="T46" fmla="*/ 48 w 85"/>
                            <a:gd name="T47" fmla="*/ 204 h 204"/>
                            <a:gd name="T48" fmla="*/ 48 w 85"/>
                            <a:gd name="T49" fmla="*/ 204 h 204"/>
                            <a:gd name="T50" fmla="*/ 45 w 85"/>
                            <a:gd name="T51" fmla="*/ 194 h 204"/>
                            <a:gd name="T52" fmla="*/ 42 w 85"/>
                            <a:gd name="T53" fmla="*/ 179 h 204"/>
                            <a:gd name="T54" fmla="*/ 38 w 85"/>
                            <a:gd name="T55" fmla="*/ 157 h 204"/>
                            <a:gd name="T56" fmla="*/ 37 w 85"/>
                            <a:gd name="T57" fmla="*/ 133 h 204"/>
                            <a:gd name="T58" fmla="*/ 37 w 85"/>
                            <a:gd name="T59" fmla="*/ 133 h 204"/>
                            <a:gd name="T60" fmla="*/ 38 w 85"/>
                            <a:gd name="T61" fmla="*/ 122 h 204"/>
                            <a:gd name="T62" fmla="*/ 42 w 85"/>
                            <a:gd name="T63" fmla="*/ 113 h 204"/>
                            <a:gd name="T64" fmla="*/ 47 w 85"/>
                            <a:gd name="T65" fmla="*/ 107 h 204"/>
                            <a:gd name="T66" fmla="*/ 53 w 85"/>
                            <a:gd name="T67" fmla="*/ 100 h 204"/>
                            <a:gd name="T68" fmla="*/ 55 w 85"/>
                            <a:gd name="T69" fmla="*/ 98 h 204"/>
                            <a:gd name="T70" fmla="*/ 55 w 85"/>
                            <a:gd name="T71" fmla="*/ 98 h 204"/>
                            <a:gd name="T72" fmla="*/ 65 w 85"/>
                            <a:gd name="T73" fmla="*/ 88 h 204"/>
                            <a:gd name="T74" fmla="*/ 77 w 85"/>
                            <a:gd name="T75" fmla="*/ 75 h 204"/>
                            <a:gd name="T76" fmla="*/ 77 w 85"/>
                            <a:gd name="T77" fmla="*/ 75 h 204"/>
                            <a:gd name="T78" fmla="*/ 77 w 85"/>
                            <a:gd name="T79" fmla="*/ 75 h 204"/>
                            <a:gd name="T80" fmla="*/ 78 w 85"/>
                            <a:gd name="T81" fmla="*/ 70 h 204"/>
                            <a:gd name="T82" fmla="*/ 84 w 85"/>
                            <a:gd name="T83" fmla="*/ 58 h 204"/>
                            <a:gd name="T84" fmla="*/ 84 w 85"/>
                            <a:gd name="T85" fmla="*/ 58 h 204"/>
                            <a:gd name="T86" fmla="*/ 85 w 85"/>
                            <a:gd name="T87" fmla="*/ 50 h 204"/>
                            <a:gd name="T88" fmla="*/ 85 w 85"/>
                            <a:gd name="T89" fmla="*/ 50 h 204"/>
                            <a:gd name="T90" fmla="*/ 85 w 85"/>
                            <a:gd name="T91" fmla="*/ 50 h 204"/>
                            <a:gd name="T92" fmla="*/ 85 w 85"/>
                            <a:gd name="T93" fmla="*/ 40 h 204"/>
                            <a:gd name="T94" fmla="*/ 85 w 85"/>
                            <a:gd name="T95" fmla="*/ 25 h 204"/>
                            <a:gd name="T96" fmla="*/ 85 w 85"/>
                            <a:gd name="T97" fmla="*/ 25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85" h="204">
                              <a:moveTo>
                                <a:pt x="85" y="25"/>
                              </a:moveTo>
                              <a:lnTo>
                                <a:pt x="85" y="25"/>
                              </a:lnTo>
                              <a:lnTo>
                                <a:pt x="85" y="25"/>
                              </a:lnTo>
                              <a:lnTo>
                                <a:pt x="82" y="0"/>
                              </a:lnTo>
                              <a:lnTo>
                                <a:pt x="82" y="0"/>
                              </a:lnTo>
                              <a:lnTo>
                                <a:pt x="78" y="6"/>
                              </a:lnTo>
                              <a:lnTo>
                                <a:pt x="70" y="20"/>
                              </a:lnTo>
                              <a:lnTo>
                                <a:pt x="57" y="36"/>
                              </a:lnTo>
                              <a:lnTo>
                                <a:pt x="33" y="60"/>
                              </a:lnTo>
                              <a:lnTo>
                                <a:pt x="33" y="60"/>
                              </a:lnTo>
                              <a:lnTo>
                                <a:pt x="18" y="73"/>
                              </a:lnTo>
                              <a:lnTo>
                                <a:pt x="8" y="88"/>
                              </a:lnTo>
                              <a:lnTo>
                                <a:pt x="5" y="95"/>
                              </a:lnTo>
                              <a:lnTo>
                                <a:pt x="3" y="102"/>
                              </a:lnTo>
                              <a:lnTo>
                                <a:pt x="1" y="110"/>
                              </a:lnTo>
                              <a:lnTo>
                                <a:pt x="0" y="117"/>
                              </a:lnTo>
                              <a:lnTo>
                                <a:pt x="0" y="117"/>
                              </a:lnTo>
                              <a:lnTo>
                                <a:pt x="1" y="133"/>
                              </a:lnTo>
                              <a:lnTo>
                                <a:pt x="6" y="148"/>
                              </a:lnTo>
                              <a:lnTo>
                                <a:pt x="13" y="162"/>
                              </a:lnTo>
                              <a:lnTo>
                                <a:pt x="22" y="174"/>
                              </a:lnTo>
                              <a:lnTo>
                                <a:pt x="30" y="185"/>
                              </a:lnTo>
                              <a:lnTo>
                                <a:pt x="37" y="194"/>
                              </a:lnTo>
                              <a:lnTo>
                                <a:pt x="48" y="204"/>
                              </a:lnTo>
                              <a:lnTo>
                                <a:pt x="48" y="204"/>
                              </a:lnTo>
                              <a:lnTo>
                                <a:pt x="45" y="194"/>
                              </a:lnTo>
                              <a:lnTo>
                                <a:pt x="42" y="179"/>
                              </a:lnTo>
                              <a:lnTo>
                                <a:pt x="38" y="157"/>
                              </a:lnTo>
                              <a:lnTo>
                                <a:pt x="37" y="133"/>
                              </a:lnTo>
                              <a:lnTo>
                                <a:pt x="37" y="133"/>
                              </a:lnTo>
                              <a:lnTo>
                                <a:pt x="38" y="122"/>
                              </a:lnTo>
                              <a:lnTo>
                                <a:pt x="42" y="113"/>
                              </a:lnTo>
                              <a:lnTo>
                                <a:pt x="47" y="107"/>
                              </a:lnTo>
                              <a:lnTo>
                                <a:pt x="53" y="100"/>
                              </a:lnTo>
                              <a:lnTo>
                                <a:pt x="55" y="98"/>
                              </a:lnTo>
                              <a:lnTo>
                                <a:pt x="55" y="98"/>
                              </a:lnTo>
                              <a:lnTo>
                                <a:pt x="65" y="88"/>
                              </a:lnTo>
                              <a:lnTo>
                                <a:pt x="77" y="75"/>
                              </a:lnTo>
                              <a:lnTo>
                                <a:pt x="77" y="75"/>
                              </a:lnTo>
                              <a:lnTo>
                                <a:pt x="77" y="75"/>
                              </a:lnTo>
                              <a:lnTo>
                                <a:pt x="78" y="70"/>
                              </a:lnTo>
                              <a:lnTo>
                                <a:pt x="84" y="58"/>
                              </a:lnTo>
                              <a:lnTo>
                                <a:pt x="84" y="58"/>
                              </a:lnTo>
                              <a:lnTo>
                                <a:pt x="85" y="50"/>
                              </a:lnTo>
                              <a:lnTo>
                                <a:pt x="85" y="50"/>
                              </a:lnTo>
                              <a:lnTo>
                                <a:pt x="85" y="50"/>
                              </a:lnTo>
                              <a:lnTo>
                                <a:pt x="85" y="40"/>
                              </a:lnTo>
                              <a:lnTo>
                                <a:pt x="85" y="25"/>
                              </a:lnTo>
                              <a:lnTo>
                                <a:pt x="85" y="25"/>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30"/>
                      <wps:cNvSpPr>
                        <a:spLocks/>
                      </wps:cNvSpPr>
                      <wps:spPr bwMode="auto">
                        <a:xfrm>
                          <a:off x="7847" y="14166"/>
                          <a:ext cx="139" cy="108"/>
                        </a:xfrm>
                        <a:custGeom>
                          <a:avLst/>
                          <a:gdLst>
                            <a:gd name="T0" fmla="*/ 127 w 139"/>
                            <a:gd name="T1" fmla="*/ 6 h 108"/>
                            <a:gd name="T2" fmla="*/ 121 w 139"/>
                            <a:gd name="T3" fmla="*/ 16 h 108"/>
                            <a:gd name="T4" fmla="*/ 124 w 139"/>
                            <a:gd name="T5" fmla="*/ 25 h 108"/>
                            <a:gd name="T6" fmla="*/ 121 w 139"/>
                            <a:gd name="T7" fmla="*/ 23 h 108"/>
                            <a:gd name="T8" fmla="*/ 107 w 139"/>
                            <a:gd name="T9" fmla="*/ 33 h 108"/>
                            <a:gd name="T10" fmla="*/ 107 w 139"/>
                            <a:gd name="T11" fmla="*/ 43 h 108"/>
                            <a:gd name="T12" fmla="*/ 121 w 139"/>
                            <a:gd name="T13" fmla="*/ 51 h 108"/>
                            <a:gd name="T14" fmla="*/ 124 w 139"/>
                            <a:gd name="T15" fmla="*/ 51 h 108"/>
                            <a:gd name="T16" fmla="*/ 107 w 139"/>
                            <a:gd name="T17" fmla="*/ 66 h 108"/>
                            <a:gd name="T18" fmla="*/ 92 w 139"/>
                            <a:gd name="T19" fmla="*/ 68 h 108"/>
                            <a:gd name="T20" fmla="*/ 77 w 139"/>
                            <a:gd name="T21" fmla="*/ 56 h 108"/>
                            <a:gd name="T22" fmla="*/ 70 w 139"/>
                            <a:gd name="T23" fmla="*/ 41 h 108"/>
                            <a:gd name="T24" fmla="*/ 79 w 139"/>
                            <a:gd name="T25" fmla="*/ 50 h 108"/>
                            <a:gd name="T26" fmla="*/ 89 w 139"/>
                            <a:gd name="T27" fmla="*/ 50 h 108"/>
                            <a:gd name="T28" fmla="*/ 97 w 139"/>
                            <a:gd name="T29" fmla="*/ 36 h 108"/>
                            <a:gd name="T30" fmla="*/ 94 w 139"/>
                            <a:gd name="T31" fmla="*/ 26 h 108"/>
                            <a:gd name="T32" fmla="*/ 84 w 139"/>
                            <a:gd name="T33" fmla="*/ 23 h 108"/>
                            <a:gd name="T34" fmla="*/ 82 w 139"/>
                            <a:gd name="T35" fmla="*/ 20 h 108"/>
                            <a:gd name="T36" fmla="*/ 82 w 139"/>
                            <a:gd name="T37" fmla="*/ 8 h 108"/>
                            <a:gd name="T38" fmla="*/ 70 w 139"/>
                            <a:gd name="T39" fmla="*/ 0 h 108"/>
                            <a:gd name="T40" fmla="*/ 60 w 139"/>
                            <a:gd name="T41" fmla="*/ 3 h 108"/>
                            <a:gd name="T42" fmla="*/ 55 w 139"/>
                            <a:gd name="T43" fmla="*/ 13 h 108"/>
                            <a:gd name="T44" fmla="*/ 60 w 139"/>
                            <a:gd name="T45" fmla="*/ 23 h 108"/>
                            <a:gd name="T46" fmla="*/ 50 w 139"/>
                            <a:gd name="T47" fmla="*/ 23 h 108"/>
                            <a:gd name="T48" fmla="*/ 42 w 139"/>
                            <a:gd name="T49" fmla="*/ 36 h 108"/>
                            <a:gd name="T50" fmla="*/ 47 w 139"/>
                            <a:gd name="T51" fmla="*/ 46 h 108"/>
                            <a:gd name="T52" fmla="*/ 57 w 139"/>
                            <a:gd name="T53" fmla="*/ 51 h 108"/>
                            <a:gd name="T54" fmla="*/ 67 w 139"/>
                            <a:gd name="T55" fmla="*/ 45 h 108"/>
                            <a:gd name="T56" fmla="*/ 67 w 139"/>
                            <a:gd name="T57" fmla="*/ 48 h 108"/>
                            <a:gd name="T58" fmla="*/ 52 w 139"/>
                            <a:gd name="T59" fmla="*/ 65 h 108"/>
                            <a:gd name="T60" fmla="*/ 40 w 139"/>
                            <a:gd name="T61" fmla="*/ 68 h 108"/>
                            <a:gd name="T62" fmla="*/ 18 w 139"/>
                            <a:gd name="T63" fmla="*/ 58 h 108"/>
                            <a:gd name="T64" fmla="*/ 20 w 139"/>
                            <a:gd name="T65" fmla="*/ 51 h 108"/>
                            <a:gd name="T66" fmla="*/ 30 w 139"/>
                            <a:gd name="T67" fmla="*/ 48 h 108"/>
                            <a:gd name="T68" fmla="*/ 33 w 139"/>
                            <a:gd name="T69" fmla="*/ 38 h 108"/>
                            <a:gd name="T70" fmla="*/ 25 w 139"/>
                            <a:gd name="T71" fmla="*/ 25 h 108"/>
                            <a:gd name="T72" fmla="*/ 15 w 139"/>
                            <a:gd name="T73" fmla="*/ 25 h 108"/>
                            <a:gd name="T74" fmla="*/ 18 w 139"/>
                            <a:gd name="T75" fmla="*/ 16 h 108"/>
                            <a:gd name="T76" fmla="*/ 15 w 139"/>
                            <a:gd name="T77" fmla="*/ 10 h 108"/>
                            <a:gd name="T78" fmla="*/ 7 w 139"/>
                            <a:gd name="T79" fmla="*/ 6 h 108"/>
                            <a:gd name="T80" fmla="*/ 0 w 139"/>
                            <a:gd name="T81" fmla="*/ 6 h 108"/>
                            <a:gd name="T82" fmla="*/ 17 w 139"/>
                            <a:gd name="T83" fmla="*/ 108 h 108"/>
                            <a:gd name="T84" fmla="*/ 122 w 139"/>
                            <a:gd name="T85" fmla="*/ 107 h 108"/>
                            <a:gd name="T86" fmla="*/ 139 w 139"/>
                            <a:gd name="T87" fmla="*/ 6 h 108"/>
                            <a:gd name="T88" fmla="*/ 132 w 139"/>
                            <a:gd name="T89" fmla="*/ 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9" h="108">
                              <a:moveTo>
                                <a:pt x="132" y="6"/>
                              </a:moveTo>
                              <a:lnTo>
                                <a:pt x="132" y="6"/>
                              </a:lnTo>
                              <a:lnTo>
                                <a:pt x="127" y="6"/>
                              </a:lnTo>
                              <a:lnTo>
                                <a:pt x="124" y="10"/>
                              </a:lnTo>
                              <a:lnTo>
                                <a:pt x="122" y="13"/>
                              </a:lnTo>
                              <a:lnTo>
                                <a:pt x="121" y="16"/>
                              </a:lnTo>
                              <a:lnTo>
                                <a:pt x="121" y="16"/>
                              </a:lnTo>
                              <a:lnTo>
                                <a:pt x="122" y="21"/>
                              </a:lnTo>
                              <a:lnTo>
                                <a:pt x="124" y="25"/>
                              </a:lnTo>
                              <a:lnTo>
                                <a:pt x="124" y="25"/>
                              </a:lnTo>
                              <a:lnTo>
                                <a:pt x="121" y="23"/>
                              </a:lnTo>
                              <a:lnTo>
                                <a:pt x="121" y="23"/>
                              </a:lnTo>
                              <a:lnTo>
                                <a:pt x="114" y="25"/>
                              </a:lnTo>
                              <a:lnTo>
                                <a:pt x="110" y="28"/>
                              </a:lnTo>
                              <a:lnTo>
                                <a:pt x="107" y="33"/>
                              </a:lnTo>
                              <a:lnTo>
                                <a:pt x="105" y="38"/>
                              </a:lnTo>
                              <a:lnTo>
                                <a:pt x="105" y="38"/>
                              </a:lnTo>
                              <a:lnTo>
                                <a:pt x="107" y="43"/>
                              </a:lnTo>
                              <a:lnTo>
                                <a:pt x="110" y="48"/>
                              </a:lnTo>
                              <a:lnTo>
                                <a:pt x="114" y="51"/>
                              </a:lnTo>
                              <a:lnTo>
                                <a:pt x="121" y="51"/>
                              </a:lnTo>
                              <a:lnTo>
                                <a:pt x="121" y="51"/>
                              </a:lnTo>
                              <a:lnTo>
                                <a:pt x="124" y="51"/>
                              </a:lnTo>
                              <a:lnTo>
                                <a:pt x="124" y="51"/>
                              </a:lnTo>
                              <a:lnTo>
                                <a:pt x="121" y="58"/>
                              </a:lnTo>
                              <a:lnTo>
                                <a:pt x="114" y="63"/>
                              </a:lnTo>
                              <a:lnTo>
                                <a:pt x="107" y="66"/>
                              </a:lnTo>
                              <a:lnTo>
                                <a:pt x="100" y="68"/>
                              </a:lnTo>
                              <a:lnTo>
                                <a:pt x="100" y="68"/>
                              </a:lnTo>
                              <a:lnTo>
                                <a:pt x="92" y="68"/>
                              </a:lnTo>
                              <a:lnTo>
                                <a:pt x="87" y="65"/>
                              </a:lnTo>
                              <a:lnTo>
                                <a:pt x="82" y="61"/>
                              </a:lnTo>
                              <a:lnTo>
                                <a:pt x="77" y="56"/>
                              </a:lnTo>
                              <a:lnTo>
                                <a:pt x="72" y="46"/>
                              </a:lnTo>
                              <a:lnTo>
                                <a:pt x="70" y="41"/>
                              </a:lnTo>
                              <a:lnTo>
                                <a:pt x="70" y="41"/>
                              </a:lnTo>
                              <a:lnTo>
                                <a:pt x="72" y="45"/>
                              </a:lnTo>
                              <a:lnTo>
                                <a:pt x="75" y="48"/>
                              </a:lnTo>
                              <a:lnTo>
                                <a:pt x="79" y="50"/>
                              </a:lnTo>
                              <a:lnTo>
                                <a:pt x="84" y="51"/>
                              </a:lnTo>
                              <a:lnTo>
                                <a:pt x="84" y="51"/>
                              </a:lnTo>
                              <a:lnTo>
                                <a:pt x="89" y="50"/>
                              </a:lnTo>
                              <a:lnTo>
                                <a:pt x="94" y="46"/>
                              </a:lnTo>
                              <a:lnTo>
                                <a:pt x="95" y="41"/>
                              </a:lnTo>
                              <a:lnTo>
                                <a:pt x="97" y="36"/>
                              </a:lnTo>
                              <a:lnTo>
                                <a:pt x="97" y="36"/>
                              </a:lnTo>
                              <a:lnTo>
                                <a:pt x="95" y="31"/>
                              </a:lnTo>
                              <a:lnTo>
                                <a:pt x="94" y="26"/>
                              </a:lnTo>
                              <a:lnTo>
                                <a:pt x="89" y="23"/>
                              </a:lnTo>
                              <a:lnTo>
                                <a:pt x="84" y="23"/>
                              </a:lnTo>
                              <a:lnTo>
                                <a:pt x="84" y="23"/>
                              </a:lnTo>
                              <a:lnTo>
                                <a:pt x="79" y="23"/>
                              </a:lnTo>
                              <a:lnTo>
                                <a:pt x="79" y="23"/>
                              </a:lnTo>
                              <a:lnTo>
                                <a:pt x="82" y="20"/>
                              </a:lnTo>
                              <a:lnTo>
                                <a:pt x="84" y="13"/>
                              </a:lnTo>
                              <a:lnTo>
                                <a:pt x="84" y="13"/>
                              </a:lnTo>
                              <a:lnTo>
                                <a:pt x="82" y="8"/>
                              </a:lnTo>
                              <a:lnTo>
                                <a:pt x="80" y="3"/>
                              </a:lnTo>
                              <a:lnTo>
                                <a:pt x="75" y="0"/>
                              </a:lnTo>
                              <a:lnTo>
                                <a:pt x="70" y="0"/>
                              </a:lnTo>
                              <a:lnTo>
                                <a:pt x="70" y="0"/>
                              </a:lnTo>
                              <a:lnTo>
                                <a:pt x="64" y="0"/>
                              </a:lnTo>
                              <a:lnTo>
                                <a:pt x="60" y="3"/>
                              </a:lnTo>
                              <a:lnTo>
                                <a:pt x="57" y="8"/>
                              </a:lnTo>
                              <a:lnTo>
                                <a:pt x="55" y="13"/>
                              </a:lnTo>
                              <a:lnTo>
                                <a:pt x="55" y="13"/>
                              </a:lnTo>
                              <a:lnTo>
                                <a:pt x="57" y="20"/>
                              </a:lnTo>
                              <a:lnTo>
                                <a:pt x="60" y="23"/>
                              </a:lnTo>
                              <a:lnTo>
                                <a:pt x="60" y="23"/>
                              </a:lnTo>
                              <a:lnTo>
                                <a:pt x="57" y="23"/>
                              </a:lnTo>
                              <a:lnTo>
                                <a:pt x="57" y="23"/>
                              </a:lnTo>
                              <a:lnTo>
                                <a:pt x="50" y="23"/>
                              </a:lnTo>
                              <a:lnTo>
                                <a:pt x="47" y="26"/>
                              </a:lnTo>
                              <a:lnTo>
                                <a:pt x="43" y="31"/>
                              </a:lnTo>
                              <a:lnTo>
                                <a:pt x="42" y="36"/>
                              </a:lnTo>
                              <a:lnTo>
                                <a:pt x="42" y="36"/>
                              </a:lnTo>
                              <a:lnTo>
                                <a:pt x="43" y="41"/>
                              </a:lnTo>
                              <a:lnTo>
                                <a:pt x="47" y="46"/>
                              </a:lnTo>
                              <a:lnTo>
                                <a:pt x="50" y="50"/>
                              </a:lnTo>
                              <a:lnTo>
                                <a:pt x="57" y="51"/>
                              </a:lnTo>
                              <a:lnTo>
                                <a:pt x="57" y="51"/>
                              </a:lnTo>
                              <a:lnTo>
                                <a:pt x="60" y="50"/>
                              </a:lnTo>
                              <a:lnTo>
                                <a:pt x="65" y="48"/>
                              </a:lnTo>
                              <a:lnTo>
                                <a:pt x="67" y="45"/>
                              </a:lnTo>
                              <a:lnTo>
                                <a:pt x="70" y="41"/>
                              </a:lnTo>
                              <a:lnTo>
                                <a:pt x="70" y="41"/>
                              </a:lnTo>
                              <a:lnTo>
                                <a:pt x="67" y="48"/>
                              </a:lnTo>
                              <a:lnTo>
                                <a:pt x="60" y="56"/>
                              </a:lnTo>
                              <a:lnTo>
                                <a:pt x="57" y="61"/>
                              </a:lnTo>
                              <a:lnTo>
                                <a:pt x="52" y="65"/>
                              </a:lnTo>
                              <a:lnTo>
                                <a:pt x="45" y="68"/>
                              </a:lnTo>
                              <a:lnTo>
                                <a:pt x="40" y="68"/>
                              </a:lnTo>
                              <a:lnTo>
                                <a:pt x="40" y="68"/>
                              </a:lnTo>
                              <a:lnTo>
                                <a:pt x="32" y="66"/>
                              </a:lnTo>
                              <a:lnTo>
                                <a:pt x="25" y="63"/>
                              </a:lnTo>
                              <a:lnTo>
                                <a:pt x="18" y="58"/>
                              </a:lnTo>
                              <a:lnTo>
                                <a:pt x="15" y="51"/>
                              </a:lnTo>
                              <a:lnTo>
                                <a:pt x="15" y="51"/>
                              </a:lnTo>
                              <a:lnTo>
                                <a:pt x="20" y="51"/>
                              </a:lnTo>
                              <a:lnTo>
                                <a:pt x="20" y="51"/>
                              </a:lnTo>
                              <a:lnTo>
                                <a:pt x="25" y="51"/>
                              </a:lnTo>
                              <a:lnTo>
                                <a:pt x="30" y="48"/>
                              </a:lnTo>
                              <a:lnTo>
                                <a:pt x="32" y="43"/>
                              </a:lnTo>
                              <a:lnTo>
                                <a:pt x="33" y="38"/>
                              </a:lnTo>
                              <a:lnTo>
                                <a:pt x="33" y="38"/>
                              </a:lnTo>
                              <a:lnTo>
                                <a:pt x="32" y="33"/>
                              </a:lnTo>
                              <a:lnTo>
                                <a:pt x="30" y="28"/>
                              </a:lnTo>
                              <a:lnTo>
                                <a:pt x="25" y="25"/>
                              </a:lnTo>
                              <a:lnTo>
                                <a:pt x="20" y="23"/>
                              </a:lnTo>
                              <a:lnTo>
                                <a:pt x="20" y="23"/>
                              </a:lnTo>
                              <a:lnTo>
                                <a:pt x="15" y="25"/>
                              </a:lnTo>
                              <a:lnTo>
                                <a:pt x="15" y="25"/>
                              </a:lnTo>
                              <a:lnTo>
                                <a:pt x="18" y="21"/>
                              </a:lnTo>
                              <a:lnTo>
                                <a:pt x="18" y="16"/>
                              </a:lnTo>
                              <a:lnTo>
                                <a:pt x="18" y="16"/>
                              </a:lnTo>
                              <a:lnTo>
                                <a:pt x="18" y="13"/>
                              </a:lnTo>
                              <a:lnTo>
                                <a:pt x="15" y="10"/>
                              </a:lnTo>
                              <a:lnTo>
                                <a:pt x="12" y="6"/>
                              </a:lnTo>
                              <a:lnTo>
                                <a:pt x="7" y="6"/>
                              </a:lnTo>
                              <a:lnTo>
                                <a:pt x="7" y="6"/>
                              </a:lnTo>
                              <a:lnTo>
                                <a:pt x="2" y="6"/>
                              </a:lnTo>
                              <a:lnTo>
                                <a:pt x="0" y="6"/>
                              </a:lnTo>
                              <a:lnTo>
                                <a:pt x="0" y="6"/>
                              </a:lnTo>
                              <a:lnTo>
                                <a:pt x="5" y="30"/>
                              </a:lnTo>
                              <a:lnTo>
                                <a:pt x="7" y="45"/>
                              </a:lnTo>
                              <a:lnTo>
                                <a:pt x="17" y="108"/>
                              </a:lnTo>
                              <a:lnTo>
                                <a:pt x="122" y="108"/>
                              </a:lnTo>
                              <a:lnTo>
                                <a:pt x="122" y="108"/>
                              </a:lnTo>
                              <a:lnTo>
                                <a:pt x="122" y="107"/>
                              </a:lnTo>
                              <a:lnTo>
                                <a:pt x="132" y="45"/>
                              </a:lnTo>
                              <a:lnTo>
                                <a:pt x="132" y="45"/>
                              </a:lnTo>
                              <a:lnTo>
                                <a:pt x="139" y="6"/>
                              </a:lnTo>
                              <a:lnTo>
                                <a:pt x="139" y="6"/>
                              </a:lnTo>
                              <a:lnTo>
                                <a:pt x="137" y="6"/>
                              </a:lnTo>
                              <a:lnTo>
                                <a:pt x="132" y="6"/>
                              </a:lnTo>
                              <a:lnTo>
                                <a:pt x="132" y="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31"/>
                      <wps:cNvSpPr>
                        <a:spLocks/>
                      </wps:cNvSpPr>
                      <wps:spPr bwMode="auto">
                        <a:xfrm>
                          <a:off x="8046" y="14166"/>
                          <a:ext cx="139" cy="108"/>
                        </a:xfrm>
                        <a:custGeom>
                          <a:avLst/>
                          <a:gdLst>
                            <a:gd name="T0" fmla="*/ 127 w 139"/>
                            <a:gd name="T1" fmla="*/ 6 h 108"/>
                            <a:gd name="T2" fmla="*/ 121 w 139"/>
                            <a:gd name="T3" fmla="*/ 16 h 108"/>
                            <a:gd name="T4" fmla="*/ 124 w 139"/>
                            <a:gd name="T5" fmla="*/ 25 h 108"/>
                            <a:gd name="T6" fmla="*/ 119 w 139"/>
                            <a:gd name="T7" fmla="*/ 23 h 108"/>
                            <a:gd name="T8" fmla="*/ 107 w 139"/>
                            <a:gd name="T9" fmla="*/ 33 h 108"/>
                            <a:gd name="T10" fmla="*/ 107 w 139"/>
                            <a:gd name="T11" fmla="*/ 43 h 108"/>
                            <a:gd name="T12" fmla="*/ 119 w 139"/>
                            <a:gd name="T13" fmla="*/ 51 h 108"/>
                            <a:gd name="T14" fmla="*/ 124 w 139"/>
                            <a:gd name="T15" fmla="*/ 51 h 108"/>
                            <a:gd name="T16" fmla="*/ 107 w 139"/>
                            <a:gd name="T17" fmla="*/ 66 h 108"/>
                            <a:gd name="T18" fmla="*/ 92 w 139"/>
                            <a:gd name="T19" fmla="*/ 68 h 108"/>
                            <a:gd name="T20" fmla="*/ 77 w 139"/>
                            <a:gd name="T21" fmla="*/ 56 h 108"/>
                            <a:gd name="T22" fmla="*/ 71 w 139"/>
                            <a:gd name="T23" fmla="*/ 41 h 108"/>
                            <a:gd name="T24" fmla="*/ 79 w 139"/>
                            <a:gd name="T25" fmla="*/ 50 h 108"/>
                            <a:gd name="T26" fmla="*/ 89 w 139"/>
                            <a:gd name="T27" fmla="*/ 50 h 108"/>
                            <a:gd name="T28" fmla="*/ 97 w 139"/>
                            <a:gd name="T29" fmla="*/ 36 h 108"/>
                            <a:gd name="T30" fmla="*/ 94 w 139"/>
                            <a:gd name="T31" fmla="*/ 26 h 108"/>
                            <a:gd name="T32" fmla="*/ 84 w 139"/>
                            <a:gd name="T33" fmla="*/ 23 h 108"/>
                            <a:gd name="T34" fmla="*/ 82 w 139"/>
                            <a:gd name="T35" fmla="*/ 20 h 108"/>
                            <a:gd name="T36" fmla="*/ 82 w 139"/>
                            <a:gd name="T37" fmla="*/ 8 h 108"/>
                            <a:gd name="T38" fmla="*/ 71 w 139"/>
                            <a:gd name="T39" fmla="*/ 0 h 108"/>
                            <a:gd name="T40" fmla="*/ 60 w 139"/>
                            <a:gd name="T41" fmla="*/ 3 h 108"/>
                            <a:gd name="T42" fmla="*/ 55 w 139"/>
                            <a:gd name="T43" fmla="*/ 13 h 108"/>
                            <a:gd name="T44" fmla="*/ 60 w 139"/>
                            <a:gd name="T45" fmla="*/ 23 h 108"/>
                            <a:gd name="T46" fmla="*/ 50 w 139"/>
                            <a:gd name="T47" fmla="*/ 23 h 108"/>
                            <a:gd name="T48" fmla="*/ 42 w 139"/>
                            <a:gd name="T49" fmla="*/ 36 h 108"/>
                            <a:gd name="T50" fmla="*/ 47 w 139"/>
                            <a:gd name="T51" fmla="*/ 46 h 108"/>
                            <a:gd name="T52" fmla="*/ 55 w 139"/>
                            <a:gd name="T53" fmla="*/ 51 h 108"/>
                            <a:gd name="T54" fmla="*/ 67 w 139"/>
                            <a:gd name="T55" fmla="*/ 45 h 108"/>
                            <a:gd name="T56" fmla="*/ 67 w 139"/>
                            <a:gd name="T57" fmla="*/ 48 h 108"/>
                            <a:gd name="T58" fmla="*/ 52 w 139"/>
                            <a:gd name="T59" fmla="*/ 65 h 108"/>
                            <a:gd name="T60" fmla="*/ 39 w 139"/>
                            <a:gd name="T61" fmla="*/ 68 h 108"/>
                            <a:gd name="T62" fmla="*/ 19 w 139"/>
                            <a:gd name="T63" fmla="*/ 58 h 108"/>
                            <a:gd name="T64" fmla="*/ 20 w 139"/>
                            <a:gd name="T65" fmla="*/ 51 h 108"/>
                            <a:gd name="T66" fmla="*/ 30 w 139"/>
                            <a:gd name="T67" fmla="*/ 48 h 108"/>
                            <a:gd name="T68" fmla="*/ 34 w 139"/>
                            <a:gd name="T69" fmla="*/ 38 h 108"/>
                            <a:gd name="T70" fmla="*/ 25 w 139"/>
                            <a:gd name="T71" fmla="*/ 25 h 108"/>
                            <a:gd name="T72" fmla="*/ 15 w 139"/>
                            <a:gd name="T73" fmla="*/ 25 h 108"/>
                            <a:gd name="T74" fmla="*/ 19 w 139"/>
                            <a:gd name="T75" fmla="*/ 16 h 108"/>
                            <a:gd name="T76" fmla="*/ 15 w 139"/>
                            <a:gd name="T77" fmla="*/ 10 h 108"/>
                            <a:gd name="T78" fmla="*/ 7 w 139"/>
                            <a:gd name="T79" fmla="*/ 6 h 108"/>
                            <a:gd name="T80" fmla="*/ 0 w 139"/>
                            <a:gd name="T81" fmla="*/ 6 h 108"/>
                            <a:gd name="T82" fmla="*/ 17 w 139"/>
                            <a:gd name="T83" fmla="*/ 108 h 108"/>
                            <a:gd name="T84" fmla="*/ 122 w 139"/>
                            <a:gd name="T85" fmla="*/ 107 h 108"/>
                            <a:gd name="T86" fmla="*/ 139 w 139"/>
                            <a:gd name="T87" fmla="*/ 6 h 108"/>
                            <a:gd name="T88" fmla="*/ 132 w 139"/>
                            <a:gd name="T89" fmla="*/ 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9" h="108">
                              <a:moveTo>
                                <a:pt x="132" y="6"/>
                              </a:moveTo>
                              <a:lnTo>
                                <a:pt x="132" y="6"/>
                              </a:lnTo>
                              <a:lnTo>
                                <a:pt x="127" y="6"/>
                              </a:lnTo>
                              <a:lnTo>
                                <a:pt x="124" y="10"/>
                              </a:lnTo>
                              <a:lnTo>
                                <a:pt x="121" y="13"/>
                              </a:lnTo>
                              <a:lnTo>
                                <a:pt x="121" y="16"/>
                              </a:lnTo>
                              <a:lnTo>
                                <a:pt x="121" y="16"/>
                              </a:lnTo>
                              <a:lnTo>
                                <a:pt x="121" y="21"/>
                              </a:lnTo>
                              <a:lnTo>
                                <a:pt x="124" y="25"/>
                              </a:lnTo>
                              <a:lnTo>
                                <a:pt x="124" y="25"/>
                              </a:lnTo>
                              <a:lnTo>
                                <a:pt x="119" y="23"/>
                              </a:lnTo>
                              <a:lnTo>
                                <a:pt x="119" y="23"/>
                              </a:lnTo>
                              <a:lnTo>
                                <a:pt x="114" y="25"/>
                              </a:lnTo>
                              <a:lnTo>
                                <a:pt x="109" y="28"/>
                              </a:lnTo>
                              <a:lnTo>
                                <a:pt x="107" y="33"/>
                              </a:lnTo>
                              <a:lnTo>
                                <a:pt x="106" y="38"/>
                              </a:lnTo>
                              <a:lnTo>
                                <a:pt x="106" y="38"/>
                              </a:lnTo>
                              <a:lnTo>
                                <a:pt x="107" y="43"/>
                              </a:lnTo>
                              <a:lnTo>
                                <a:pt x="109" y="48"/>
                              </a:lnTo>
                              <a:lnTo>
                                <a:pt x="114" y="51"/>
                              </a:lnTo>
                              <a:lnTo>
                                <a:pt x="119" y="51"/>
                              </a:lnTo>
                              <a:lnTo>
                                <a:pt x="119" y="51"/>
                              </a:lnTo>
                              <a:lnTo>
                                <a:pt x="124" y="51"/>
                              </a:lnTo>
                              <a:lnTo>
                                <a:pt x="124" y="51"/>
                              </a:lnTo>
                              <a:lnTo>
                                <a:pt x="121" y="58"/>
                              </a:lnTo>
                              <a:lnTo>
                                <a:pt x="114" y="63"/>
                              </a:lnTo>
                              <a:lnTo>
                                <a:pt x="107" y="66"/>
                              </a:lnTo>
                              <a:lnTo>
                                <a:pt x="101" y="68"/>
                              </a:lnTo>
                              <a:lnTo>
                                <a:pt x="101" y="68"/>
                              </a:lnTo>
                              <a:lnTo>
                                <a:pt x="92" y="68"/>
                              </a:lnTo>
                              <a:lnTo>
                                <a:pt x="87" y="65"/>
                              </a:lnTo>
                              <a:lnTo>
                                <a:pt x="82" y="61"/>
                              </a:lnTo>
                              <a:lnTo>
                                <a:pt x="77" y="56"/>
                              </a:lnTo>
                              <a:lnTo>
                                <a:pt x="72" y="46"/>
                              </a:lnTo>
                              <a:lnTo>
                                <a:pt x="71" y="41"/>
                              </a:lnTo>
                              <a:lnTo>
                                <a:pt x="71" y="41"/>
                              </a:lnTo>
                              <a:lnTo>
                                <a:pt x="72" y="45"/>
                              </a:lnTo>
                              <a:lnTo>
                                <a:pt x="76" y="48"/>
                              </a:lnTo>
                              <a:lnTo>
                                <a:pt x="79" y="50"/>
                              </a:lnTo>
                              <a:lnTo>
                                <a:pt x="84" y="51"/>
                              </a:lnTo>
                              <a:lnTo>
                                <a:pt x="84" y="51"/>
                              </a:lnTo>
                              <a:lnTo>
                                <a:pt x="89" y="50"/>
                              </a:lnTo>
                              <a:lnTo>
                                <a:pt x="94" y="46"/>
                              </a:lnTo>
                              <a:lnTo>
                                <a:pt x="96" y="41"/>
                              </a:lnTo>
                              <a:lnTo>
                                <a:pt x="97" y="36"/>
                              </a:lnTo>
                              <a:lnTo>
                                <a:pt x="97" y="36"/>
                              </a:lnTo>
                              <a:lnTo>
                                <a:pt x="96" y="31"/>
                              </a:lnTo>
                              <a:lnTo>
                                <a:pt x="94" y="26"/>
                              </a:lnTo>
                              <a:lnTo>
                                <a:pt x="89" y="23"/>
                              </a:lnTo>
                              <a:lnTo>
                                <a:pt x="84" y="23"/>
                              </a:lnTo>
                              <a:lnTo>
                                <a:pt x="84" y="23"/>
                              </a:lnTo>
                              <a:lnTo>
                                <a:pt x="79" y="23"/>
                              </a:lnTo>
                              <a:lnTo>
                                <a:pt x="79" y="23"/>
                              </a:lnTo>
                              <a:lnTo>
                                <a:pt x="82" y="20"/>
                              </a:lnTo>
                              <a:lnTo>
                                <a:pt x="84" y="13"/>
                              </a:lnTo>
                              <a:lnTo>
                                <a:pt x="84" y="13"/>
                              </a:lnTo>
                              <a:lnTo>
                                <a:pt x="82" y="8"/>
                              </a:lnTo>
                              <a:lnTo>
                                <a:pt x="81" y="3"/>
                              </a:lnTo>
                              <a:lnTo>
                                <a:pt x="76" y="0"/>
                              </a:lnTo>
                              <a:lnTo>
                                <a:pt x="71" y="0"/>
                              </a:lnTo>
                              <a:lnTo>
                                <a:pt x="71" y="0"/>
                              </a:lnTo>
                              <a:lnTo>
                                <a:pt x="64" y="0"/>
                              </a:lnTo>
                              <a:lnTo>
                                <a:pt x="60" y="3"/>
                              </a:lnTo>
                              <a:lnTo>
                                <a:pt x="57" y="8"/>
                              </a:lnTo>
                              <a:lnTo>
                                <a:pt x="55" y="13"/>
                              </a:lnTo>
                              <a:lnTo>
                                <a:pt x="55" y="13"/>
                              </a:lnTo>
                              <a:lnTo>
                                <a:pt x="57" y="20"/>
                              </a:lnTo>
                              <a:lnTo>
                                <a:pt x="60" y="23"/>
                              </a:lnTo>
                              <a:lnTo>
                                <a:pt x="60" y="23"/>
                              </a:lnTo>
                              <a:lnTo>
                                <a:pt x="55" y="23"/>
                              </a:lnTo>
                              <a:lnTo>
                                <a:pt x="55" y="23"/>
                              </a:lnTo>
                              <a:lnTo>
                                <a:pt x="50" y="23"/>
                              </a:lnTo>
                              <a:lnTo>
                                <a:pt x="47" y="26"/>
                              </a:lnTo>
                              <a:lnTo>
                                <a:pt x="44" y="31"/>
                              </a:lnTo>
                              <a:lnTo>
                                <a:pt x="42" y="36"/>
                              </a:lnTo>
                              <a:lnTo>
                                <a:pt x="42" y="36"/>
                              </a:lnTo>
                              <a:lnTo>
                                <a:pt x="44" y="41"/>
                              </a:lnTo>
                              <a:lnTo>
                                <a:pt x="47" y="46"/>
                              </a:lnTo>
                              <a:lnTo>
                                <a:pt x="50" y="50"/>
                              </a:lnTo>
                              <a:lnTo>
                                <a:pt x="55" y="51"/>
                              </a:lnTo>
                              <a:lnTo>
                                <a:pt x="55" y="51"/>
                              </a:lnTo>
                              <a:lnTo>
                                <a:pt x="60" y="50"/>
                              </a:lnTo>
                              <a:lnTo>
                                <a:pt x="66" y="48"/>
                              </a:lnTo>
                              <a:lnTo>
                                <a:pt x="67" y="45"/>
                              </a:lnTo>
                              <a:lnTo>
                                <a:pt x="69" y="41"/>
                              </a:lnTo>
                              <a:lnTo>
                                <a:pt x="69" y="41"/>
                              </a:lnTo>
                              <a:lnTo>
                                <a:pt x="67" y="48"/>
                              </a:lnTo>
                              <a:lnTo>
                                <a:pt x="60" y="56"/>
                              </a:lnTo>
                              <a:lnTo>
                                <a:pt x="57" y="61"/>
                              </a:lnTo>
                              <a:lnTo>
                                <a:pt x="52" y="65"/>
                              </a:lnTo>
                              <a:lnTo>
                                <a:pt x="45" y="68"/>
                              </a:lnTo>
                              <a:lnTo>
                                <a:pt x="39" y="68"/>
                              </a:lnTo>
                              <a:lnTo>
                                <a:pt x="39" y="68"/>
                              </a:lnTo>
                              <a:lnTo>
                                <a:pt x="32" y="66"/>
                              </a:lnTo>
                              <a:lnTo>
                                <a:pt x="24" y="63"/>
                              </a:lnTo>
                              <a:lnTo>
                                <a:pt x="19" y="58"/>
                              </a:lnTo>
                              <a:lnTo>
                                <a:pt x="15" y="51"/>
                              </a:lnTo>
                              <a:lnTo>
                                <a:pt x="15" y="51"/>
                              </a:lnTo>
                              <a:lnTo>
                                <a:pt x="20" y="51"/>
                              </a:lnTo>
                              <a:lnTo>
                                <a:pt x="20" y="51"/>
                              </a:lnTo>
                              <a:lnTo>
                                <a:pt x="25" y="51"/>
                              </a:lnTo>
                              <a:lnTo>
                                <a:pt x="30" y="48"/>
                              </a:lnTo>
                              <a:lnTo>
                                <a:pt x="32" y="43"/>
                              </a:lnTo>
                              <a:lnTo>
                                <a:pt x="34" y="38"/>
                              </a:lnTo>
                              <a:lnTo>
                                <a:pt x="34" y="38"/>
                              </a:lnTo>
                              <a:lnTo>
                                <a:pt x="32" y="33"/>
                              </a:lnTo>
                              <a:lnTo>
                                <a:pt x="30" y="28"/>
                              </a:lnTo>
                              <a:lnTo>
                                <a:pt x="25" y="25"/>
                              </a:lnTo>
                              <a:lnTo>
                                <a:pt x="20" y="23"/>
                              </a:lnTo>
                              <a:lnTo>
                                <a:pt x="20" y="23"/>
                              </a:lnTo>
                              <a:lnTo>
                                <a:pt x="15" y="25"/>
                              </a:lnTo>
                              <a:lnTo>
                                <a:pt x="15" y="25"/>
                              </a:lnTo>
                              <a:lnTo>
                                <a:pt x="19" y="21"/>
                              </a:lnTo>
                              <a:lnTo>
                                <a:pt x="19" y="16"/>
                              </a:lnTo>
                              <a:lnTo>
                                <a:pt x="19" y="16"/>
                              </a:lnTo>
                              <a:lnTo>
                                <a:pt x="19" y="13"/>
                              </a:lnTo>
                              <a:lnTo>
                                <a:pt x="15" y="10"/>
                              </a:lnTo>
                              <a:lnTo>
                                <a:pt x="12" y="6"/>
                              </a:lnTo>
                              <a:lnTo>
                                <a:pt x="7" y="6"/>
                              </a:lnTo>
                              <a:lnTo>
                                <a:pt x="7" y="6"/>
                              </a:lnTo>
                              <a:lnTo>
                                <a:pt x="2" y="6"/>
                              </a:lnTo>
                              <a:lnTo>
                                <a:pt x="0" y="6"/>
                              </a:lnTo>
                              <a:lnTo>
                                <a:pt x="0" y="6"/>
                              </a:lnTo>
                              <a:lnTo>
                                <a:pt x="5" y="30"/>
                              </a:lnTo>
                              <a:lnTo>
                                <a:pt x="7" y="45"/>
                              </a:lnTo>
                              <a:lnTo>
                                <a:pt x="17" y="108"/>
                              </a:lnTo>
                              <a:lnTo>
                                <a:pt x="122" y="108"/>
                              </a:lnTo>
                              <a:lnTo>
                                <a:pt x="122" y="108"/>
                              </a:lnTo>
                              <a:lnTo>
                                <a:pt x="122" y="107"/>
                              </a:lnTo>
                              <a:lnTo>
                                <a:pt x="132" y="45"/>
                              </a:lnTo>
                              <a:lnTo>
                                <a:pt x="132" y="45"/>
                              </a:lnTo>
                              <a:lnTo>
                                <a:pt x="139" y="6"/>
                              </a:lnTo>
                              <a:lnTo>
                                <a:pt x="139" y="6"/>
                              </a:lnTo>
                              <a:lnTo>
                                <a:pt x="138" y="6"/>
                              </a:lnTo>
                              <a:lnTo>
                                <a:pt x="132" y="6"/>
                              </a:lnTo>
                              <a:lnTo>
                                <a:pt x="132" y="6"/>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32"/>
                      <wps:cNvSpPr>
                        <a:spLocks/>
                      </wps:cNvSpPr>
                      <wps:spPr bwMode="auto">
                        <a:xfrm>
                          <a:off x="7941" y="14291"/>
                          <a:ext cx="152" cy="122"/>
                        </a:xfrm>
                        <a:custGeom>
                          <a:avLst/>
                          <a:gdLst>
                            <a:gd name="T0" fmla="*/ 140 w 152"/>
                            <a:gd name="T1" fmla="*/ 8 h 122"/>
                            <a:gd name="T2" fmla="*/ 132 w 152"/>
                            <a:gd name="T3" fmla="*/ 20 h 122"/>
                            <a:gd name="T4" fmla="*/ 137 w 152"/>
                            <a:gd name="T5" fmla="*/ 28 h 122"/>
                            <a:gd name="T6" fmla="*/ 132 w 152"/>
                            <a:gd name="T7" fmla="*/ 27 h 122"/>
                            <a:gd name="T8" fmla="*/ 117 w 152"/>
                            <a:gd name="T9" fmla="*/ 37 h 122"/>
                            <a:gd name="T10" fmla="*/ 117 w 152"/>
                            <a:gd name="T11" fmla="*/ 49 h 122"/>
                            <a:gd name="T12" fmla="*/ 132 w 152"/>
                            <a:gd name="T13" fmla="*/ 59 h 122"/>
                            <a:gd name="T14" fmla="*/ 135 w 152"/>
                            <a:gd name="T15" fmla="*/ 59 h 122"/>
                            <a:gd name="T16" fmla="*/ 119 w 152"/>
                            <a:gd name="T17" fmla="*/ 75 h 122"/>
                            <a:gd name="T18" fmla="*/ 102 w 152"/>
                            <a:gd name="T19" fmla="*/ 75 h 122"/>
                            <a:gd name="T20" fmla="*/ 85 w 152"/>
                            <a:gd name="T21" fmla="*/ 64 h 122"/>
                            <a:gd name="T22" fmla="*/ 77 w 152"/>
                            <a:gd name="T23" fmla="*/ 47 h 122"/>
                            <a:gd name="T24" fmla="*/ 87 w 152"/>
                            <a:gd name="T25" fmla="*/ 57 h 122"/>
                            <a:gd name="T26" fmla="*/ 97 w 152"/>
                            <a:gd name="T27" fmla="*/ 57 h 122"/>
                            <a:gd name="T28" fmla="*/ 107 w 152"/>
                            <a:gd name="T29" fmla="*/ 42 h 122"/>
                            <a:gd name="T30" fmla="*/ 102 w 152"/>
                            <a:gd name="T31" fmla="*/ 32 h 122"/>
                            <a:gd name="T32" fmla="*/ 92 w 152"/>
                            <a:gd name="T33" fmla="*/ 27 h 122"/>
                            <a:gd name="T34" fmla="*/ 90 w 152"/>
                            <a:gd name="T35" fmla="*/ 22 h 122"/>
                            <a:gd name="T36" fmla="*/ 92 w 152"/>
                            <a:gd name="T37" fmla="*/ 10 h 122"/>
                            <a:gd name="T38" fmla="*/ 77 w 152"/>
                            <a:gd name="T39" fmla="*/ 0 h 122"/>
                            <a:gd name="T40" fmla="*/ 67 w 152"/>
                            <a:gd name="T41" fmla="*/ 5 h 122"/>
                            <a:gd name="T42" fmla="*/ 62 w 152"/>
                            <a:gd name="T43" fmla="*/ 17 h 122"/>
                            <a:gd name="T44" fmla="*/ 67 w 152"/>
                            <a:gd name="T45" fmla="*/ 28 h 122"/>
                            <a:gd name="T46" fmla="*/ 55 w 152"/>
                            <a:gd name="T47" fmla="*/ 28 h 122"/>
                            <a:gd name="T48" fmla="*/ 47 w 152"/>
                            <a:gd name="T49" fmla="*/ 42 h 122"/>
                            <a:gd name="T50" fmla="*/ 52 w 152"/>
                            <a:gd name="T51" fmla="*/ 54 h 122"/>
                            <a:gd name="T52" fmla="*/ 62 w 152"/>
                            <a:gd name="T53" fmla="*/ 57 h 122"/>
                            <a:gd name="T54" fmla="*/ 75 w 152"/>
                            <a:gd name="T55" fmla="*/ 50 h 122"/>
                            <a:gd name="T56" fmla="*/ 73 w 152"/>
                            <a:gd name="T57" fmla="*/ 54 h 122"/>
                            <a:gd name="T58" fmla="*/ 57 w 152"/>
                            <a:gd name="T59" fmla="*/ 74 h 122"/>
                            <a:gd name="T60" fmla="*/ 43 w 152"/>
                            <a:gd name="T61" fmla="*/ 77 h 122"/>
                            <a:gd name="T62" fmla="*/ 21 w 152"/>
                            <a:gd name="T63" fmla="*/ 65 h 122"/>
                            <a:gd name="T64" fmla="*/ 21 w 152"/>
                            <a:gd name="T65" fmla="*/ 59 h 122"/>
                            <a:gd name="T66" fmla="*/ 32 w 152"/>
                            <a:gd name="T67" fmla="*/ 54 h 122"/>
                            <a:gd name="T68" fmla="*/ 37 w 152"/>
                            <a:gd name="T69" fmla="*/ 44 h 122"/>
                            <a:gd name="T70" fmla="*/ 28 w 152"/>
                            <a:gd name="T71" fmla="*/ 28 h 122"/>
                            <a:gd name="T72" fmla="*/ 16 w 152"/>
                            <a:gd name="T73" fmla="*/ 28 h 122"/>
                            <a:gd name="T74" fmla="*/ 20 w 152"/>
                            <a:gd name="T75" fmla="*/ 20 h 122"/>
                            <a:gd name="T76" fmla="*/ 16 w 152"/>
                            <a:gd name="T77" fmla="*/ 12 h 122"/>
                            <a:gd name="T78" fmla="*/ 8 w 152"/>
                            <a:gd name="T79" fmla="*/ 8 h 122"/>
                            <a:gd name="T80" fmla="*/ 0 w 152"/>
                            <a:gd name="T81" fmla="*/ 8 h 122"/>
                            <a:gd name="T82" fmla="*/ 18 w 152"/>
                            <a:gd name="T83" fmla="*/ 122 h 122"/>
                            <a:gd name="T84" fmla="*/ 135 w 152"/>
                            <a:gd name="T85" fmla="*/ 119 h 122"/>
                            <a:gd name="T86" fmla="*/ 149 w 152"/>
                            <a:gd name="T87" fmla="*/ 27 h 122"/>
                            <a:gd name="T88" fmla="*/ 152 w 152"/>
                            <a:gd name="T89" fmla="*/ 8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2" h="122">
                              <a:moveTo>
                                <a:pt x="145" y="8"/>
                              </a:moveTo>
                              <a:lnTo>
                                <a:pt x="145" y="8"/>
                              </a:lnTo>
                              <a:lnTo>
                                <a:pt x="140" y="8"/>
                              </a:lnTo>
                              <a:lnTo>
                                <a:pt x="137" y="12"/>
                              </a:lnTo>
                              <a:lnTo>
                                <a:pt x="134" y="15"/>
                              </a:lnTo>
                              <a:lnTo>
                                <a:pt x="132" y="20"/>
                              </a:lnTo>
                              <a:lnTo>
                                <a:pt x="132" y="20"/>
                              </a:lnTo>
                              <a:lnTo>
                                <a:pt x="134" y="25"/>
                              </a:lnTo>
                              <a:lnTo>
                                <a:pt x="137" y="28"/>
                              </a:lnTo>
                              <a:lnTo>
                                <a:pt x="137" y="28"/>
                              </a:lnTo>
                              <a:lnTo>
                                <a:pt x="132" y="27"/>
                              </a:lnTo>
                              <a:lnTo>
                                <a:pt x="132" y="27"/>
                              </a:lnTo>
                              <a:lnTo>
                                <a:pt x="125" y="28"/>
                              </a:lnTo>
                              <a:lnTo>
                                <a:pt x="120" y="32"/>
                              </a:lnTo>
                              <a:lnTo>
                                <a:pt x="117" y="37"/>
                              </a:lnTo>
                              <a:lnTo>
                                <a:pt x="117" y="44"/>
                              </a:lnTo>
                              <a:lnTo>
                                <a:pt x="117" y="44"/>
                              </a:lnTo>
                              <a:lnTo>
                                <a:pt x="117" y="49"/>
                              </a:lnTo>
                              <a:lnTo>
                                <a:pt x="120" y="54"/>
                              </a:lnTo>
                              <a:lnTo>
                                <a:pt x="125" y="57"/>
                              </a:lnTo>
                              <a:lnTo>
                                <a:pt x="132" y="59"/>
                              </a:lnTo>
                              <a:lnTo>
                                <a:pt x="132" y="59"/>
                              </a:lnTo>
                              <a:lnTo>
                                <a:pt x="135" y="59"/>
                              </a:lnTo>
                              <a:lnTo>
                                <a:pt x="135" y="59"/>
                              </a:lnTo>
                              <a:lnTo>
                                <a:pt x="132" y="65"/>
                              </a:lnTo>
                              <a:lnTo>
                                <a:pt x="125" y="72"/>
                              </a:lnTo>
                              <a:lnTo>
                                <a:pt x="119" y="75"/>
                              </a:lnTo>
                              <a:lnTo>
                                <a:pt x="110" y="77"/>
                              </a:lnTo>
                              <a:lnTo>
                                <a:pt x="110" y="77"/>
                              </a:lnTo>
                              <a:lnTo>
                                <a:pt x="102" y="75"/>
                              </a:lnTo>
                              <a:lnTo>
                                <a:pt x="95" y="74"/>
                              </a:lnTo>
                              <a:lnTo>
                                <a:pt x="90" y="69"/>
                              </a:lnTo>
                              <a:lnTo>
                                <a:pt x="85" y="64"/>
                              </a:lnTo>
                              <a:lnTo>
                                <a:pt x="78" y="54"/>
                              </a:lnTo>
                              <a:lnTo>
                                <a:pt x="77" y="47"/>
                              </a:lnTo>
                              <a:lnTo>
                                <a:pt x="77" y="47"/>
                              </a:lnTo>
                              <a:lnTo>
                                <a:pt x="78" y="50"/>
                              </a:lnTo>
                              <a:lnTo>
                                <a:pt x="82" y="55"/>
                              </a:lnTo>
                              <a:lnTo>
                                <a:pt x="87" y="57"/>
                              </a:lnTo>
                              <a:lnTo>
                                <a:pt x="92" y="57"/>
                              </a:lnTo>
                              <a:lnTo>
                                <a:pt x="92" y="57"/>
                              </a:lnTo>
                              <a:lnTo>
                                <a:pt x="97" y="57"/>
                              </a:lnTo>
                              <a:lnTo>
                                <a:pt x="102" y="54"/>
                              </a:lnTo>
                              <a:lnTo>
                                <a:pt x="105" y="49"/>
                              </a:lnTo>
                              <a:lnTo>
                                <a:pt x="107" y="42"/>
                              </a:lnTo>
                              <a:lnTo>
                                <a:pt x="107" y="42"/>
                              </a:lnTo>
                              <a:lnTo>
                                <a:pt x="105" y="37"/>
                              </a:lnTo>
                              <a:lnTo>
                                <a:pt x="102" y="32"/>
                              </a:lnTo>
                              <a:lnTo>
                                <a:pt x="97" y="28"/>
                              </a:lnTo>
                              <a:lnTo>
                                <a:pt x="92" y="27"/>
                              </a:lnTo>
                              <a:lnTo>
                                <a:pt x="92" y="27"/>
                              </a:lnTo>
                              <a:lnTo>
                                <a:pt x="87" y="27"/>
                              </a:lnTo>
                              <a:lnTo>
                                <a:pt x="87" y="27"/>
                              </a:lnTo>
                              <a:lnTo>
                                <a:pt x="90" y="22"/>
                              </a:lnTo>
                              <a:lnTo>
                                <a:pt x="92" y="17"/>
                              </a:lnTo>
                              <a:lnTo>
                                <a:pt x="92" y="17"/>
                              </a:lnTo>
                              <a:lnTo>
                                <a:pt x="92" y="10"/>
                              </a:lnTo>
                              <a:lnTo>
                                <a:pt x="88" y="5"/>
                              </a:lnTo>
                              <a:lnTo>
                                <a:pt x="83" y="2"/>
                              </a:lnTo>
                              <a:lnTo>
                                <a:pt x="77" y="0"/>
                              </a:lnTo>
                              <a:lnTo>
                                <a:pt x="77" y="0"/>
                              </a:lnTo>
                              <a:lnTo>
                                <a:pt x="70" y="2"/>
                              </a:lnTo>
                              <a:lnTo>
                                <a:pt x="67" y="5"/>
                              </a:lnTo>
                              <a:lnTo>
                                <a:pt x="63" y="10"/>
                              </a:lnTo>
                              <a:lnTo>
                                <a:pt x="62" y="17"/>
                              </a:lnTo>
                              <a:lnTo>
                                <a:pt x="62" y="17"/>
                              </a:lnTo>
                              <a:lnTo>
                                <a:pt x="63" y="22"/>
                              </a:lnTo>
                              <a:lnTo>
                                <a:pt x="67" y="28"/>
                              </a:lnTo>
                              <a:lnTo>
                                <a:pt x="67" y="28"/>
                              </a:lnTo>
                              <a:lnTo>
                                <a:pt x="62" y="27"/>
                              </a:lnTo>
                              <a:lnTo>
                                <a:pt x="62" y="27"/>
                              </a:lnTo>
                              <a:lnTo>
                                <a:pt x="55" y="28"/>
                              </a:lnTo>
                              <a:lnTo>
                                <a:pt x="52" y="32"/>
                              </a:lnTo>
                              <a:lnTo>
                                <a:pt x="48" y="37"/>
                              </a:lnTo>
                              <a:lnTo>
                                <a:pt x="47" y="42"/>
                              </a:lnTo>
                              <a:lnTo>
                                <a:pt x="47" y="42"/>
                              </a:lnTo>
                              <a:lnTo>
                                <a:pt x="48" y="49"/>
                              </a:lnTo>
                              <a:lnTo>
                                <a:pt x="52" y="54"/>
                              </a:lnTo>
                              <a:lnTo>
                                <a:pt x="55" y="57"/>
                              </a:lnTo>
                              <a:lnTo>
                                <a:pt x="62" y="57"/>
                              </a:lnTo>
                              <a:lnTo>
                                <a:pt x="62" y="57"/>
                              </a:lnTo>
                              <a:lnTo>
                                <a:pt x="67" y="57"/>
                              </a:lnTo>
                              <a:lnTo>
                                <a:pt x="72" y="55"/>
                              </a:lnTo>
                              <a:lnTo>
                                <a:pt x="75" y="50"/>
                              </a:lnTo>
                              <a:lnTo>
                                <a:pt x="77" y="47"/>
                              </a:lnTo>
                              <a:lnTo>
                                <a:pt x="77" y="47"/>
                              </a:lnTo>
                              <a:lnTo>
                                <a:pt x="73" y="54"/>
                              </a:lnTo>
                              <a:lnTo>
                                <a:pt x="67" y="65"/>
                              </a:lnTo>
                              <a:lnTo>
                                <a:pt x="62" y="69"/>
                              </a:lnTo>
                              <a:lnTo>
                                <a:pt x="57" y="74"/>
                              </a:lnTo>
                              <a:lnTo>
                                <a:pt x="50" y="77"/>
                              </a:lnTo>
                              <a:lnTo>
                                <a:pt x="43" y="77"/>
                              </a:lnTo>
                              <a:lnTo>
                                <a:pt x="43" y="77"/>
                              </a:lnTo>
                              <a:lnTo>
                                <a:pt x="35" y="75"/>
                              </a:lnTo>
                              <a:lnTo>
                                <a:pt x="27" y="72"/>
                              </a:lnTo>
                              <a:lnTo>
                                <a:pt x="21" y="65"/>
                              </a:lnTo>
                              <a:lnTo>
                                <a:pt x="16" y="59"/>
                              </a:lnTo>
                              <a:lnTo>
                                <a:pt x="16" y="59"/>
                              </a:lnTo>
                              <a:lnTo>
                                <a:pt x="21" y="59"/>
                              </a:lnTo>
                              <a:lnTo>
                                <a:pt x="21" y="59"/>
                              </a:lnTo>
                              <a:lnTo>
                                <a:pt x="28" y="57"/>
                              </a:lnTo>
                              <a:lnTo>
                                <a:pt x="32" y="54"/>
                              </a:lnTo>
                              <a:lnTo>
                                <a:pt x="35" y="49"/>
                              </a:lnTo>
                              <a:lnTo>
                                <a:pt x="37" y="44"/>
                              </a:lnTo>
                              <a:lnTo>
                                <a:pt x="37" y="44"/>
                              </a:lnTo>
                              <a:lnTo>
                                <a:pt x="35" y="37"/>
                              </a:lnTo>
                              <a:lnTo>
                                <a:pt x="32" y="32"/>
                              </a:lnTo>
                              <a:lnTo>
                                <a:pt x="28" y="28"/>
                              </a:lnTo>
                              <a:lnTo>
                                <a:pt x="21" y="27"/>
                              </a:lnTo>
                              <a:lnTo>
                                <a:pt x="21" y="27"/>
                              </a:lnTo>
                              <a:lnTo>
                                <a:pt x="16" y="28"/>
                              </a:lnTo>
                              <a:lnTo>
                                <a:pt x="16" y="28"/>
                              </a:lnTo>
                              <a:lnTo>
                                <a:pt x="20" y="25"/>
                              </a:lnTo>
                              <a:lnTo>
                                <a:pt x="20" y="20"/>
                              </a:lnTo>
                              <a:lnTo>
                                <a:pt x="20" y="20"/>
                              </a:lnTo>
                              <a:lnTo>
                                <a:pt x="20" y="15"/>
                              </a:lnTo>
                              <a:lnTo>
                                <a:pt x="16" y="12"/>
                              </a:lnTo>
                              <a:lnTo>
                                <a:pt x="13" y="8"/>
                              </a:lnTo>
                              <a:lnTo>
                                <a:pt x="8" y="8"/>
                              </a:lnTo>
                              <a:lnTo>
                                <a:pt x="8" y="8"/>
                              </a:lnTo>
                              <a:lnTo>
                                <a:pt x="1" y="8"/>
                              </a:lnTo>
                              <a:lnTo>
                                <a:pt x="0" y="8"/>
                              </a:lnTo>
                              <a:lnTo>
                                <a:pt x="0" y="8"/>
                              </a:lnTo>
                              <a:lnTo>
                                <a:pt x="5" y="34"/>
                              </a:lnTo>
                              <a:lnTo>
                                <a:pt x="8" y="52"/>
                              </a:lnTo>
                              <a:lnTo>
                                <a:pt x="18" y="122"/>
                              </a:lnTo>
                              <a:lnTo>
                                <a:pt x="135" y="122"/>
                              </a:lnTo>
                              <a:lnTo>
                                <a:pt x="135" y="122"/>
                              </a:lnTo>
                              <a:lnTo>
                                <a:pt x="135" y="119"/>
                              </a:lnTo>
                              <a:lnTo>
                                <a:pt x="145" y="52"/>
                              </a:lnTo>
                              <a:lnTo>
                                <a:pt x="145" y="52"/>
                              </a:lnTo>
                              <a:lnTo>
                                <a:pt x="149" y="27"/>
                              </a:lnTo>
                              <a:lnTo>
                                <a:pt x="152" y="8"/>
                              </a:lnTo>
                              <a:lnTo>
                                <a:pt x="152" y="8"/>
                              </a:lnTo>
                              <a:lnTo>
                                <a:pt x="152" y="8"/>
                              </a:lnTo>
                              <a:lnTo>
                                <a:pt x="145" y="8"/>
                              </a:lnTo>
                              <a:lnTo>
                                <a:pt x="145" y="8"/>
                              </a:lnTo>
                              <a:close/>
                            </a:path>
                          </a:pathLst>
                        </a:custGeom>
                        <a:solidFill>
                          <a:srgbClr val="002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FA63F" id="Group 69" o:spid="_x0000_s1026" style="position:absolute;margin-left:5in;margin-top:-37.8pt;width:117pt;height:97.5pt;z-index:251658240" coordorigin="7641,13692" coordsize="2520,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">
              <v:shape id="Freeform 70" o:spid="_x0000_s1027" style="position:absolute;left:7646;top:15056;width:219;height:334;visibility:visible;mso-wrap-style:square;v-text-anchor:top" coordsize="2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" path="m,246r37,l37,291r,l50,296r17,3l84,301r16,2l100,303r17,-2l132,298r14,-4l156,288r10,-10l172,267r4,-11l178,242r,l178,234r-2,-7l172,221r-3,-5l161,206r-12,-7l136,192r-15,-5l89,177,72,172,55,167,40,160,27,152,17,140r-5,-6l7,127,3,120,2,110,,102,,92r,l2,75,5,60,12,45r5,-8l23,30r7,-7l39,18,49,13,60,8,72,5,87,1,102,r17,l119,r22,l164,3r24,5l206,15r,65l171,80r,-40l171,40,159,37,144,33,116,30r,l104,32,90,33,77,37,67,43,57,50,49,60,44,72,42,87r,l44,93r,7l47,107r3,5l59,120r11,9l84,134r15,5l131,147r16,5l164,159r15,6l193,174r11,11l208,192r5,7l216,207r2,9l219,226r,11l219,237r,12l218,261r-4,11l209,283r-5,8l198,299r-9,7l181,313r-9,5l162,321r-20,7l119,333r-22,1l97,334,77,333,62,331,35,328,,318,,246xe" fillcolor="#002f5f" stroked="f">
                <v:path arrowok="t" o:connecttype="custom" o:connectlocs="37,246;37,291;67,299;100,303;117,301;146,294;166,278;176,256;178,242;176,227;169,216;149,199;121,187;72,172;40,160;17,140;7,127;2,110;0,92;2,75;12,45;23,30;39,18;60,8;87,1;119,0;141,0;188,8;206,80;171,40;159,37;116,30;104,32;77,37;57,50;44,72;42,87;44,100;50,112;70,129;99,139;147,152;179,165;204,185;213,199;218,216;219,237;219,249;214,272;204,291;189,306;172,318;142,328;97,334;77,333;35,328;0,246" o:connectangles="0,0,0,0,0,0,0,0,0,0,0,0,0,0,0,0,0,0,0,0,0,0,0,0,0,0,0,0,0,0,0,0,0,0,0,0,0,0,0,0,0,0,0,0,0,0,0,0,0,0,0,0,0,0,0,0,0"/>
              </v:shape>
              <v:shape id="Freeform 71" o:spid="_x0000_s1028" style="position:absolute;left:7896;top:15086;width:157;height:304;visibility:visible;mso-wrap-style:square;v-text-anchor:top" coordsize="15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" path="m,60r38,l40,2,77,,75,60r75,l150,89r-75,l75,89,73,209r,l73,232r2,12l78,253r4,8l88,268r10,3l110,273r,l123,271r14,-2l157,263r-2,30l155,293r-10,5l132,301r-15,2l102,304r,l90,303,80,301r-8,-2l63,296r-7,-5l51,288r-5,-7l43,276,38,264,36,251,35,237r,-11l35,226,36,89,,89,,60xe" fillcolor="#002f5f" stroked="f">
                <v:path arrowok="t" o:connecttype="custom" o:connectlocs="0,60;38,60;40,2;77,0;75,60;150,60;150,89;75,89;75,89;73,209;73,209;73,232;75,244;78,253;82,261;88,268;98,271;110,273;110,273;123,271;137,269;157,263;155,293;155,293;145,298;132,301;117,303;102,304;102,304;90,303;80,301;72,299;63,296;56,291;51,288;46,281;43,276;38,264;36,251;35,237;35,226;35,226;36,89;0,89;0,60" o:connectangles="0,0,0,0,0,0,0,0,0,0,0,0,0,0,0,0,0,0,0,0,0,0,0,0,0,0,0,0,0,0,0,0,0,0,0,0,0,0,0,0,0,0,0,0,0"/>
              </v:shape>
              <v:shape id="Freeform 72" o:spid="_x0000_s1029" style="position:absolute;left:8073;top:15139;width:231;height:251;visibility:visible;mso-wrap-style:square;v-text-anchor:top" coordsize="2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" path="m116,r,l129,2r12,2l154,5r10,5l174,15r10,5l193,27r8,7l208,42r6,10l219,62r4,10l226,82r3,12l231,108r,11l231,119r,14l229,148r-3,11l223,173r-4,10l214,195r-6,10l201,213r-8,8l184,230r-10,6l164,241r-10,4l141,248r-12,2l116,251r,l102,250,90,248,79,246,67,241,57,236,47,231r-8,-6l30,218r-7,-8l17,200,12,189,8,179,5,169,2,158,,144,,133r,l,119,2,106,5,92,8,81,12,69,17,57,23,47r7,-8l39,31r8,-9l57,17,67,10,79,7,90,4,102,2,116,r,xm116,220r,l134,218r8,-3l149,211r13,-8l172,193r9,-15l188,163r3,-19l191,126r,l191,108,188,89,181,74,172,61,162,49,149,41r-7,-4l134,34,116,32r,l97,34,82,41,69,49,59,61,50,74,45,89r-5,19l40,126r,l40,144r5,19l50,178r9,15l69,203r13,8l97,218r19,2l116,220xe" fillcolor="#002f5f" stroked="f">
                <v:path arrowok="t" o:connecttype="custom" o:connectlocs="116,0;141,4;164,10;184,20;201,34;214,52;223,72;229,94;231,119;231,133;226,159;219,183;208,205;193,221;174,236;154,245;129,250;116,251;90,248;67,241;47,231;30,218;17,200;8,179;2,158;0,133;0,119;5,92;12,69;23,47;39,31;57,17;79,7;102,2;116,0;116,220;142,215;162,203;181,178;191,144;191,126;188,89;172,61;149,41;134,34;116,32;82,41;59,61;45,89;40,126;40,144;50,178;69,203;97,218;116,220" o:connectangles="0,0,0,0,0,0,0,0,0,0,0,0,0,0,0,0,0,0,0,0,0,0,0,0,0,0,0,0,0,0,0,0,0,0,0,0,0,0,0,0,0,0,0,0,0,0,0,0,0,0,0,0,0,0,0"/>
                <o:lock v:ext="edit" verticies="t"/>
              </v:shape>
              <v:shape id="Freeform 73" o:spid="_x0000_s1030" style="position:absolute;left:8341;top:15139;width:197;height:251;visibility:visible;mso-wrap-style:square;v-text-anchor:top" coordsize="19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" path="m194,240r,l179,243r-17,3l144,250r-19,1l125,251r-16,-1l92,248,79,245,65,240,55,235,43,228r-8,-8l27,211r-7,-8l15,193,10,183,7,171,2,149,,126r,l2,109,3,94,7,81,12,67,18,57,25,47,32,37r8,-8l50,22r9,-5l69,12,79,7,100,2,120,r,l141,2r18,2l179,7r18,7l197,76r-35,l162,39r,l154,36,144,34,124,32r,l110,34r-10,2l90,37r-8,5l74,46r-7,6l60,57r-5,7l48,79,43,94r-1,17l40,126r,l40,134r2,12l45,161r7,17l57,186r7,7l70,200r10,6l90,211r12,5l115,218r16,2l131,220r16,-2l164,215r32,-9l194,240xe" fillcolor="#002f5f" stroked="f">
                <v:path arrowok="t" o:connecttype="custom" o:connectlocs="194,240;162,246;125,251;109,250;79,245;55,235;35,220;20,203;10,183;2,149;0,126;3,94;12,67;25,47;40,29;59,17;79,7;120,0;141,2;179,7;197,76;162,39;154,36;124,32;110,34;90,37;74,46;60,57;48,79;42,111;40,126;42,146;52,178;64,193;80,206;102,216;131,220;147,218;196,206" o:connectangles="0,0,0,0,0,0,0,0,0,0,0,0,0,0,0,0,0,0,0,0,0,0,0,0,0,0,0,0,0,0,0,0,0,0,0,0,0,0,0"/>
              </v:shape>
              <v:shape id="Freeform 74" o:spid="_x0000_s1031" style="position:absolute;left:8559;top:15029;width:254;height:355;visibility:visible;mso-wrap-style:square;v-text-anchor:top" coordsize="2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" path="m45,28l,28,,,83,,82,221r92,-74l174,146r-34,l140,117r104,l244,146r-25,l120,226,227,326r27,l254,355r-104,l150,326r29,l179,325,82,233r,93l113,326r,29l10,355r,-29l43,326,45,28xe" fillcolor="#002f5f" stroked="f">
                <v:path arrowok="t" o:connecttype="custom" o:connectlocs="45,28;0,28;0,0;83,0;82,221;174,147;174,146;140,146;140,117;244,117;244,146;219,146;120,226;227,326;254,326;254,355;150,355;150,326;179,326;179,325;82,233;82,326;113,326;113,355;10,355;10,326;43,326;45,28" o:connectangles="0,0,0,0,0,0,0,0,0,0,0,0,0,0,0,0,0,0,0,0,0,0,0,0,0,0,0,0"/>
              </v:shape>
              <v:shape id="Freeform 75" o:spid="_x0000_s1032" style="position:absolute;left:8828;top:15029;width:280;height:355;visibility:visible;mso-wrap-style:square;v-text-anchor:top" coordsize="28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" path="m45,28l,28,,,84,r,125l84,125r-2,22l79,169r2,l81,169r5,-12l92,146r10,-10l112,127r12,-7l137,115r14,-3l164,110r,l176,112r10,2l196,115r8,4l213,122r7,5l225,132r5,7l238,152r5,15l246,184r,17l246,201r-1,125l280,326r,29l176,355r,-29l206,326r,l208,212r,l208,191r-2,-12l201,169r-7,-10l191,154r-5,-3l179,147r-6,-3l164,144r-10,-2l154,142r-13,2l129,147r-12,5l106,161r-9,11l91,187r-5,19l84,228r-2,98l117,326r,29l10,355r,-29l44,326,45,28xe" fillcolor="#002f5f" stroked="f">
                <v:path arrowok="t" o:connecttype="custom" o:connectlocs="0,28;84,0;84,125;79,169;81,169;92,146;112,127;137,115;164,110;176,112;196,115;213,122;225,132;238,152;246,184;246,201;280,326;176,355;206,326;208,212;208,191;201,169;191,154;179,147;164,144;154,142;129,147;106,161;91,187;84,228;117,326;10,355;44,326" o:connectangles="0,0,0,0,0,0,0,0,0,0,0,0,0,0,0,0,0,0,0,0,0,0,0,0,0,0,0,0,0,0,0,0,0"/>
              </v:shape>
              <v:shape id="Freeform 76" o:spid="_x0000_s1033" style="position:absolute;left:9133;top:15139;width:231;height:251;visibility:visible;mso-wrap-style:square;v-text-anchor:top" coordsize="2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" path="m115,r,l129,2r12,2l152,5r12,5l174,15r10,5l192,27r9,7l208,42r6,10l219,62r4,10l226,82r3,12l231,108r,11l231,119r,14l229,148r-3,11l223,173r-4,10l214,195r-6,10l201,213r-9,8l184,230r-10,6l164,241r-12,4l141,248r-12,2l115,251r,l102,250,90,248,79,246,67,241,57,236,47,231r-9,-6l30,218r-7,-8l17,200,12,189,8,179,5,169,2,158,,144,,133r,l,119,2,106,5,92,8,81,12,69,17,57,23,47r7,-8l38,31r9,-9l57,17,67,10,79,7,90,4,102,2,115,r,xm115,220r,l134,218r15,-7l162,203r10,-10l181,178r5,-15l191,144r,-18l191,126r,-18l186,89,181,74,172,61,162,49,149,41,134,34,115,32r,l97,34,82,41,69,49,59,61,50,74,45,89r-5,19l40,126r,l40,144r5,19l50,178r9,15l69,203r13,8l97,218r18,2l115,220xe" fillcolor="#002f5f" stroked="f">
                <v:path arrowok="t" o:connecttype="custom" o:connectlocs="115,0;141,4;164,10;184,20;201,34;214,52;223,72;229,94;231,119;231,133;226,159;219,183;208,205;192,221;174,236;152,245;129,250;115,251;90,248;67,241;47,231;30,218;17,200;8,179;2,158;0,133;0,119;5,92;12,69;23,47;38,31;57,17;79,7;102,2;115,0;115,220;149,211;172,193;186,163;191,126;191,108;181,74;162,49;134,34;115,32;82,41;59,61;45,89;40,126;40,144;50,178;69,203;97,218;115,220" o:connectangles="0,0,0,0,0,0,0,0,0,0,0,0,0,0,0,0,0,0,0,0,0,0,0,0,0,0,0,0,0,0,0,0,0,0,0,0,0,0,0,0,0,0,0,0,0,0,0,0,0,0,0,0,0,0"/>
                <o:lock v:ext="edit" verticies="t"/>
              </v:shape>
              <v:shape id="Freeform 77" o:spid="_x0000_s1034" style="position:absolute;left:9379;top:15029;width:121;height:355;visibility:visible;mso-wrap-style:square;v-text-anchor:top" coordsize="1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" path="m47,28l,28,,,85,,82,326r39,l121,355r-111,l10,326r35,l47,28xe" fillcolor="#002f5f" stroked="f">
                <v:path arrowok="t" o:connecttype="custom" o:connectlocs="47,28;0,28;0,0;85,0;82,326;121,326;121,355;10,355;10,326;45,326;47,28" o:connectangles="0,0,0,0,0,0,0,0,0,0,0"/>
              </v:shape>
              <v:shape id="Freeform 78" o:spid="_x0000_s1035" style="position:absolute;left:9528;top:15139;width:425;height:245;visibility:visible;mso-wrap-style:square;v-text-anchor:top" coordsize="42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" path="m5,216r30,l39,36,,36,,7r75,l75,7,74,36,70,59r2,l72,59,77,47,84,36,94,26r10,-9l116,10,129,5,142,2,156,r,l171,2r13,3l196,10r10,7l214,26r7,10l224,46r4,11l229,57r,l234,44r7,-8l248,26,258,15,273,9r7,-4l290,4,300,2,310,r,l322,2r11,2l342,5r8,4l358,12r7,5l370,22r5,7l384,42r5,15l392,74r,17l392,91r-2,125l425,216r,29l322,245r,-29l352,216r,l353,101r,l353,87,352,76,350,64,345,54r-7,-8l330,39,317,34,303,32r,l290,34r-12,3l268,42r-12,9l248,62r-7,15l236,96r-2,22l233,216r35,l268,245r-106,l162,216r32,l194,216r2,-115l196,101,194,87r,-11l191,64,186,54r-7,-8l171,39,159,34,144,32r,l132,34r-11,3l109,42,97,51,89,62,82,77,77,96r-2,22l74,216r35,l109,245,5,245r,-29xe" fillcolor="#002f5f" stroked="f">
                <v:path arrowok="t" o:connecttype="custom" o:connectlocs="35,216;0,36;75,7;74,36;72,59;77,47;94,26;116,10;142,2;156,0;184,5;206,17;221,36;228,57;229,57;241,36;258,15;280,5;300,2;310,0;333,4;350,9;365,17;375,29;389,57;392,91;390,216;425,245;322,216;352,216;353,101;352,76;345,54;330,39;303,32;290,34;268,42;248,62;236,96;233,216;268,245;162,216;194,216;196,101;194,76;186,54;171,39;144,32;132,34;109,42;89,62;77,96;74,216;109,245;5,216" o:connectangles="0,0,0,0,0,0,0,0,0,0,0,0,0,0,0,0,0,0,0,0,0,0,0,0,0,0,0,0,0,0,0,0,0,0,0,0,0,0,0,0,0,0,0,0,0,0,0,0,0,0,0,0,0,0,0"/>
              </v:shape>
              <v:shape id="Freeform 79" o:spid="_x0000_s1036" style="position:absolute;left:9978;top:15139;width:183;height:251;visibility:visible;mso-wrap-style:square;v-text-anchor:top" coordsize="18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" path="m173,72r-35,l136,39r,l128,34,116,32,104,31r-10,l94,31,76,32,66,34r-9,3l51,42r-7,7l41,57,39,67r,l41,76r3,6l49,89r7,5l64,97r10,4l98,106r,l118,111r18,5l151,123r12,6l173,138r5,11l181,161r2,13l183,174r-2,15l178,205r-7,13l161,228r-15,10l129,245r-20,5l86,251r,l64,250,41,246,19,241,4,236,2,176r34,l37,211r,l51,216r13,4l79,221r14,l93,221r8,l111,220r10,-4l129,213r7,-5l143,200r3,-9l148,181r,l146,174r-3,-8l138,161r-7,-5l124,153r-8,-4l98,144r,l74,139,56,134,39,128,26,121,14,113,7,102,2,89,,72r,l2,59,6,46,12,34,22,22,36,14,51,7,71,2,94,r,l113,2r20,3l153,10r17,5l173,72xe" fillcolor="#002f5f" stroked="f">
                <v:path arrowok="t" o:connecttype="custom" o:connectlocs="138,72;136,39;116,32;94,31;76,32;57,37;44,49;39,67;41,76;49,89;64,97;98,106;118,111;151,123;173,138;181,161;183,174;178,205;161,228;129,245;86,251;64,250;19,241;2,176;37,211;51,216;79,221;93,221;111,220;129,213;143,200;148,181;146,174;138,161;124,153;98,144;74,139;39,128;14,113;2,89;0,72;6,46;22,22;51,7;94,0;113,2;153,10;173,72" o:connectangles="0,0,0,0,0,0,0,0,0,0,0,0,0,0,0,0,0,0,0,0,0,0,0,0,0,0,0,0,0,0,0,0,0,0,0,0,0,0,0,0,0,0,0,0,0,0,0,0"/>
              </v:shape>
              <v:shape id="Freeform 80" o:spid="_x0000_s1037" style="position:absolute;left:7641;top:15549;width:268;height:243;visibility:visible;mso-wrap-style:square;v-text-anchor:top" coordsize="268,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" path="m,l77,r,l75,66r,75l75,141r,13l77,166r2,12l84,189r6,10l100,206r12,5l127,213r,l141,211r10,-1l161,205r6,-6l174,194r7,-8l186,179r3,-8l194,153r4,-19l198,118r,-16l198,29r-37,l161,r75,l234,210r34,l268,238r-70,l198,238r1,-28l203,186r-2,l201,186r-3,10l191,206r-8,10l172,225r-10,8l149,238r-13,5l121,243r,l109,243,99,241,89,240,79,236r-7,-5l65,226r-6,-5l54,215,45,201,40,184,39,166,37,146r,l39,86r,-57l,29,,xe" fillcolor="#002f5f" stroked="f">
                <v:path arrowok="t" o:connecttype="custom" o:connectlocs="77,0;75,66;75,141;77,166;84,189;100,206;127,213;141,211;161,205;174,194;186,179;194,153;198,118;198,29;161,0;234,210;268,238;198,238;203,186;201,186;191,206;172,225;149,238;121,243;109,243;89,240;72,231;59,221;45,201;39,166;37,146;39,29;0,0" o:connectangles="0,0,0,0,0,0,0,0,0,0,0,0,0,0,0,0,0,0,0,0,0,0,0,0,0,0,0,0,0,0,0,0,0"/>
              </v:shape>
              <v:shape id="Freeform 81" o:spid="_x0000_s1038" style="position:absolute;left:7941;top:15543;width:273;height:244;visibility:visible;mso-wrap-style:square;v-text-anchor:top" coordsize="27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" path="m169,216r30,l199,216r2,-116l201,100r,-20l197,68,194,58,187,47r-5,-4l177,40r-5,-4l164,33r-9,-2l147,31r,l134,33r-12,3l110,42,99,50,90,62,82,77,78,95r-1,22l75,216r35,l110,244,6,244r,-28l37,216,38,35,,35,,6r77,l77,6,75,35,72,58r,l72,58,77,45,85,35,93,25r12,-9l117,10,130,5,144,1,157,r,l169,1r10,l189,5r8,3l206,11r6,5l217,21r5,7l231,42r5,15l237,73r2,17l239,90r-2,126l273,216r,28l169,244r,-28xe" fillcolor="#002f5f" stroked="f">
                <v:path arrowok="t" o:connecttype="custom" o:connectlocs="199,216;201,100;201,80;194,58;182,43;172,36;155,31;147,31;122,36;99,50;82,77;77,117;110,216;6,244;37,216;0,35;77,6;75,35;72,58;77,45;93,25;117,10;144,1;157,0;179,1;197,8;212,16;222,28;236,57;239,90;237,216;273,244;169,216" o:connectangles="0,0,0,0,0,0,0,0,0,0,0,0,0,0,0,0,0,0,0,0,0,0,0,0,0,0,0,0,0,0,0,0,0"/>
              </v:shape>
              <v:shape id="Freeform 82" o:spid="_x0000_s1039" style="position:absolute;left:8240;top:15427;width:118;height:360;visibility:visible;mso-wrap-style:square;v-text-anchor:top" coordsize="1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" path="m44,151l,151,,122r81,l79,332r39,l118,360,4,360r,-28l42,332,44,151xm57,r,l64,2r5,2l74,5r3,4l81,14r3,5l86,24r,6l86,30r,5l84,40r-3,5l77,50r-3,4l69,55r-5,2l57,59r,l52,57,47,55,42,54,37,50,34,45,31,40,29,35r,-5l29,30r,-6l31,19r3,-5l37,9,42,5,47,4,52,2,57,r,xe" fillcolor="#002f5f" stroked="f">
                <v:path arrowok="t" o:connecttype="custom" o:connectlocs="44,151;0,151;0,122;81,122;79,332;118,332;118,360;4,360;4,332;42,332;44,151;57,0;57,0;64,2;69,4;74,5;77,9;81,14;84,19;86,24;86,30;86,30;86,35;84,40;81,45;77,50;74,54;69,55;64,57;57,59;57,59;52,57;47,55;42,54;37,50;34,45;31,40;29,35;29,30;29,30;29,24;31,19;34,14;37,9;42,5;47,4;52,2;57,0;57,0" o:connectangles="0,0,0,0,0,0,0,0,0,0,0,0,0,0,0,0,0,0,0,0,0,0,0,0,0,0,0,0,0,0,0,0,0,0,0,0,0,0,0,0,0,0,0,0,0,0,0,0,0"/>
                <o:lock v:ext="edit" verticies="t"/>
              </v:shape>
              <v:shape id="Freeform 83" o:spid="_x0000_s1040" style="position:absolute;left:8358;top:15549;width:256;height:238;visibility:visible;mso-wrap-style:square;v-text-anchor:top" coordsize="25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" path="m,l98,r,29l70,29r55,152l125,181r2,10l130,203r,l130,203r4,-12l135,181,192,29r-32,l160,r96,l256,29r-25,l147,238r-37,l26,29,,29,,xe" fillcolor="#002f5f" stroked="f">
                <v:path arrowok="t" o:connecttype="custom" o:connectlocs="0,0;98,0;98,29;70,29;125,181;125,181;127,191;130,203;130,203;130,203;134,191;135,181;192,29;160,29;160,0;256,0;256,29;231,29;147,238;110,238;26,29;0,29;0,0" o:connectangles="0,0,0,0,0,0,0,0,0,0,0,0,0,0,0,0,0,0,0,0,0,0,0"/>
              </v:shape>
              <v:shape id="Freeform 84" o:spid="_x0000_s1041" style="position:absolute;left:8627;top:15543;width:215;height:249;visibility:visible;mso-wrap-style:square;v-text-anchor:top" coordsize="21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" path="m40,129r,l42,145r3,19l52,179r9,13l66,197r6,5l81,207r8,4l97,214r10,2l119,217r12,2l131,219r20,-2l169,212r17,-5l203,200r-2,32l201,232r-17,7l164,244r-21,5l122,249r,l109,249,96,247,84,246,72,242,61,237,50,232r-8,-6l34,219r-9,-8l19,200,14,190,9,180,5,167,2,155,,140,,125r,l2,100,7,77,12,65,17,55,22,45r7,-9l35,28r9,-7l54,15,64,10,74,6,86,3,97,1,111,r,l127,1r16,2l156,8r12,7l176,21r8,9l193,38r5,10l203,58r3,10l211,90r2,20l215,129r-175,xm174,98r,l173,85,169,72,164,60,158,50r-9,-8l138,35,126,31,111,30r,l96,30,82,35,71,42,61,50,52,60,47,72,42,85,40,98r134,xe" fillcolor="#002f5f" stroked="f">
                <v:path arrowok="t" o:connecttype="custom" o:connectlocs="40,129;45,164;61,192;72,202;89,211;107,216;131,219;151,217;186,207;201,232;184,239;143,249;122,249;96,247;72,242;50,232;34,219;19,200;9,180;2,155;0,125;2,100;12,65;22,45;35,28;54,15;74,6;97,1;111,0;143,3;168,15;184,30;198,48;206,68;213,110;40,129;174,98;169,72;158,50;138,35;111,30;96,30;71,42;52,60;42,85;174,98" o:connectangles="0,0,0,0,0,0,0,0,0,0,0,0,0,0,0,0,0,0,0,0,0,0,0,0,0,0,0,0,0,0,0,0,0,0,0,0,0,0,0,0,0,0,0,0,0,0"/>
                <o:lock v:ext="edit" verticies="t"/>
              </v:shape>
              <v:shape id="Freeform 85" o:spid="_x0000_s1042" style="position:absolute;left:8875;top:15544;width:179;height:243;visibility:visible;mso-wrap-style:square;v-text-anchor:top" coordsize="1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" path="m40,34l,34,,5r79,l79,17r,l77,46,74,79r1,l75,79,84,52,89,39,97,27,107,15,119,7r8,-2l136,2,146,r10,l156,r11,2l176,2r3,2l176,39r,l164,35,151,34r,l141,35r-9,2l126,39r-7,3l106,52,95,64,89,77,84,92r-4,17l79,124r-2,91l117,215r,28l5,243r,-28l39,215,40,34xe" fillcolor="#002f5f" stroked="f">
                <v:path arrowok="t" o:connecttype="custom" o:connectlocs="40,34;0,34;0,5;79,5;79,17;79,17;77,46;74,79;75,79;75,79;84,52;89,39;97,27;107,15;119,7;127,5;136,2;146,0;156,0;156,0;167,2;176,2;179,4;176,39;176,39;164,35;151,34;151,34;141,35;132,37;126,39;119,42;106,52;95,64;89,77;84,92;80,109;79,124;77,215;117,215;117,243;5,243;5,215;39,215;40,34" o:connectangles="0,0,0,0,0,0,0,0,0,0,0,0,0,0,0,0,0,0,0,0,0,0,0,0,0,0,0,0,0,0,0,0,0,0,0,0,0,0,0,0,0,0,0,0,0"/>
              </v:shape>
              <v:shape id="Freeform 86" o:spid="_x0000_s1043" style="position:absolute;left:9071;top:15543;width:182;height:249;visibility:visible;mso-wrap-style:square;v-text-anchor:top" coordsize="18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" path="m171,72r-35,l134,38r,l126,33,114,31,102,30r-10,l92,30,74,31,64,33r-9,3l49,42r-7,6l38,57r-1,8l37,65r1,10l42,82r5,6l54,93r8,4l72,100r23,5l95,105r22,5l134,115r15,7l161,129r10,8l177,147r4,13l182,174r,l181,189r-5,15l169,216r-10,11l146,237r-17,7l109,247r-25,2l84,249r-22,l38,246,18,241,2,236,,174r35,l37,211r,l49,214r15,3l77,221r13,l90,221r10,l110,219r9,-3l127,212r9,-7l141,199r3,-9l146,180r,l144,172r-3,-7l137,160r-6,-5l122,152r-8,-3l95,144r,l72,139,54,134,37,127,23,120,13,112,5,100,2,88,,72r,l,58,5,45,12,31,20,21,33,13,50,6,70,1,94,r,l110,1r22,4l152,8r17,7l171,72xe" fillcolor="#002f5f" stroked="f">
                <v:path arrowok="t" o:connecttype="custom" o:connectlocs="136,72;134,38;114,31;92,30;74,31;55,36;42,48;37,65;38,75;47,88;62,97;95,105;117,110;149,122;171,137;181,160;182,174;176,204;159,227;129,244;84,249;62,249;18,241;0,174;37,211;49,214;77,221;90,221;110,219;127,212;141,199;146,180;144,172;137,160;122,152;95,144;72,139;37,127;13,112;2,88;0,72;5,45;20,21;50,6;94,0;110,1;152,8;171,72" o:connectangles="0,0,0,0,0,0,0,0,0,0,0,0,0,0,0,0,0,0,0,0,0,0,0,0,0,0,0,0,0,0,0,0,0,0,0,0,0,0,0,0,0,0,0,0,0,0,0,0"/>
              </v:shape>
              <v:shape id="Freeform 87" o:spid="_x0000_s1044" style="position:absolute;left:9287;top:15427;width:117;height:360;visibility:visible;mso-wrap-style:square;v-text-anchor:top" coordsize="1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" path="m43,151l,151,,122r82,l79,332r38,l117,360,3,360r,-28l42,332,43,151xm57,r,l64,2r5,2l74,5r5,4l82,14r2,5l85,24r2,6l87,30r-2,5l84,40r-2,5l79,50r-5,4l69,55r-5,2l57,59r,l52,57,47,55,42,54,37,50,33,45,32,40,30,35,28,30r,l30,24r2,-5l33,14,37,9,42,5,47,4,52,2,57,r,xe" fillcolor="#002f5f" stroked="f">
                <v:path arrowok="t" o:connecttype="custom" o:connectlocs="43,151;0,151;0,122;82,122;79,332;117,332;117,360;3,360;3,332;42,332;43,151;57,0;57,0;64,2;69,4;74,5;79,9;82,14;84,19;85,24;87,30;87,30;85,35;84,40;82,45;79,50;74,54;69,55;64,57;57,59;57,59;52,57;47,55;42,54;37,50;33,45;32,40;30,35;28,30;28,30;30,24;32,19;33,14;37,9;42,5;47,4;52,2;57,0;57,0" o:connectangles="0,0,0,0,0,0,0,0,0,0,0,0,0,0,0,0,0,0,0,0,0,0,0,0,0,0,0,0,0,0,0,0,0,0,0,0,0,0,0,0,0,0,0,0,0,0,0,0,0"/>
                <o:lock v:ext="edit" verticies="t"/>
              </v:shape>
              <v:shape id="Freeform 88" o:spid="_x0000_s1045" style="position:absolute;left:9421;top:15487;width:159;height:305;visibility:visible;mso-wrap-style:square;v-text-anchor:top" coordsize="15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" path="m,62r38,l40,4,79,,77,62r75,l152,91r-75,l77,91,75,210r,l75,235r2,11l79,255r5,8l90,270r9,3l110,275r,l125,273r14,-1l159,265r-2,30l157,295r-11,3l132,302r-13,3l104,305r,l92,305,82,303,72,302r-7,-4l59,293r-6,-5l48,283r-3,-5l40,265,38,253,37,240r,-12l37,228,38,91,,91,,62xe" fillcolor="#002f5f" stroked="f">
                <v:path arrowok="t" o:connecttype="custom" o:connectlocs="0,62;38,62;40,4;79,0;77,62;152,62;152,91;77,91;77,91;75,210;75,210;75,235;77,246;79,255;84,263;90,270;99,273;110,275;110,275;125,273;139,272;159,265;157,295;157,295;146,298;132,302;119,305;104,305;104,305;92,305;82,303;72,302;65,298;59,293;53,288;48,283;45,278;40,265;38,253;37,240;37,228;37,228;38,91;0,91;0,62" o:connectangles="0,0,0,0,0,0,0,0,0,0,0,0,0,0,0,0,0,0,0,0,0,0,0,0,0,0,0,0,0,0,0,0,0,0,0,0,0,0,0,0,0,0,0,0,0"/>
              </v:shape>
              <v:shape id="Freeform 89" o:spid="_x0000_s1046" style="position:absolute;left:9595;top:15543;width:213;height:249;visibility:visible;mso-wrap-style:square;v-text-anchor:top" coordsize="21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" path="m39,129r,l40,145r5,19l50,179r10,13l65,197r7,5l79,207r8,4l97,214r10,2l117,217r14,2l131,219r18,-2l167,212r19,-5l201,200r,32l201,232r-17,7l164,244r-22,5l122,249r,l107,249,95,247,82,246,70,242,60,237,50,232,40,226r-8,-7l25,211,18,200,13,190,8,180,5,167,2,155,,140,,125r,l2,100,7,77,10,65,15,55,22,45r5,-9l35,28r9,-7l52,15,62,10,74,6,84,3,97,1,111,r,l127,1r15,2l154,8r12,7l176,21r8,9l191,38r7,10l201,58r5,10l211,90r2,20l213,129r-174,xm174,98r,l173,85,169,72,164,60,157,50,147,42,137,35,124,31,111,30r,l95,30,82,35,70,42,60,50,52,60,45,72,42,85,39,98r135,xe" fillcolor="#002f5f" stroked="f">
                <v:path arrowok="t" o:connecttype="custom" o:connectlocs="39,129;45,164;60,192;72,202;87,211;107,216;131,219;149,217;186,207;201,232;184,239;142,249;122,249;95,247;70,242;50,232;32,219;18,200;8,180;2,155;0,125;2,100;10,65;22,45;35,28;52,15;74,6;97,1;111,0;142,3;166,15;184,30;198,48;206,68;213,110;39,129;174,98;169,72;157,50;137,35;111,30;95,30;70,42;52,60;42,85;174,98" o:connectangles="0,0,0,0,0,0,0,0,0,0,0,0,0,0,0,0,0,0,0,0,0,0,0,0,0,0,0,0,0,0,0,0,0,0,0,0,0,0,0,0,0,0,0,0,0,0"/>
                <o:lock v:ext="edit" verticies="t"/>
              </v:shape>
              <v:shape id="Freeform 90" o:spid="_x0000_s1047" style="position:absolute;left:9826;top:15487;width:158;height:305;visibility:visible;mso-wrap-style:square;v-text-anchor:top" coordsize="15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" path="m,62r39,l40,4,77,,75,62r76,l151,91r-76,l75,91,74,210r,l74,235r1,11l79,255r3,8l89,270r10,3l111,275r,l124,273r13,-1l158,265r-2,30l156,295r-10,3l132,302r-15,3l102,305r,l91,305,80,303r-8,-1l64,298r-7,-5l52,288r-5,-5l44,278,39,265,37,253,35,240r,-12l35,228,37,91,,91,,62xe" fillcolor="#002f5f" stroked="f">
                <v:path arrowok="t" o:connecttype="custom" o:connectlocs="0,62;39,62;40,4;77,0;75,62;151,62;151,91;75,91;75,91;74,210;74,210;74,235;75,246;79,255;82,263;89,270;99,273;111,275;111,275;124,273;137,272;158,265;156,295;156,295;146,298;132,302;117,305;102,305;102,305;91,305;80,303;72,302;64,298;57,293;52,288;47,283;44,278;39,265;37,253;35,240;35,228;35,228;37,91;0,91;0,62" o:connectangles="0,0,0,0,0,0,0,0,0,0,0,0,0,0,0,0,0,0,0,0,0,0,0,0,0,0,0,0,0,0,0,0,0,0,0,0,0,0,0,0,0,0,0,0,0"/>
              </v:shape>
              <v:shape id="Freeform 91" o:spid="_x0000_s1048" style="position:absolute;left:8523;top:13789;width:126;height:121;visibility:visible;mso-wrap-style:square;v-text-anchor:top" coordsize="1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" path="m126,25r,l126,27r,1l126,28,113,47r,l111,47r,l111,44r,l113,40r,-8l111,23r-3,-3l104,15r,l101,13,98,12r-9,l82,15r-5,5l77,20r-3,7l72,35r2,12l77,62r,l81,79r,13l77,100r-5,9l72,109r-5,5l64,116r-7,3l52,119r-6,2l39,119r-8,-2l24,112r,l7,100,2,95r,l,94,2,90r,l19,69r,l19,69r,l19,72r,l17,77r-2,8l17,90r2,5l21,100r5,4l26,104r5,3l36,109r5,l44,109r7,-4l56,102r,l59,97r2,-8l61,77,56,59r,l52,39r,-7l54,25r2,-5l57,15,66,8r,l76,2,86,,98,2r5,3l108,8r,l121,20r,l124,23r,l126,25r,xe" fillcolor="#002f5f" stroked="f">
                <v:path arrowok="t" o:connecttype="custom" o:connectlocs="126,25;126,28;113,47;111,47;111,44;113,40;111,23;104,15;101,13;89,12;77,20;74,27;74,47;77,62;81,92;72,109;67,114;57,119;46,121;31,117;24,112;2,95;0,94;2,90;19,69;19,69;19,72;15,85;19,95;26,104;31,107;41,109;51,105;56,102;61,89;56,59;52,39;54,25;57,15;66,8;86,0;103,5;108,8;121,20;124,23;126,25" o:connectangles="0,0,0,0,0,0,0,0,0,0,0,0,0,0,0,0,0,0,0,0,0,0,0,0,0,0,0,0,0,0,0,0,0,0,0,0,0,0,0,0,0,0,0,0,0,0"/>
              </v:shape>
              <v:shape id="Freeform 92" o:spid="_x0000_s1049" style="position:absolute;left:7649;top:14171;width:134;height:80;visibility:visible;mso-wrap-style:square;v-text-anchor:top" coordsize="1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" path="m10,r,l10,r4,l14,r8,1l32,3r,l34,3,32,5,29,6r,l24,6r-5,4l14,15,10,25r,l10,33r2,7l17,43r5,3l22,46r10,l41,45,51,38,64,28r,l79,18,91,13r12,-2l113,13r,l121,18r5,3l129,26r4,7l134,38r,8l134,53r,l131,65r-3,7l123,78r,l121,80r-3,l118,80,94,77r,l91,77r,-2l94,73r,l103,72r8,-2l116,66r3,-3l123,58r1,-7l124,51r,-8l121,36r-5,-3l111,30r,l104,30r-8,1l84,36,69,48r,l52,60r-6,3l39,66r-5,l29,66,19,63r,l10,56,4,48,,38,2,25r,l5,11,9,3r,l10,r,xe" fillcolor="#002f5f" stroked="f">
                <v:path arrowok="t" o:connecttype="custom" o:connectlocs="10,0;14,0;22,1;32,3;32,5;29,6;19,10;10,25;10,33;17,43;22,46;41,45;64,28;79,18;103,11;113,13;126,21;133,33;134,46;134,53;128,72;123,78;118,80;94,77;91,77;94,73;103,72;116,66;123,58;124,51;121,36;111,30;104,30;84,36;69,48;46,63;34,66;19,63;10,56;0,38;2,25;9,3;10,0" o:connectangles="0,0,0,0,0,0,0,0,0,0,0,0,0,0,0,0,0,0,0,0,0,0,0,0,0,0,0,0,0,0,0,0,0,0,0,0,0,0,0,0,0,0,0"/>
              </v:shape>
              <v:shape id="Freeform 93" o:spid="_x0000_s1050" style="position:absolute;left:8408;top:14775;width:84;height:140;visibility:visible;mso-wrap-style:square;v-text-anchor:top" coordsize="8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" path="m33,140r,l32,139r,-2l32,137,27,122r,l27,120r1,l28,120r4,3l37,127r8,1l55,128r,l62,125r5,-5l69,113r,-6l69,107,65,98,57,93,47,87,32,80r,l18,72,8,65,3,57,2,48r,l,41,2,36,3,30,7,25r3,-7l15,13r7,-3l28,6r,l47,1,53,r,l55,r2,1l57,5r,l65,28r,l64,30,62,28r,l58,23,52,18,48,15,43,13r-5,l32,15r,l22,20r-5,5l15,31r,7l15,38r3,7l22,50r10,7l50,65r,l67,75r7,5l77,85r3,3l84,93r,12l84,105r,5l82,115r-2,5l75,125r-8,7l55,137r,l47,139r-5,l42,139r-5,l37,139r-4,1l33,140xe" fillcolor="#002f5f" stroked="f">
                <v:path arrowok="t" o:connecttype="custom" o:connectlocs="33,140;32,137;27,122;27,120;28,120;37,127;55,128;62,125;69,113;69,107;57,93;32,80;18,72;3,57;2,48;2,36;7,25;15,13;28,6;47,1;53,0;57,1;57,5;65,28;62,28;58,23;48,15;38,13;32,15;17,25;15,38;18,45;32,57;50,65;74,80;80,88;84,105;84,110;80,120;67,132;55,137;42,139;37,139;33,140" o:connectangles="0,0,0,0,0,0,0,0,0,0,0,0,0,0,0,0,0,0,0,0,0,0,0,0,0,0,0,0,0,0,0,0,0,0,0,0,0,0,0,0,0,0,0,0"/>
              </v:shape>
              <v:shape id="Freeform 94" o:spid="_x0000_s1051" style="position:absolute;left:8610;top:13839;width:139;height:136;visibility:visible;mso-wrap-style:square;v-text-anchor:top" coordsize="13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" path="m52,9r,l59,5,64,r,l67,r4,2l71,2r32,33l103,35r33,31l136,66r3,3l139,71r,1l139,72r-11,7l128,79r-2,l126,77r,l124,72r-6,-6l118,66,103,49r,l101,49r-2,l99,49,67,82r,l46,104,34,117r-7,9l27,126r,5l29,132r,l31,136r,l29,136r,l14,121r,l,109r,l,107r2,l2,107r5,2l11,109r3,-2l14,107r8,-6l34,89,54,71r,l86,37r,l88,35,86,32r,l74,22,64,12r,l59,10,56,9r,l52,9r,l52,9r,xe" fillcolor="#002f5f" stroked="f">
                <v:path arrowok="t" o:connecttype="custom" o:connectlocs="52,9;64,0;67,0;71,2;103,35;136,66;139,71;139,72;128,79;126,77;124,72;118,66;103,49;99,49;67,82;46,104;27,126;27,131;29,132;31,136;29,136;14,121;0,109;2,107;7,109;14,107;22,101;54,71;86,37;88,35;86,32;64,12;59,10;56,9;52,9;52,9" o:connectangles="0,0,0,0,0,0,0,0,0,0,0,0,0,0,0,0,0,0,0,0,0,0,0,0,0,0,0,0,0,0,0,0,0,0,0,0"/>
              </v:shape>
              <v:shape id="Freeform 95" o:spid="_x0000_s1052" style="position:absolute;left:7708;top:13951;width:142;height:128;visibility:visible;mso-wrap-style:square;v-text-anchor:top" coordsize="14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" path="m12,101r,l,91r,l,89,,86r,l23,46r,l49,5r,l50,2,52,r2,l54,r8,10l62,10r,2l60,12r,l59,12r-4,3l50,24r,l40,41r,l40,44r2,2l42,46,80,69r,l107,84r17,8l132,96r,l137,94r2,-2l139,92r3,l142,92r,2l142,94r-11,15l131,109r-9,17l122,126r,2l122,126r,-3l122,123r,-4l122,117r-3,-3l119,114,95,99,72,86r,l32,62r,l30,61r-2,l27,62r,l20,76r-5,8l12,92r,l12,99r,l12,102r,-1l12,101xe" fillcolor="#002f5f" stroked="f">
                <v:path arrowok="t" o:connecttype="custom" o:connectlocs="12,101;0,91;0,86;23,46;49,5;50,2;54,0;62,10;62,12;60,12;55,15;50,24;40,41;42,46;80,69;107,84;132,96;137,94;139,92;142,92;142,94;131,109;122,126;122,126;122,123;122,117;119,114;72,86;32,62;30,61;27,62;20,76;12,92;12,99;12,102;12,101" o:connectangles="0,0,0,0,0,0,0,0,0,0,0,0,0,0,0,0,0,0,0,0,0,0,0,0,0,0,0,0,0,0,0,0,0,0,0,0"/>
              </v:shape>
              <v:shape id="Freeform 96" o:spid="_x0000_s1053" style="position:absolute;left:7867;top:13774;width:131;height:144;visibility:visible;mso-wrap-style:square;v-text-anchor:top" coordsize="13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" path="m7,75r,l3,69,,64r,l,60,2,59r,l40,30r,l79,3r,l84,r1,2l87,2r,l92,15r,l92,17,90,15r,l89,13r-4,l77,18r,l57,32r,l55,33r2,2l57,35,84,75r,l102,100r12,15l121,122r,l126,122r1,l127,122r4,l129,124r,l116,134r,l102,144r,l99,144r,l101,142r,l102,139r-1,-5l101,134,95,124,87,110,72,89r,l40,47r,l39,45r-2,2l37,47,12,67r,l8,69,7,72r,l7,75r,2l7,75r,xe" fillcolor="#002f5f" stroked="f">
                <v:path arrowok="t" o:connecttype="custom" o:connectlocs="7,75;0,64;0,60;2,59;40,30;79,3;85,2;87,2;92,15;90,15;89,13;77,18;57,32;55,33;57,35;84,75;114,115;121,122;127,122;131,122;129,124;116,134;102,144;99,144;101,142;101,134;95,124;72,89;40,47;39,45;37,47;12,67;7,72;7,75;7,75" o:connectangles="0,0,0,0,0,0,0,0,0,0,0,0,0,0,0,0,0,0,0,0,0,0,0,0,0,0,0,0,0,0,0,0,0,0,0"/>
              </v:shape>
              <v:shape id="Freeform 97" o:spid="_x0000_s1054" style="position:absolute;left:8684;top:13950;width:132;height:132;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" path="m114,18r,l121,26r5,11l131,50r1,12l132,77r-3,13l121,103r-5,7l109,115r,l97,124r-13,5l70,132r-13,l45,129,35,125,25,118r-8,-6l17,112r-5,-7l7,95,2,83,,72,,58,4,45,10,31,20,18r,l34,8,47,1,60,,74,,86,1,97,6r9,5l114,18r,xm35,35r,l27,45,20,55,17,65,15,75r,10l17,93r5,7l25,107r,l32,112r7,3l47,117r10,l67,115r10,-3l87,105,97,97r,l106,87r6,-10l116,67r1,-12l117,45r-1,-8l111,28r-5,-7l106,21,99,18,92,15,86,13r-10,l67,15,57,20,47,25,35,35r,xe" fillcolor="#002f5f" stroked="f">
                <v:path arrowok="t" o:connecttype="custom" o:connectlocs="114,18;126,37;132,62;129,90;116,110;109,115;84,129;57,132;35,125;17,112;12,105;2,83;0,58;10,31;20,18;47,1;74,0;97,6;114,18;35,35;27,45;17,65;15,85;22,100;25,107;39,115;57,117;77,112;97,97;106,87;116,67;117,45;111,28;106,21;92,15;76,13;57,20;35,35" o:connectangles="0,0,0,0,0,0,0,0,0,0,0,0,0,0,0,0,0,0,0,0,0,0,0,0,0,0,0,0,0,0,0,0,0,0,0,0,0,0"/>
                <o:lock v:ext="edit" verticies="t"/>
              </v:shape>
              <v:shape id="Freeform 98" o:spid="_x0000_s1055" style="position:absolute;left:8706;top:14509;width:132;height:132;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" path="m129,87r,l126,97r-9,10l109,117r-12,6l85,128r-15,4l55,130,40,125r,l27,118,17,108,10,98,5,87,2,75,,65,,53,3,43r,l7,35,13,25r9,-9l32,10,43,3,57,,72,r7,1l87,5r,l100,11r12,9l120,30r7,11l131,53r1,12l132,77r-3,10l129,87xm80,23r,l67,20,55,18,43,20r-8,3l27,28r-7,5l15,40r-3,6l12,46r-2,7l10,60r2,8l15,77r5,6l28,92r10,6l52,103r,l65,108r12,l89,108r10,-3l107,102r7,-7l119,88r3,-10l122,78r2,-10l122,61r-3,-8l114,46r-7,-8l95,30,80,23r,xe" fillcolor="#002f5f" stroked="f">
                <v:path arrowok="t" o:connecttype="custom" o:connectlocs="129,87;117,107;97,123;70,132;40,125;27,118;10,98;2,75;0,53;3,43;13,25;32,10;57,0;79,1;87,5;112,20;127,41;132,65;129,87;80,23;67,20;43,20;27,28;15,40;12,46;10,60;15,77;28,92;52,103;65,108;89,108;107,102;119,88;122,78;122,61;114,46;95,30;80,23" o:connectangles="0,0,0,0,0,0,0,0,0,0,0,0,0,0,0,0,0,0,0,0,0,0,0,0,0,0,0,0,0,0,0,0,0,0,0,0,0,0"/>
                <o:lock v:ext="edit" verticies="t"/>
              </v:shape>
              <v:shape id="Freeform 99" o:spid="_x0000_s1056" style="position:absolute;left:8748;top:14090;width:135;height:124;visibility:visible;mso-wrap-style:square;v-text-anchor:top" coordsize="13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" path="m40,124r,l22,122r,l18,122r-1,-1l17,121r-4,-5l8,106,1,91,,81,,71r,l,59,3,47,6,37,12,27r6,-8l25,12,35,7,47,2r,l57,,67,r8,l85,4r9,3l102,12r8,7l117,25r,l125,39r4,13l130,62r2,9l132,71r2,18l134,89r,5l135,96r,l135,97r-1,2l134,99r-14,2l120,101r-10,3l110,104r-3,l110,101r,l117,96r3,-5l122,84r,l124,74,122,60r-2,-6l119,47r-4,-7l109,34r,l99,25,92,22,85,20,77,19r-9,l58,20,48,24r,l40,29r-7,5l27,39r-7,6l17,52r-4,8l12,69,10,79r,l10,87r3,7l15,101r3,6l23,112r5,4l38,122r,l42,124r,l40,124r,xe" fillcolor="#002f5f" stroked="f">
                <v:path arrowok="t" o:connecttype="custom" o:connectlocs="40,124;22,122;17,121;13,116;1,91;0,71;0,59;6,37;18,19;35,7;47,2;67,0;85,4;102,12;117,25;125,39;130,62;132,71;134,89;135,96;135,97;134,99;120,101;110,104;110,101;117,96;122,84;124,74;120,54;115,40;109,34;92,22;77,19;58,20;48,24;33,34;20,45;13,60;10,79;10,87;15,101;23,112;38,122;42,124;40,124" o:connectangles="0,0,0,0,0,0,0,0,0,0,0,0,0,0,0,0,0,0,0,0,0,0,0,0,0,0,0,0,0,0,0,0,0,0,0,0,0,0,0,0,0,0,0,0,0"/>
              </v:shape>
              <v:shape id="Freeform 100" o:spid="_x0000_s1057" style="position:absolute;left:8768;top:14226;width:130;height:125;visibility:visible;mso-wrap-style:square;v-text-anchor:top" coordsize="13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" path="m124,5r,l127,37r,l127,38r,l125,37r,l124,33r-2,l120,32r,l99,33,65,35r,l77,45,92,57r20,16l112,73r8,5l125,80r,l125,80r,l125,80r2,-5l129,77r,3l129,80r,12l129,92r1,8l130,100r-1,4l125,100r,l114,88,102,80r,l70,55r,l22,102r,l13,110r-5,7l5,122r,l3,125r,-1l3,124,5,105r,l7,87r,l7,87r1,l8,87r4,-2l18,80,35,65r,l62,37r,l43,38,22,42r,l13,43,8,47r,l7,48,5,52r,l5,53,3,52r,l2,33r,l,18r,l2,17r,1l2,18r1,2l7,22r,l10,23r8,l62,18r,l102,13r12,-2l114,11r6,-3l122,6r,-1l122,5,124,r,1l124,5r,xe" fillcolor="#002f5f" stroked="f">
                <v:path arrowok="t" o:connecttype="custom" o:connectlocs="124,5;127,37;127,38;125,37;122,33;120,32;65,35;77,45;112,73;120,78;125,80;125,80;127,75;129,80;129,92;130,100;129,104;125,100;102,80;70,55;22,102;13,110;5,122;3,125;3,124;5,105;7,87;8,87;12,85;35,65;62,37;43,38;22,42;8,47;7,48;5,52;3,52;2,33;0,18;2,17;2,18;7,22;10,23;62,18;102,13;114,11;122,6;122,5;124,1;124,5" o:connectangles="0,0,0,0,0,0,0,0,0,0,0,0,0,0,0,0,0,0,0,0,0,0,0,0,0,0,0,0,0,0,0,0,0,0,0,0,0,0,0,0,0,0,0,0,0,0,0,0,0,0"/>
              </v:shape>
              <v:shape id="Freeform 101" o:spid="_x0000_s1058" style="position:absolute;left:8746;top:14363;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" path="m147,20r,l142,52r,l142,55r-1,-1l141,54r-2,-5l136,47r,l129,45,114,42r,l89,37r,l80,70r,l74,105r,l104,114r,l117,119r7,l126,117r1,-2l127,115r4,-3l129,117r,l122,144r,l121,147r,l121,144r,l121,141r-2,-2l116,137r,l94,131,64,120r,l34,112,20,109,10,107r,l5,109r-2,1l3,110r-1,2l,112r2,-2l2,110,7,97,10,82r,l10,77r2,l12,80r,l14,84r3,3l17,87r12,5l44,97r20,7l64,104,72,70r,l79,35r,l62,33r,l44,30r-17,l27,30r-3,2l22,33r,l20,37r,-2l20,33r,l22,22,24,5r,l25,2,25,r2,3l27,3r2,4l30,8r,l37,12r12,1l84,18r,l122,23r12,2l141,25r,l144,22r2,-2l146,20r1,-3l147,18r,2l147,20xe" fillcolor="#002f5f" stroked="f">
                <v:path arrowok="t" o:connecttype="custom" o:connectlocs="147,20;142,52;141,54;139,49;136,47;114,42;89,37;80,70;74,105;104,114;117,119;126,117;127,115;129,117;122,144;121,147;121,144;121,141;116,137;94,131;64,120;20,109;10,107;3,110;2,112;2,110;7,97;10,82;12,77;12,80;17,87;29,92;64,104;72,70;79,35;62,33;44,30;27,30;22,33;20,37;20,33;22,22;24,5;25,0;27,3;30,8;37,12;84,18;122,23;141,25;144,22;146,20;147,18;147,20" o:connectangles="0,0,0,0,0,0,0,0,0,0,0,0,0,0,0,0,0,0,0,0,0,0,0,0,0,0,0,0,0,0,0,0,0,0,0,0,0,0,0,0,0,0,0,0,0,0,0,0,0,0,0,0,0,0"/>
              </v:shape>
              <v:shape id="Freeform 102" o:spid="_x0000_s1059" style="position:absolute;left:8627;top:14611;width:144;height:110;visibility:visible;mso-wrap-style:square;v-text-anchor:top" coordsize="14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" path="m144,83r,l134,93r-12,14l122,107r-1,3l121,108r,-1l121,107r,-4l121,100r,l116,95r-9,-8l82,65r,l55,43,45,36,40,33r,l35,35r-6,3l29,38,17,52,9,62r,l7,67r,3l7,75r,l5,77,4,75r,l,58r,l,57,2,53r,l35,16r,l47,1r,l49,r1,l50,3r,l49,6r,5l49,11r5,7l66,28,91,48r,l122,75r9,7l136,83r,l141,83r2,-1l143,82r1,l144,82r,1l144,83xe" fillcolor="#002f5f" stroked="f">
                <v:path arrowok="t" o:connecttype="custom" o:connectlocs="144,83;122,107;121,110;121,107;121,103;121,100;107,87;82,65;45,36;40,33;29,38;17,52;9,62;7,70;7,75;4,75;0,58;0,57;2,53;35,16;47,1;50,0;50,3;49,11;54,18;91,48;122,75;136,83;141,83;143,82;144,82;144,83" o:connectangles="0,0,0,0,0,0,0,0,0,0,0,0,0,0,0,0,0,0,0,0,0,0,0,0,0,0,0,0,0,0,0,0"/>
              </v:shape>
              <v:shape id="Freeform 103" o:spid="_x0000_s1060" style="position:absolute;left:8485;top:14681;width:189;height:186;visibility:visible;mso-wrap-style:square;v-text-anchor:top" coordsize="18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" path="m125,12r,l154,62r,l186,115r,l187,119r2,3l187,122r-5,-2l182,120,122,90r,l80,69r,l89,129r,l95,182r,l95,186r,l92,184r,l55,137,17,90r,l12,87,8,85r,l2,85r,l,85,2,84r,l32,69r,l33,69r,l32,70r,l30,72r,3l30,75r8,14l55,112r25,30l80,142,70,82r,l64,42r,l64,42r1,l65,42r55,28l120,70r36,17l156,87,119,27r,l114,22r-4,-2l110,20r-3,l104,22r,l102,22r,-2l104,18r,l115,10r,l125,2r,l127,r,2l127,2r-3,5l124,8r1,4l125,12xe" fillcolor="#002f5f" stroked="f">
                <v:path arrowok="t" o:connecttype="custom" o:connectlocs="125,12;154,62;186,115;189,122;182,120;122,90;80,69;89,129;95,182;95,186;92,184;55,137;17,90;8,85;2,85;0,85;2,84;32,69;33,69;32,70;30,75;38,89;80,142;70,82;64,42;64,42;65,42;120,70;156,87;119,27;110,20;107,20;104,22;102,20;104,18;115,10;125,2;127,2;124,7;125,12" o:connectangles="0,0,0,0,0,0,0,0,0,0,0,0,0,0,0,0,0,0,0,0,0,0,0,0,0,0,0,0,0,0,0,0,0,0,0,0,0,0,0,0"/>
              </v:shape>
              <v:shape id="Freeform 104" o:spid="_x0000_s1061" style="position:absolute;left:8229;top:14830;width:88;height:90;visibility:visible;mso-wrap-style:square;v-text-anchor:top" coordsize="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" path="m88,28r,l88,60r,l88,60,87,57r,l85,55,80,52r,l72,52r-10,l52,52r,l52,67r,11l53,85r,l57,89r1,l58,89r4,1l62,90r,l62,90r-34,l28,90r-1,l27,90r3,-1l30,89r3,-2l37,82r,l37,65r,-13l37,52r-14,l11,52,5,53r,l3,55,1,58r,l,62r,l,60r,l,45,,32r,l,30r1,2l1,32r2,3l6,37r,l23,38r14,l37,38,37,8r,l35,3,30,2r,l28,r,l28,r,l45,,60,r,l62,r,l58,2r,l55,3,52,8r,l52,25r,12l52,37r11,l80,37r,l83,35r2,-5l85,30r2,-3l87,27r1,1l88,28xe" fillcolor="#002f5f" stroked="f">
                <v:path arrowok="t" o:connecttype="custom" o:connectlocs="88,28;88,60;87,57;85,55;80,52;62,52;52,52;52,78;53,85;58,89;62,90;62,90;28,90;27,90;30,89;33,87;37,82;37,52;23,52;5,53;3,55;1,58;0,62;0,60;0,32;0,30;1,32;6,37;23,38;37,38;37,8;30,2;28,0;28,0;45,0;60,0;62,0;58,2;52,8;52,25;52,37;80,37;83,35;85,30;87,27;88,28" o:connectangles="0,0,0,0,0,0,0,0,0,0,0,0,0,0,0,0,0,0,0,0,0,0,0,0,0,0,0,0,0,0,0,0,0,0,0,0,0,0,0,0,0,0,0,0,0,0"/>
              </v:shape>
              <v:shape id="Freeform 105" o:spid="_x0000_s1062" style="position:absolute;left:7976;top:14770;width:149;height:150;visibility:visible;mso-wrap-style:square;v-text-anchor:top" coordsize="14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" path="m122,150r,l107,142,89,137r,l87,137r,-2l90,135r,l94,135r5,-2l99,133r6,-13l115,97,125,72r5,-19l130,53r2,-10l132,36r-2,-5l127,25r-3,-5l117,15r-8,-4l109,11,99,8r-9,l84,10r-7,3l72,20r-7,6l55,45r,l37,82,30,97r-3,8l27,105r1,3l30,112r,l32,113r,2l32,115r,l25,110,15,105,2,100r,l,98r,l3,98r,l7,98r3,-1l10,97,18,85,30,62,48,26r,l55,18r9,-8l72,3,84,r,l90,r9,l105,1r9,4l122,8r7,5l136,18r6,7l142,25r4,6l147,38r2,12l149,60r-2,8l147,68r-5,15l132,107r-8,21l120,142r,l120,145r2,2l122,147r2,2l124,150r-2,l122,150xe" fillcolor="#002f5f" stroked="f">
                <v:path arrowok="t" o:connecttype="custom" o:connectlocs="122,150;89,137;87,137;90,135;94,135;99,133;115,97;130,53;132,43;130,31;124,20;109,11;99,8;84,10;72,20;55,45;37,82;27,105;28,108;30,112;32,115;32,115;15,105;2,100;0,98;3,98;10,97;18,85;48,26;55,18;72,3;84,0;99,0;114,5;129,13;142,25;146,31;149,50;147,68;142,83;124,128;120,142;122,147;124,149;122,150" o:connectangles="0,0,0,0,0,0,0,0,0,0,0,0,0,0,0,0,0,0,0,0,0,0,0,0,0,0,0,0,0,0,0,0,0,0,0,0,0,0,0,0,0,0,0,0,0"/>
              </v:shape>
              <v:shape id="Freeform 106" o:spid="_x0000_s1063" style="position:absolute;left:7830;top:14669;width:184;height:179;visibility:visible;mso-wrap-style:square;v-text-anchor:top" coordsize="18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" path="m96,178r,l89,102r,l86,60,82,37r,l32,89r,l25,97r-3,5l22,104r,l22,109r2,2l24,111r1,3l25,114r,l25,114,12,102r,l2,92r,l,92,,91r4,1l4,92r1,2l10,94r,l17,87,30,74,57,47r,l97,2r,l99,r,4l99,4r7,66l106,70r3,49l109,119r2,20l111,139,138,99r,l151,81r5,-9l159,65r,l158,62r,-2l154,57r,l154,55r,l154,55r,l168,65r15,9l183,74r1,2l183,76r-4,-2l179,74r-3,l171,74r,l164,81,154,96r-18,26l136,122r-24,34l112,156,99,178r,l97,179r-1,-1l96,178xe" fillcolor="#002f5f" stroked="f">
                <v:path arrowok="t" o:connecttype="custom" o:connectlocs="96,178;89,102;82,37;32,89;25,97;22,104;22,109;24,111;25,114;25,114;12,102;2,92;0,91;4,92;10,94;17,87;57,47;97,2;99,0;99,4;106,70;109,119;111,139;138,99;156,72;159,65;158,60;154,57;154,55;154,55;183,74;184,76;179,74;176,74;171,74;154,96;136,122;112,156;99,178;96,178" o:connectangles="0,0,0,0,0,0,0,0,0,0,0,0,0,0,0,0,0,0,0,0,0,0,0,0,0,0,0,0,0,0,0,0,0,0,0,0,0,0,0,0"/>
              </v:shape>
              <v:shape id="Freeform 107" o:spid="_x0000_s1064" style="position:absolute;left:7770;top:14612;width:124;height:112;visibility:visible;mso-wrap-style:square;v-text-anchor:top" coordsize="1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" path="m100,r,l110,15r,l122,29r,l124,30r-2,l119,29r,l117,29r-2,-2l107,30r,l92,42,65,66,25,99r,l23,104r,3l23,107r,4l23,112r,-1l23,111,13,97,2,84r,l,82r,l3,84r,l7,84r1,l8,84,27,72,57,47,85,24,99,10r,l100,5,99,4r,l99,r,l100,r,xe" fillcolor="#002f5f" stroked="f">
                <v:path arrowok="t" o:connecttype="custom" o:connectlocs="100,0;100,0;110,15;110,15;122,29;122,29;124,30;122,30;119,29;119,29;117,29;115,27;107,30;107,30;92,42;65,66;25,99;25,99;23,104;23,107;23,107;23,111;23,112;23,111;23,111;13,97;2,84;2,84;0,82;0,82;3,84;3,84;7,84;8,84;8,84;27,72;57,47;85,24;99,10;99,10;100,5;99,4;99,4;99,0;99,0;100,0;100,0" o:connectangles="0,0,0,0,0,0,0,0,0,0,0,0,0,0,0,0,0,0,0,0,0,0,0,0,0,0,0,0,0,0,0,0,0,0,0,0,0,0,0,0,0,0,0,0,0,0,0"/>
              </v:shape>
              <v:shape id="Freeform 108" o:spid="_x0000_s1065" style="position:absolute;left:7674;top:14077;width:134;height:84;visibility:visible;mso-wrap-style:square;v-text-anchor:top" coordsize="1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" path="m134,48r,l126,65r-7,19l119,84r,l118,84r,-4l118,80r,-5l116,73r-3,-3l113,70,94,62,62,48,29,37,11,32r,l6,33,4,37r,l2,37,,37,2,35r,l9,18,16,2r,l16,r1,l17,3r,l17,7r2,3l19,10,37,20,72,33r36,14l119,50r5,2l124,52r5,-2l131,48r,l134,47r,l134,48r,xe" fillcolor="#002f5f" stroked="f">
                <v:path arrowok="t" o:connecttype="custom" o:connectlocs="134,48;134,48;126,65;119,84;119,84;119,84;118,84;118,80;118,80;118,75;116,73;113,70;113,70;94,62;62,48;29,37;11,32;11,32;6,33;4,37;4,37;2,37;0,37;2,35;2,35;9,18;16,2;16,2;16,0;17,0;17,3;17,3;17,7;19,10;19,10;37,20;72,33;108,47;119,50;124,52;124,52;129,50;131,48;131,48;134,47;134,47;134,48;134,48" o:connectangles="0,0,0,0,0,0,0,0,0,0,0,0,0,0,0,0,0,0,0,0,0,0,0,0,0,0,0,0,0,0,0,0,0,0,0,0,0,0,0,0,0,0,0,0,0,0,0,0"/>
              </v:shape>
              <v:shape id="Freeform 109" o:spid="_x0000_s1066" style="position:absolute;left:7686;top:14544;width:149;height:129;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" path="m89,50l117,13r,l59,16r,l35,18,22,20r-3,1l15,23r,l15,26r,2l15,32r,l15,35r,l15,35r,l7,16r,l,1r,l,,,,4,1r,l5,3r5,2l10,5,20,6r19,l69,5r,l109,1,146,r,l149,1r,l148,5r,l106,60r,l86,88,72,105r-5,10l67,115r,5l67,124r,l67,127r,2l67,129r,l57,110,45,93r,l45,93r,-1l49,93r,l52,93r2,-1l54,92r8,-7l74,72,89,50r,xe" fillcolor="#002f5f" stroked="f">
                <v:path arrowok="t" o:connecttype="custom" o:connectlocs="117,13;59,16;35,18;19,21;15,23;15,28;15,32;15,35;15,35;7,16;0,1;0,0;4,1;10,5;20,6;69,5;109,1;146,0;149,1;148,5;106,60;72,105;67,115;67,124;67,127;67,129;57,110;45,93;45,92;49,93;54,92;62,85;89,50" o:connectangles="0,0,0,0,0,0,0,0,0,0,0,0,0,0,0,0,0,0,0,0,0,0,0,0,0,0,0,0,0,0,0,0,0"/>
              </v:shape>
              <v:shape id="Freeform 110" o:spid="_x0000_s1067" style="position:absolute;left:7658;top:14403;width:140;height:119;visibility:visible;mso-wrap-style:square;v-text-anchor:top" coordsize="14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" path="m122,12r,l132,49r,l135,64r5,15l140,79r,1l139,79r-2,-4l137,75r,-1l134,72r,l130,72r,l122,72r-15,5l75,87r,l43,96r-13,6l23,106r,l20,111r2,1l22,112r-2,5l20,119r-2,-2l18,117r,-8l15,96r,l,45r,l,44,1,42r,l15,37r,l16,35r2,2l16,40r,l13,42r,7l13,49r5,20l23,82r,l43,77r,l67,69r,l62,54,58,44,57,37r,l53,34r-3,l50,34r-3,l45,34r2,-2l47,32,60,29,73,24r,l75,24r,1l73,27r,l70,29r-2,5l68,34r2,10l73,52r,l77,65r,l92,62r20,-7l112,55r5,-3l119,49r,-5l119,44,115,27,112,17r-3,-7l109,10,104,5,102,4r,l99,r,l99,r,l119,7r,l120,9r2,3l122,12xe" fillcolor="#002f5f" stroked="f">
                <v:path arrowok="t" o:connecttype="custom" o:connectlocs="122,12;132,49;140,79;140,80;137,75;137,74;134,72;130,72;107,77;75,87;30,102;23,106;22,112;20,117;18,117;18,109;15,96;0,45;1,42;15,37;16,35;16,40;13,42;13,49;23,82;43,77;67,69;62,54;57,37;53,34;50,34;45,34;47,32;73,24;75,24;73,27;70,29;68,34;73,52;77,65;92,62;112,55;119,49;119,44;112,17;109,10;102,4;99,0;99,0;119,7;120,9;122,12" o:connectangles="0,0,0,0,0,0,0,0,0,0,0,0,0,0,0,0,0,0,0,0,0,0,0,0,0,0,0,0,0,0,0,0,0,0,0,0,0,0,0,0,0,0,0,0,0,0,0,0,0,0,0,0"/>
              </v:shape>
              <v:shape id="Freeform 111" o:spid="_x0000_s1068" style="position:absolute;left:7778;top:13871;width:148;height:137;visibility:visible;mso-wrap-style:square;v-text-anchor:top" coordsize="14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" path="m144,85r,l109,126r,l99,136r,l97,137r,-1l97,132r,l99,131r,-5l99,126r-7,-7l81,107,54,84r,l30,64,19,55,12,50r,l7,50,5,52r,l2,54,,54,2,52r,l15,39r,l51,2r,l52,r2,l54,,64,10r,l66,12r,l62,12r,l61,12r-5,1l56,13r-7,5l40,27,32,39,64,69r,l76,57r8,-8l87,42r,l87,37r,l86,34r1,l87,34r,l97,45r9,7l106,52r1,2l106,54r-2,l104,54r-3,-2l96,52r,l91,57r-9,8l74,77r,l101,99r,l104,102r5,l112,102r4,-3l116,99,128,87r6,-7l138,74r,l139,69r,-5l139,64r2,-2l141,60r,2l141,62r7,18l148,80r-2,2l144,85r,xe" fillcolor="#002f5f" stroked="f">
                <v:path arrowok="t" o:connecttype="custom" o:connectlocs="144,85;109,126;99,136;97,136;97,132;99,126;92,119;54,84;30,64;12,50;7,50;5,52;0,54;2,52;15,39;51,2;54,0;64,10;66,12;62,12;61,12;56,13;40,27;64,69;76,57;87,42;87,37;86,34;87,34;97,45;106,52;106,54;104,54;96,52;91,57;74,77;101,99;104,102;112,102;116,99;134,80;138,74;139,64;141,62;141,62;148,80;146,82;144,85" o:connectangles="0,0,0,0,0,0,0,0,0,0,0,0,0,0,0,0,0,0,0,0,0,0,0,0,0,0,0,0,0,0,0,0,0,0,0,0,0,0,0,0,0,0,0,0,0,0,0,0"/>
              </v:shape>
              <v:shape id="Freeform 112" o:spid="_x0000_s1069" style="position:absolute;left:7643;top:14261;width:129;height:129;visibility:visible;mso-wrap-style:square;v-text-anchor:top" coordsize="12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" path="m127,90r,l129,112r,l129,114r,l127,110r,l127,107r-3,-2l124,105r-7,l102,105r-32,2l70,107r-35,3l18,114r-7,l8,115r,l6,119r,1l6,124r,l5,127r-2,2l3,127r,l1,109r,l,90,,77,,67r,l3,57r7,-9l15,45r5,-3l25,40r6,-2l31,38r7,2l45,42r5,1l55,47r5,6l63,58r,l67,55r5,-3l72,52,98,33,115,22r5,-5l124,13r,l125,8r,-3l125,5r,-5l125,2r2,3l127,5r2,5l129,18r-2,9l124,33r,l115,42r-10,8l88,62r,l77,69r-5,5l70,77r,3l70,80r,10l70,90,95,89r,l109,87r8,-2l122,84r,l124,80r,-3l124,77r1,-3l127,74r,5l127,79r,11l127,90xm52,60r,l45,57,38,55r-5,l26,57r-8,5l11,69r,l8,77r,8l8,95r,l37,94r,l63,90r,l63,87r,-8l60,69,57,64,52,60r,xe" fillcolor="#002f5f" stroked="f">
                <v:path arrowok="t" o:connecttype="custom" o:connectlocs="127,90;129,112;129,114;127,110;124,105;117,105;70,107;35,110;11,114;8,115;6,120;6,124;3,129;3,127;1,109;0,77;0,67;10,48;20,42;31,38;38,40;50,43;60,53;63,58;72,52;98,33;120,17;124,13;125,5;125,0;127,5;129,10;127,27;124,33;105,50;88,62;72,74;70,80;70,90;95,89;109,87;122,84;124,80;124,77;127,74;127,79;127,90;52,60;38,55;26,57;11,69;8,77;8,95;37,94;63,90;63,87;60,69;52,60" o:connectangles="0,0,0,0,0,0,0,0,0,0,0,0,0,0,0,0,0,0,0,0,0,0,0,0,0,0,0,0,0,0,0,0,0,0,0,0,0,0,0,0,0,0,0,0,0,0,0,0,0,0,0,0,0,0,0,0,0,0"/>
                <o:lock v:ext="edit" verticies="t"/>
              </v:shape>
              <v:shape id="Freeform 113" o:spid="_x0000_s1070" style="position:absolute;left:8247;top:14550;width:96;height:220;visibility:visible;mso-wrap-style:square;v-text-anchor:top" coordsize="9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" path="m42,220l45,89r,l50,97r,l55,107r2,6l57,113r2,3l60,119r2,5l62,124r5,32l67,156r2,7l69,164r1,2l70,166r7,-2l82,161r5,-5l91,149r3,-11l96,133r-2,-5l94,128r-3,-7l86,114r-5,-7l81,107,70,74r,l67,72,65,69,59,66r,l47,54r,-37l47,17r-5,l42,17r-10,l24,14,10,9,3,4,,,7,220r35,xm87,148r,l79,158r-2,1l75,159r,l74,158r,-5l74,141r,l75,136r4,-3l82,131r4,-2l86,129r3,2l91,134r,7l87,148r,xe" fillcolor="#002f5f" stroked="f">
                <v:path arrowok="t" o:connecttype="custom" o:connectlocs="45,89;50,97;55,107;57,113;60,119;62,124;67,156;69,164;70,166;82,161;91,149;96,133;94,128;86,114;81,107;70,74;65,69;59,66;47,17;42,17;32,17;10,9;0,0;42,220;87,148;77,159;75,159;74,153;74,141;79,133;86,129;89,131;91,141;87,148" o:connectangles="0,0,0,0,0,0,0,0,0,0,0,0,0,0,0,0,0,0,0,0,0,0,0,0,0,0,0,0,0,0,0,0,0,0"/>
                <o:lock v:ext="edit" verticies="t"/>
              </v:shape>
              <v:shape id="Freeform 114" o:spid="_x0000_s1071" style="position:absolute;left:8053;top:13998;width:663;height:609;visibility:visible;mso-wrap-style:square;v-text-anchor:top" coordsize="66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" path="m526,276r,l544,281r13,4l569,285r,l581,283r12,-3l603,275r8,-5l626,260r9,-9l635,251r16,-10l663,234r,l651,234r-30,-1l621,233r-17,-2l588,233r-15,3l559,239r,l547,245r-8,6l529,260r,l524,265r-3,1l516,268r,l504,271r,l509,260r3,-5l512,255r12,-9l534,238r10,-10l544,228r13,-15l569,193r10,-17l584,166r,l593,146r6,-17l599,129r-10,7l564,151r,l551,159r-14,10l526,181r-9,13l517,194r-6,12l507,219r-1,12l504,245r,l502,255r-3,11l494,276r-10,12l484,288r-9,10l465,308r-15,12l450,320r-6,5l437,328r-7,4l430,332r-10,l415,332r,l420,327r4,-4l427,321r,l439,316r8,-6l459,301r,l464,295r5,-9l479,268r5,-17l485,241r,l494,216r,l485,224r-10,7l465,238r,l454,248r-12,10l430,271r-10,14l420,285r-3,6l415,298r-2,10l415,316r,4l415,320r-2,3l410,328r,l407,332r-5,1l395,335r,l382,338r-10,4l360,342r,l348,342r-13,-4l320,335r,l315,335r-4,2l305,338r,l300,338r-4,l296,338r-13,l283,338r3,-8l286,323r,l288,318r,l291,316r,l298,313r8,-5l306,308r5,-2l316,306r,l330,305r11,-4l353,296r,l363,290r9,-9l385,268r10,-13l400,246r,l407,241r8,-8l427,224r,l390,234r,l373,239r-15,9l343,256r-12,7l331,263r-11,13l313,286r,l308,296r-5,7l303,303r-7,5l290,310r,l296,296r,l311,275r,l316,265r4,-9l320,256r3,-8l328,239r,l338,229r9,-5l355,221r7,l362,221r13,l402,219r,l420,214r15,-5l452,199r,l482,179r,l452,184r,l429,186r-16,l398,189r,l387,193r-12,6l355,213r,l335,226r-9,8l326,234r,-5l326,221r,l330,214r1,-3l336,208r,l353,198r10,-9l375,181r,l383,169r10,-13l400,144r5,-8l405,136r7,-17l419,106r,l413,111r-8,5l392,122r,l377,131r-15,10l350,151r-10,12l340,163r-7,10l330,183r-2,8l326,196r,l326,204r-1,9l325,213r-4,5l320,229r,l318,241r-2,7l316,248r-3,7l311,260r,l310,263r-4,5l306,268r-8,13l291,290r,l290,286r,-6l293,271r,l300,256r5,-13l306,231r2,-10l308,221r-2,-10l305,201r-5,-20l300,181,286,144r,l286,152r-5,19l281,171r-10,28l268,214r-2,15l266,229r2,16l271,258r5,12l280,276r,l283,281r2,4l285,295r,l283,303r-5,8l278,311r-2,5l273,327r,l269,340r-6,8l256,355r-7,5l249,360r-3,3l251,179r,l253,154r5,-32l261,106r5,-17l273,74r8,-15l281,59r5,-7l286,52r7,-8l300,37r8,-7l315,25r16,-6l348,15,348,r,l211,r,l211,,84,r,15l84,15r16,4l117,25r8,5l134,37r7,7l147,52r,l161,72r5,10l171,96r5,15l179,129r2,23l182,183r7,209l189,392r-5,3l181,400r-5,9l172,415r,4l172,419r-3,-7l169,407r2,-2l171,405r1,-5l176,390r1,-12l176,365r,l171,350r-9,-17l152,318r-6,-8l146,310,134,293r-7,-10l127,283r,10l127,313r,l125,338r,15l129,370r,l132,377r5,8l146,395r8,8l157,407r,l162,412r4,8l166,420r,7l164,434r,l164,440r-2,9l162,449r-3,5l157,460r,l154,472r-2,8l152,480r-3,5l146,490r,l144,496r,3l144,499r-8,-9l129,485r-4,-5l125,480r-5,-10l115,462r-6,-7l104,450,90,445,80,442r,l69,440,57,439r-20,1l37,440r-10,l15,439,,437r,l8,440r9,5l27,454r,l38,465r12,10l62,482r12,5l74,487r10,3l94,490r15,-3l109,487r6,-2l119,485r1,l120,485r7,5l131,494r,l117,501r,l104,509r-14,7l79,526r-9,13l70,539r-5,8l62,562r-5,22l57,584r-5,15l50,609r,l57,604,70,594r,l87,583,97,572r12,-11l109,561r5,-9l117,544r5,-15l125,514r,-8l125,506r2,-4l129,501r3,-2l132,499r5,2l139,504r,3l139,507r2,9l144,521r,l154,534r,l157,539r4,7l164,557r,l167,562r5,7l172,569r4,9l179,586r,l182,591r2,l182,556r,l179,554r,l176,547r,l186,541r,l191,541r5,1l196,542r5,4l209,551r14,6l229,559r9,l238,559r8,-2l256,556r22,-9l308,532r,l325,526r11,-4l336,522r-11,-1l306,519r,l280,514r-24,-3l256,511r-10,l243,512r1,-11l244,501r-13,10l231,511r-7,5l209,522r,l199,526r-5,l194,526r-2,l191,531r,l189,534r-5,2l184,536r-12,3l172,539r7,-13l179,526r2,-4l187,521r,l194,519r12,-5l219,507r15,-11l234,496r14,-16l258,467r8,-13l269,445r,l276,435r7,-8l293,417r,l249,432r,l244,434r2,-39l246,395r,-2l246,393r-2,l244,393r-23,9l221,402r-7,5l209,412r,l201,415r-5,4l189,424r2,5l191,429r,41l191,470r-7,10l181,490r-4,14l177,504r-3,15l174,519r-5,13l169,532r-3,-5l159,516r,l156,511r-2,-4l156,501r,l157,492r5,-10l162,482r5,-13l171,455r,l174,452r3,-20l177,432r4,-8l184,415r5,-5l194,405r9,-7l209,397r,l214,392r7,-5l221,387r23,-9l244,378r12,-5l263,368r6,-6l269,362r7,-9l283,348r,l293,347r13,-2l306,345r7,2l316,350r5,7l321,357r2,5l325,367r,l325,372r1,10l328,388r3,7l336,403r9,7l345,410r8,7l362,422r16,7l393,432r10,2l403,434r22,8l439,447r,l435,444r-6,-9l419,419r,l405,402,393,387,383,377r-10,-5l373,372r-8,-5l355,363r-15,-3l340,360r-5,-2l330,355r,l321,345r,l325,345r,l335,348r10,2l358,352r,l373,350r12,-3l398,342r,l403,340r7,3l410,343r22,14l432,357r8,5l452,367r15,5l480,373r,l497,372r19,-4l532,363r12,-3l544,360r17,-7l569,352r,l544,347r,l517,338r-16,-3l482,333r,l467,335r-12,3l447,342r-3,3l444,345r-4,2l435,348r-5,-1l430,347r-5,-2l422,342r-2,-4l420,338r15,-3l444,332r6,-4l457,323r,l465,318r7,-7l482,300r,l489,291r10,-10l499,281r5,-3l509,276r8,-1l524,276r2,l526,276xm574,241r,l596,239r23,-1l636,238r4,1l640,239r-24,9l596,256r-18,5l578,261r-19,4l544,268r-17,2l527,268r,l531,265r10,-7l556,248r8,-3l574,241r,xm524,194r,l531,184r8,-8l549,168r10,-7l574,152r7,-1l581,151r-39,50l542,201r-31,47l511,248r,-5l511,231r3,-17l519,204r5,-10l524,194xm430,280r,l437,270r8,-9l460,248r14,-9l479,236r,l467,255r-20,31l447,286r-17,22l420,320r,l420,316r-1,-6l422,296r3,-6l430,280r,xm343,263r,l358,255r20,-9l402,236r,l383,253r-33,27l350,280r-12,8l325,295r-12,6l313,301r2,-5l320,288r8,-13l335,270r8,-7l343,263xm398,194r,l413,191r21,-2l459,188r,l403,208r,l388,211r-13,3l358,216r,l370,208r13,-7l398,194r,xm345,166r,l352,158r8,-7l380,136r23,-14l403,122r-15,15l360,169r,l331,204r-1,l330,204r3,-11l338,179r7,-13l345,166xm285,273r,l283,270r-5,-9l275,246r-2,-8l271,228r,l273,218r2,-10l280,188r5,-14l288,169r,l288,189r,32l288,221r,17l286,255r-1,18l285,273xm69,467r,l55,460,43,454,28,445r,l52,444r20,l80,445r7,4l87,449r10,5l104,459r5,5l114,470r3,9l119,482r,l100,475,69,467r,xm62,593r,l65,569r7,-18l75,541r4,-7l79,534r6,-7l92,522r12,-8l112,511r3,l62,593xm251,517r,l266,517r20,4l308,526r,l283,531r-22,3l241,537r,l213,537r-14,l199,537r2,-3l209,529r7,-3l226,522r12,-3l251,517r,xm208,462r,l214,455r10,-5l246,440r25,-8l271,432r-53,45l218,477r-12,12l194,501r-12,13l182,514r,-3l184,499r3,-9l192,482r7,-10l208,462r,xm166,403r,l159,392r-7,-14l147,362r,l139,327r-3,-22l136,305r15,20l161,343r6,14l167,357r2,8l171,373r-2,15l166,400r,3l166,403xm331,362r,l347,367r13,5l373,378r,l382,385r10,8l405,412r8,13l417,432r,l400,422r-15,-8l368,402r,l355,388,341,377,331,363r,-1xm480,338r,l501,342r20,3l542,352r,l516,355r-36,3l480,358r-26,-3l440,353r,l452,347r13,-5l472,340r8,-2l480,338xe" fillcolor="#002f5f" stroked="f">
                <v:path arrowok="t" o:connecttype="custom" o:connectlocs="663,234;516,268;599,129;499,266;424,323;475,231;410,328;305,338;311,306;427,224;290,310;375,221;375,199;375,181;340,163;313,255;308,221;271,258;256,355;300,37;134,37;172,415;146,310;157,407;149,485;80,442;74,487;90,516;109,561;141,516;184,591;238,559;246,511;184,536;266,454;221,402;174,519;171,455;256,373;325,367;439,447;330,355;432,357;544,347;420,338;517,275;544,268;574,152;445,261;430,280;328,275;370,208;330,204;285,174;52,444;62,593;308,526;208,462;192,482;167,357;413,425;542,352" o:connectangles="0,0,0,0,0,0,0,0,0,0,0,0,0,0,0,0,0,0,0,0,0,0,0,0,0,0,0,0,0,0,0,0,0,0,0,0,0,0,0,0,0,0,0,0,0,0,0,0,0,0,0,0,0,0,0,0,0,0,0,0,0,0"/>
                <o:lock v:ext="edit" verticies="t"/>
              </v:shape>
              <v:shape id="Freeform 115" o:spid="_x0000_s1072" style="position:absolute;left:8451;top:14150;width:24;height:29;visibility:visible;mso-wrap-style:square;v-text-anchor:top" coordsize="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" path="m9,r,l9,2,5,6,2,11,,19r,l,22r2,4l4,27r3,2l10,29r2,l12,29r2,-2l17,26r5,-5l22,17r2,-5l24,12,22,9,21,6,19,4,17,2,12,,9,r,xe" fillcolor="#002f5f" stroked="f">
                <v:path arrowok="t" o:connecttype="custom" o:connectlocs="9,0;9,0;9,2;5,6;2,11;0,19;0,19;0,22;2,26;4,27;7,29;10,29;12,29;12,29;14,27;17,26;22,21;22,17;24,12;24,12;22,9;21,6;19,4;17,2;12,0;9,0;9,0" o:connectangles="0,0,0,0,0,0,0,0,0,0,0,0,0,0,0,0,0,0,0,0,0,0,0,0,0,0,0"/>
              </v:shape>
              <v:shape id="Freeform 116" o:spid="_x0000_s1073" style="position:absolute;left:8617;top:14201;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" path="m9,r,l5,5,2,10,,18r,l,21r2,4l4,26r3,2l10,28r2,l12,28r2,-2l17,25r5,-5l22,16r2,-5l24,11,22,8,20,5,17,1,12,,9,r,xe" fillcolor="#002f5f" stroked="f">
                <v:path arrowok="t" o:connecttype="custom" o:connectlocs="9,0;9,0;5,5;2,10;0,18;0,18;0,21;2,25;4,26;7,28;10,28;12,28;12,28;14,26;17,25;22,20;22,16;24,11;24,11;22,8;20,5;17,1;12,0;9,0;9,0" o:connectangles="0,0,0,0,0,0,0,0,0,0,0,0,0,0,0,0,0,0,0,0,0,0,0,0,0"/>
              </v:shape>
              <v:shape id="Freeform 117" o:spid="_x0000_s1074" style="position:absolute;left:8336;top:14358;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" path="m10,r,l5,5,2,10,,18r,l2,22r1,3l5,27r2,1l12,28r1,l13,28r2,-1l18,25r4,-5l23,17r,-5l23,12r,-4l22,5,17,2,12,,10,r,xe" fillcolor="#002f5f" stroked="f">
                <v:path arrowok="t" o:connecttype="custom" o:connectlocs="10,0;10,0;5,5;2,10;0,18;0,18;2,22;3,25;5,27;7,28;12,28;13,28;13,28;15,27;18,25;22,20;23,17;23,12;23,12;23,8;22,5;17,2;12,0;10,0;10,0" o:connectangles="0,0,0,0,0,0,0,0,0,0,0,0,0,0,0,0,0,0,0,0,0,0,0,0,0"/>
              </v:shape>
              <v:shape id="Freeform 118" o:spid="_x0000_s1075" style="position:absolute;left:8542;top:14293;width:25;height:26;visibility:visible;mso-wrap-style:square;v-text-anchor:top" coordsize="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" path="m,13r,l,18r,3l2,23r1,2l7,26r1,l8,26r2,l15,25r5,-4l22,18r1,-3l23,15r2,-5l23,6,22,3,20,1,17,,13,r,l8,1,3,5,,13r,xe" fillcolor="#002f5f" stroked="f">
                <v:path arrowok="t" o:connecttype="custom" o:connectlocs="0,13;0,13;0,18;0,21;2,23;3,25;7,26;8,26;8,26;10,26;15,25;20,21;22,18;23,15;23,15;25,10;23,6;22,3;20,1;17,0;13,0;13,0;8,1;3,5;0,13;0,13" o:connectangles="0,0,0,0,0,0,0,0,0,0,0,0,0,0,0,0,0,0,0,0,0,0,0,0,0,0"/>
              </v:shape>
              <v:shape id="Freeform 119" o:spid="_x0000_s1076" style="position:absolute;left:8448;top:14358;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" path="m10,r,l5,5,2,10,,18r,l2,22r,3l5,27r2,1l10,28r2,l12,28r1,-1l18,25r4,-5l24,17r,-5l24,12,22,8r,-3l17,2,12,,10,r,xe" fillcolor="#002f5f" stroked="f">
                <v:path arrowok="t" o:connecttype="custom" o:connectlocs="10,0;10,0;5,5;2,10;0,18;0,18;2,22;2,25;5,27;7,28;10,28;12,28;12,28;13,27;18,25;22,20;24,17;24,12;24,12;22,8;22,5;17,2;12,0;10,0;10,0" o:connectangles="0,0,0,0,0,0,0,0,0,0,0,0,0,0,0,0,0,0,0,0,0,0,0,0,0"/>
              </v:shape>
              <v:shape id="Freeform 120" o:spid="_x0000_s1077" style="position:absolute;left:8316;top:14473;width:22;height:27;visibility:visible;mso-wrap-style:square;v-text-anchor:top" coordsize="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" path="m8,r,l3,4,,9r,8l,17r,5l1,24r2,3l5,27r5,l12,27r,l13,27r4,-3l20,19r2,-4l22,12r,l22,7,20,4,15,,10,,8,r,xe" fillcolor="#002f5f" stroked="f">
                <v:path arrowok="t" o:connecttype="custom" o:connectlocs="8,0;8,0;3,4;0,9;0,17;0,17;0,22;1,24;3,27;5,27;10,27;12,27;12,27;13,27;17,24;20,19;22,15;22,12;22,12;22,7;20,4;15,0;10,0;8,0;8,0" o:connectangles="0,0,0,0,0,0,0,0,0,0,0,0,0,0,0,0,0,0,0,0,0,0,0,0,0"/>
              </v:shape>
              <v:shape id="Freeform 121" o:spid="_x0000_s1078" style="position:absolute;left:8103;top:14494;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" path="m14,28r,l15,26r4,-1l22,20r2,-4l24,11r,l24,8,22,5,17,1,12,,10,r,l5,5,2,10,,18r,l2,21r1,4l5,26r2,2l12,28r2,l14,28xe" fillcolor="#002f5f" stroked="f">
                <v:path arrowok="t" o:connecttype="custom" o:connectlocs="14,28;14,28;15,26;19,25;22,20;24,16;24,11;24,11;24,8;22,5;17,1;12,0;10,0;10,0;5,5;2,10;0,18;0,18;2,21;3,25;5,26;7,28;12,28;14,28;14,28" o:connectangles="0,0,0,0,0,0,0,0,0,0,0,0,0,0,0,0,0,0,0,0,0,0,0,0,0"/>
              </v:shape>
              <v:shape id="Freeform 122" o:spid="_x0000_s1079" style="position:absolute;left:8153;top:13717;width:109;height:263;visibility:visible;mso-wrap-style:square;v-text-anchor:top" coordsize="10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" path="m86,221r,l79,211,72,201,67,191r-3,-9l61,164r,-13l61,151r1,-14l66,127r5,-10l77,107r7,-7l84,100,92,90r9,-13l104,70r2,-8l108,52r1,-10l109,42,108,25r,-12l104,r,l101,17,97,30,92,44,84,60,74,77,59,95,42,112r,l29,126,15,139r-6,8l4,157,,167r,10l,177r,16l4,208r5,11l14,233r11,18l36,263r,l31,249,27,236,25,224r,-11l25,213r,-15l27,188r2,-11l31,176r,1l31,177r8,11l46,198r8,6l62,211r14,7l86,221r,xe" fillcolor="#002f5f" stroked="f">
                <v:path arrowok="t" o:connecttype="custom" o:connectlocs="86,221;72,201;64,182;61,151;62,137;71,117;84,100;92,90;104,70;108,52;109,42;108,13;104,0;97,30;84,60;59,95;42,112;15,139;4,157;0,177;0,193;9,219;25,251;36,263;27,236;25,213;25,198;29,177;31,177;39,188;54,204;76,218;86,221" o:connectangles="0,0,0,0,0,0,0,0,0,0,0,0,0,0,0,0,0,0,0,0,0,0,0,0,0,0,0,0,0,0,0,0,0"/>
              </v:shape>
              <v:shape id="Freeform 123" o:spid="_x0000_s1080" style="position:absolute;left:8247;top:13697;width:62;height:120;visibility:visible;mso-wrap-style:square;v-text-anchor:top" coordsize="6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" path="m,120r,l15,112r10,-5l37,100,47,92,55,82,60,70r2,-5l62,59r,l62,49,59,39,55,30,52,22,44,8,35,r,l40,15r,10l42,37r,l40,52,37,65,30,79,24,90,10,109,,120r,xe" fillcolor="#002f5f" stroked="f">
                <v:path arrowok="t" o:connecttype="custom" o:connectlocs="0,120;0,120;15,112;25,107;37,100;47,92;55,82;60,70;62,65;62,59;62,59;62,49;59,39;55,30;52,22;44,8;35,0;35,0;40,15;40,25;42,37;42,37;40,52;37,65;30,79;24,90;10,109;0,120;0,120" o:connectangles="0,0,0,0,0,0,0,0,0,0,0,0,0,0,0,0,0,0,0,0,0,0,0,0,0,0,0,0,0"/>
              </v:shape>
              <v:shape id="Freeform 124" o:spid="_x0000_s1081" style="position:absolute;left:8230;top:13705;width:201;height:235;visibility:visible;mso-wrap-style:square;v-text-anchor:top" coordsize="2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" path="m201,46r,l195,52r-9,9l164,72r-18,9l138,86r-2,-2l136,84,146,72r7,-11l159,49r5,-13l171,15,173,r,l159,22,146,37,134,51,124,61r-11,8l103,74,82,84,71,89r,l46,102r-12,9l24,119r-10,9l7,138,2,149,,163r,l2,178r2,13l5,203r4,10l15,226r7,7l22,233,19,216,17,201r,l19,186r1,-5l20,178r2,3l22,181r2,10l29,200r5,8l41,216r13,12l62,235r,l61,218r,l62,196r4,-12l69,171r7,-12l82,148,94,138r14,-7l108,131r23,-12l151,106,168,94,180,82r8,-11l195,61r3,-9l201,46r,xe" fillcolor="#002f5f" stroked="f">
                <v:path arrowok="t" o:connecttype="custom" o:connectlocs="201,46;186,61;146,81;136,84;146,72;159,49;171,15;173,0;146,37;124,61;103,74;71,89;46,102;24,119;7,138;0,163;2,178;5,203;15,226;22,233;17,201;19,186;20,178;22,181;29,200;41,216;62,235;61,218;62,196;69,171;82,148;108,131;131,119;168,94;188,71;198,52;201,46" o:connectangles="0,0,0,0,0,0,0,0,0,0,0,0,0,0,0,0,0,0,0,0,0,0,0,0,0,0,0,0,0,0,0,0,0,0,0,0,0"/>
              </v:shape>
              <v:shape id="Freeform 125" o:spid="_x0000_s1082" style="position:absolute;left:8299;top:13821;width:87;height:132;visibility:visible;mso-wrap-style:square;v-text-anchor:top" coordsize="8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" path="m72,72r,l74,42,77,22,82,8,87,r,l72,7,60,15,50,23,40,32r-8,8l25,48,15,67,7,84,3,99,2,114,,124r,l2,132r,l5,122r8,-17l27,89,35,78,45,68r,l45,68r,l45,70r,l44,84,34,127r,l44,120,55,109r7,-9l67,92,70,82,72,72r,xe" fillcolor="#002f5f" stroked="f">
                <v:path arrowok="t" o:connecttype="custom" o:connectlocs="72,72;72,72;74,42;77,22;82,8;87,0;87,0;72,7;60,15;50,23;40,32;32,40;25,48;15,67;7,84;3,99;2,114;0,124;0,124;2,132;2,132;5,122;13,105;27,89;35,78;45,68;45,68;45,68;45,68;45,70;45,70;44,84;34,127;34,127;44,120;55,109;62,100;67,92;70,82;72,72;72,72" o:connectangles="0,0,0,0,0,0,0,0,0,0,0,0,0,0,0,0,0,0,0,0,0,0,0,0,0,0,0,0,0,0,0,0,0,0,0,0,0,0,0,0,0"/>
              </v:shape>
              <v:shape id="Freeform 126" o:spid="_x0000_s1083" style="position:absolute;left:8356;top:13777;width:84;height:194;visibility:visible;mso-wrap-style:square;v-text-anchor:top" coordsize="8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" path="m84,111r,l82,102r,-10l79,82r,l77,87r-3,7l67,102r-8,9l59,111r,l59,111r,l59,111r,l60,109r2,-7l65,92,67,77r,l65,66,64,52r,l64,42r,l64,29,67,17,72,7,75,r,l67,9,55,20r-5,9l45,39,40,49,35,62r,l28,91r-3,16l25,107r-3,15l22,122,12,151,5,166,,178r,l5,174r8,-6l23,156r9,-15l33,139r,2l33,141r2,15l35,156r-2,18l30,184r-3,10l27,194,40,183,59,163,69,151r6,-13l82,124r2,-13l84,111xe" fillcolor="#002f5f" stroked="f">
                <v:path arrowok="t" o:connecttype="custom" o:connectlocs="84,111;82,92;79,82;74,94;59,111;59,111;59,111;59,111;62,102;67,77;65,66;64,52;64,42;67,17;75,0;67,9;50,29;40,49;35,62;25,107;22,122;12,151;0,178;5,174;23,156;33,139;33,141;35,156;30,184;27,194;59,163;75,138;84,111" o:connectangles="0,0,0,0,0,0,0,0,0,0,0,0,0,0,0,0,0,0,0,0,0,0,0,0,0,0,0,0,0,0,0,0,0"/>
              </v:shape>
              <v:shape id="Freeform 127" o:spid="_x0000_s1084" style="position:absolute;left:8433;top:13769;width:89;height:99;visibility:visible;mso-wrap-style:square;v-text-anchor:top" coordsize="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" path="m89,42r,l79,37,69,33,60,30r-8,l39,32r-6,l32,33r1,-1l33,32,44,20,54,12,69,2r,l59,,44,2,35,3,27,7r-9,6l12,20r,l5,33,2,47,,60,,70r,l,79r,l15,55r2,-3l18,52r,l18,54r,l20,64r,l18,84,17,99r,l27,82,39,67,49,57,60,50r9,-3l77,43,89,42r,xe" fillcolor="#002f5f" stroked="f">
                <v:path arrowok="t" o:connecttype="custom" o:connectlocs="89,42;89,42;79,37;69,33;60,30;52,30;39,32;33,32;32,33;33,32;33,32;44,20;54,12;69,2;69,2;59,0;44,2;35,3;27,7;18,13;12,20;12,20;5,33;2,47;0,60;0,70;0,70;0,79;0,79;15,55;17,52;18,52;18,52;18,54;18,54;20,64;20,64;18,84;17,99;17,99;27,82;39,67;49,57;60,50;69,47;77,43;89,42;89,42" o:connectangles="0,0,0,0,0,0,0,0,0,0,0,0,0,0,0,0,0,0,0,0,0,0,0,0,0,0,0,0,0,0,0,0,0,0,0,0,0,0,0,0,0,0,0,0,0,0,0,0"/>
              </v:shape>
              <v:shape id="Freeform 128" o:spid="_x0000_s1085" style="position:absolute;left:8178;top:13692;width:51;height:107;visibility:visible;mso-wrap-style:square;v-text-anchor:top" coordsize="5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" path="m,l,,6,7r6,13l17,35r2,10l19,54r,l19,74r,l17,82r-5,25l12,107,26,85,32,72,36,60r,-1l37,60r,l41,67r1,7l44,82r,l49,70r2,-8l51,52r,l51,42,47,33,42,25,36,18,29,12,21,5,11,2,,,,xe" fillcolor="#002f5f" stroked="f">
                <v:path arrowok="t" o:connecttype="custom" o:connectlocs="0,0;0,0;6,7;12,20;17,35;19,45;19,54;19,54;19,74;19,74;17,82;12,107;12,107;26,85;32,72;36,60;36,59;37,60;37,60;41,67;42,74;44,82;44,82;49,70;51,62;51,52;51,52;51,42;47,33;42,25;36,18;29,12;21,5;11,2;0,0;0,0" o:connectangles="0,0,0,0,0,0,0,0,0,0,0,0,0,0,0,0,0,0,0,0,0,0,0,0,0,0,0,0,0,0,0,0,0,0,0,0"/>
              </v:shape>
              <v:shape id="Freeform 129" o:spid="_x0000_s1086" style="position:absolute;left:8100;top:13751;width:85;height:204;visibility:visible;mso-wrap-style:square;v-text-anchor:top" coordsize="8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" path="m85,25r,l85,25,82,r,l78,6,70,20,57,36,33,60r,l18,73,8,88,5,95r-2,7l1,110,,117r,l1,133r5,15l13,162r9,12l30,185r7,9l48,204r,l45,194,42,179,38,157,37,133r,l38,122r4,-9l47,107r6,-7l55,98r,l65,88,77,75r,l77,75r1,-5l84,58r,l85,50r,l85,50r,-10l85,25r,xe" fillcolor="#002f5f" stroked="f">
                <v:path arrowok="t" o:connecttype="custom" o:connectlocs="85,25;85,25;85,25;82,0;82,0;78,6;70,20;57,36;33,60;33,60;18,73;8,88;5,95;3,102;1,110;0,117;0,117;1,133;6,148;13,162;22,174;30,185;37,194;48,204;48,204;45,194;42,179;38,157;37,133;37,133;38,122;42,113;47,107;53,100;55,98;55,98;65,88;77,75;77,75;77,75;78,70;84,58;84,58;85,50;85,50;85,50;85,40;85,25;85,25" o:connectangles="0,0,0,0,0,0,0,0,0,0,0,0,0,0,0,0,0,0,0,0,0,0,0,0,0,0,0,0,0,0,0,0,0,0,0,0,0,0,0,0,0,0,0,0,0,0,0,0,0"/>
              </v:shape>
              <v:shape id="Freeform 130" o:spid="_x0000_s1087" style="position:absolute;left:7847;top:14166;width:139;height:108;visibility:visible;mso-wrap-style:square;v-text-anchor:top" coordsize="13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" path="m132,6r,l127,6r-3,4l122,13r-1,3l121,16r1,5l124,25r,l121,23r,l114,25r-4,3l107,33r-2,5l105,38r2,5l110,48r4,3l121,51r,l124,51r,l121,58r-7,5l107,66r-7,2l100,68r-8,l87,65,82,61,77,56,72,46,70,41r,l72,45r3,3l79,50r5,1l84,51r5,-1l94,46r1,-5l97,36r,l95,31,94,26,89,23r-5,l84,23r-5,l79,23r3,-3l84,13r,l82,8,80,3,75,,70,r,l64,,60,3,57,8r-2,5l55,13r2,7l60,23r,l57,23r,l50,23r-3,3l43,31r-1,5l42,36r1,5l47,46r3,4l57,51r,l60,50r5,-2l67,45r3,-4l70,41r-3,7l60,56r-3,5l52,65r-7,3l40,68r,l32,66,25,63,18,58,15,51r,l20,51r,l25,51r5,-3l32,43r1,-5l33,38,32,33,30,28,25,25,20,23r,l15,25r,l18,21r,-5l18,16r,-3l15,10,12,6,7,6r,l2,6,,6r,l5,30,7,45r10,63l122,108r,l122,107,132,45r,l139,6r,l137,6r-5,l132,6xe" fillcolor="#002f5f" stroked="f">
                <v:path arrowok="t" o:connecttype="custom" o:connectlocs="127,6;121,16;124,25;121,23;107,33;107,43;121,51;124,51;107,66;92,68;77,56;70,41;79,50;89,50;97,36;94,26;84,23;82,20;82,8;70,0;60,3;55,13;60,23;50,23;42,36;47,46;57,51;67,45;67,48;52,65;40,68;18,58;20,51;30,48;33,38;25,25;15,25;18,16;15,10;7,6;0,6;17,108;122,107;139,6;132,6" o:connectangles="0,0,0,0,0,0,0,0,0,0,0,0,0,0,0,0,0,0,0,0,0,0,0,0,0,0,0,0,0,0,0,0,0,0,0,0,0,0,0,0,0,0,0,0,0"/>
              </v:shape>
              <v:shape id="Freeform 131" o:spid="_x0000_s1088" style="position:absolute;left:8046;top:14166;width:139;height:108;visibility:visible;mso-wrap-style:square;v-text-anchor:top" coordsize="13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" path="m132,6r,l127,6r-3,4l121,13r,3l121,16r,5l124,25r,l119,23r,l114,25r-5,3l107,33r-1,5l106,38r1,5l109,48r5,3l119,51r,l124,51r,l121,58r-7,5l107,66r-6,2l101,68r-9,l87,65,82,61,77,56,72,46,71,41r,l72,45r4,3l79,50r5,1l84,51r5,-1l94,46r2,-5l97,36r,l96,31,94,26,89,23r-5,l84,23r-5,l79,23r3,-3l84,13r,l82,8,81,3,76,,71,r,l64,,60,3,57,8r-2,5l55,13r2,7l60,23r,l55,23r,l50,23r-3,3l44,31r-2,5l42,36r2,5l47,46r3,4l55,51r,l60,50r6,-2l67,45r2,-4l69,41r-2,7l60,56r-3,5l52,65r-7,3l39,68r,l32,66,24,63,19,58,15,51r,l20,51r,l25,51r5,-3l32,43r2,-5l34,38,32,33,30,28,25,25,20,23r,l15,25r,l19,21r,-5l19,16r,-3l15,10,12,6,7,6r,l2,6,,6r,l5,30,7,45r10,63l122,108r,l122,107,132,45r,l139,6r,l138,6r-6,l132,6xe" fillcolor="#002f5f" stroked="f">
                <v:path arrowok="t" o:connecttype="custom" o:connectlocs="127,6;121,16;124,25;119,23;107,33;107,43;119,51;124,51;107,66;92,68;77,56;71,41;79,50;89,50;97,36;94,26;84,23;82,20;82,8;71,0;60,3;55,13;60,23;50,23;42,36;47,46;55,51;67,45;67,48;52,65;39,68;19,58;20,51;30,48;34,38;25,25;15,25;19,16;15,10;7,6;0,6;17,108;122,107;139,6;132,6" o:connectangles="0,0,0,0,0,0,0,0,0,0,0,0,0,0,0,0,0,0,0,0,0,0,0,0,0,0,0,0,0,0,0,0,0,0,0,0,0,0,0,0,0,0,0,0,0"/>
              </v:shape>
              <v:shape id="Freeform 132" o:spid="_x0000_s1089" style="position:absolute;left:7941;top:14291;width:152;height:122;visibility:visible;mso-wrap-style:square;v-text-anchor:top" coordsize="15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" path="m145,8r,l140,8r-3,4l134,15r-2,5l132,20r2,5l137,28r,l132,27r,l125,28r-5,4l117,37r,7l117,44r,5l120,54r5,3l132,59r,l135,59r,l132,65r-7,7l119,75r-9,2l110,77r-8,-2l95,74,90,69,85,64,78,54,77,47r,l78,50r4,5l87,57r5,l92,57r5,l102,54r3,-5l107,42r,l105,37r-3,-5l97,28,92,27r,l87,27r,l90,22r2,-5l92,17r,-7l88,5,83,2,77,r,l70,2,67,5r-4,5l62,17r,l63,22r4,6l67,28,62,27r,l55,28r-3,4l48,37r-1,5l47,42r1,7l52,54r3,3l62,57r,l67,57r5,-2l75,50r2,-3l77,47r-4,7l67,65r-5,4l57,74r-7,3l43,77r,l35,75,27,72,21,65,16,59r,l21,59r,l28,57r4,-3l35,49r2,-5l37,44,35,37,32,32,28,28,21,27r,l16,28r,l20,25r,-5l20,20r,-5l16,12,13,8,8,8r,l1,8,,8r,l5,34,8,52r10,70l135,122r,l135,119,145,52r,l149,27,152,8r,l152,8r-7,l145,8xe" fillcolor="#002f5f" stroked="f">
                <v:path arrowok="t" o:connecttype="custom" o:connectlocs="140,8;132,20;137,28;132,27;117,37;117,49;132,59;135,59;119,75;102,75;85,64;77,47;87,57;97,57;107,42;102,32;92,27;90,22;92,10;77,0;67,5;62,17;67,28;55,28;47,42;52,54;62,57;75,50;73,54;57,74;43,77;21,65;21,59;32,54;37,44;28,28;16,28;20,20;16,12;8,8;0,8;18,122;135,119;149,27;152,8" o:connectangles="0,0,0,0,0,0,0,0,0,0,0,0,0,0,0,0,0,0,0,0,0,0,0,0,0,0,0,0,0,0,0,0,0,0,0,0,0,0,0,0,0,0,0,0,0"/>
              </v:shape>
            </v:group>
          </w:pict>
        </mc:Fallback>
      </mc:AlternateContent>
    </w:r>
    <w:r w:rsidR="00B26F52">
      <w:rPr>
        <w:noProof/>
      </w:rPr>
      <w:t>Stockholms universitet</w:t>
    </w:r>
    <w:r w:rsidR="00F716C8">
      <w:br/>
    </w:r>
    <w:r w:rsidR="00B26F52">
      <w:t>10</w:t>
    </w:r>
    <w:r w:rsidR="00053C21">
      <w:t>6</w:t>
    </w:r>
    <w:r w:rsidR="00B26F52">
      <w:t xml:space="preserve"> 91 Stockholm</w:t>
    </w:r>
    <w:r w:rsidR="007F2CD2">
      <w:br/>
      <w:t>Telefon: 08</w:t>
    </w:r>
    <w:r w:rsidR="00723E13">
      <w:t>–</w:t>
    </w:r>
    <w:r w:rsidR="00B26F52">
      <w:t>16 20 00</w:t>
    </w:r>
    <w:r w:rsidR="007F2CD2">
      <w:br/>
      <w:t>www.</w:t>
    </w:r>
    <w:r w:rsidR="00B26F52">
      <w:t>su</w:t>
    </w:r>
    <w:r w:rsidR="007F2CD2">
      <w:t>.se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6CC" w:rsidRDefault="004A26CC">
      <w:r>
        <w:separator/>
      </w:r>
    </w:p>
  </w:footnote>
  <w:footnote w:type="continuationSeparator" w:id="0">
    <w:p w:rsidR="004A26CC" w:rsidRDefault="004A26CC">
      <w:r>
        <w:continuationSeparator/>
      </w:r>
    </w:p>
  </w:footnote>
  <w:footnote w:id="1">
    <w:p w:rsidR="00152B44" w:rsidRDefault="00152B44">
      <w:pPr>
        <w:pStyle w:val="FootnoteText"/>
      </w:pPr>
      <w:r>
        <w:rPr>
          <w:rStyle w:val="FootnoteReference"/>
        </w:rPr>
        <w:footnoteRef/>
      </w:r>
      <w:r w:rsidR="004C3676">
        <w:t xml:space="preserve"> </w:t>
      </w:r>
      <w:r w:rsidR="00A74CEB">
        <w:t xml:space="preserve">Fotnot </w:t>
      </w:r>
      <w:r w:rsidR="00052E27">
        <w:t>sätts in</w:t>
      </w:r>
      <w:r w:rsidR="00A74CEB">
        <w:t xml:space="preserve"> </w:t>
      </w:r>
      <w:r w:rsidR="00052E27">
        <w:t xml:space="preserve">i texten </w:t>
      </w:r>
      <w:r w:rsidR="00A74CEB">
        <w:t>genom att man väljer Infoga -&gt; Referens -&gt; Fotnoter och slutkommentarer…</w:t>
      </w:r>
    </w:p>
  </w:footnote>
  <w:footnote w:id="2">
    <w:p w:rsidR="00152B44" w:rsidRDefault="00152B44">
      <w:pPr>
        <w:pStyle w:val="FootnoteText"/>
      </w:pPr>
      <w:r>
        <w:rPr>
          <w:rStyle w:val="FootnoteReference"/>
        </w:rPr>
        <w:footnoteRef/>
      </w:r>
      <w:r>
        <w:t xml:space="preserve"> Andra fotnoten</w:t>
      </w:r>
    </w:p>
  </w:footnote>
  <w:footnote w:id="3">
    <w:p w:rsidR="00152B44" w:rsidRDefault="00152B44">
      <w:pPr>
        <w:pStyle w:val="FootnoteText"/>
      </w:pPr>
      <w:r>
        <w:rPr>
          <w:rStyle w:val="FootnoteReference"/>
        </w:rPr>
        <w:footnoteRef/>
      </w:r>
      <w:r>
        <w:t xml:space="preserve"> Tredje fotnoten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7C8" w:rsidRDefault="004E67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7C8" w:rsidRDefault="004E6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7C8" w:rsidRDefault="004E67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68F" w:rsidRPr="007F2CD2" w:rsidRDefault="00CC468F" w:rsidP="007F2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98A2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9A97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926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EE3F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D62A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72C6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8C6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2484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A01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D657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9E2A18"/>
    <w:multiLevelType w:val="multilevel"/>
    <w:tmpl w:val="507ACC02"/>
    <w:styleLink w:val="FormatmallNumreradlista1"/>
    <w:lvl w:ilvl="0">
      <w:start w:val="1"/>
      <w:numFmt w:val="decimal"/>
      <w:lvlText w:val="%1."/>
      <w:lvlJc w:val="left"/>
      <w:pPr>
        <w:tabs>
          <w:tab w:val="num" w:pos="720"/>
        </w:tabs>
        <w:ind w:left="720" w:hanging="360"/>
      </w:pPr>
      <w:rPr>
        <w:sz w:val="24"/>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3C6C51"/>
    <w:multiLevelType w:val="multilevel"/>
    <w:tmpl w:val="507ACC02"/>
    <w:numStyleLink w:val="FormatmallNumreradlista1"/>
  </w:abstractNum>
  <w:abstractNum w:abstractNumId="12" w15:restartNumberingAfterBreak="0">
    <w:nsid w:val="213E7370"/>
    <w:multiLevelType w:val="multilevel"/>
    <w:tmpl w:val="507ACC02"/>
    <w:styleLink w:val="FormatmallNumreradlista"/>
    <w:lvl w:ilvl="0">
      <w:start w:val="1"/>
      <w:numFmt w:val="decimal"/>
      <w:lvlText w:val="%1."/>
      <w:lvlJc w:val="left"/>
      <w:pPr>
        <w:tabs>
          <w:tab w:val="num" w:pos="720"/>
        </w:tabs>
        <w:ind w:left="720" w:hanging="360"/>
      </w:pPr>
      <w:rPr>
        <w:sz w:val="24"/>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267DF"/>
    <w:multiLevelType w:val="multilevel"/>
    <w:tmpl w:val="E20C7AF2"/>
    <w:numStyleLink w:val="FormatmallPunktlista1"/>
  </w:abstractNum>
  <w:abstractNum w:abstractNumId="14" w15:restartNumberingAfterBreak="0">
    <w:nsid w:val="2CB84BD0"/>
    <w:multiLevelType w:val="multilevel"/>
    <w:tmpl w:val="9BC0929A"/>
    <w:styleLink w:val="FormatmallPunktlista"/>
    <w:lvl w:ilvl="0">
      <w:start w:val="1"/>
      <w:numFmt w:val="bullet"/>
      <w:lvlText w:val=""/>
      <w:lvlJc w:val="left"/>
      <w:pPr>
        <w:tabs>
          <w:tab w:val="num" w:pos="72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E1B69"/>
    <w:multiLevelType w:val="multilevel"/>
    <w:tmpl w:val="E20C7AF2"/>
    <w:numStyleLink w:val="FormatmallPunktlista1"/>
  </w:abstractNum>
  <w:abstractNum w:abstractNumId="16" w15:restartNumberingAfterBreak="0">
    <w:nsid w:val="34560B47"/>
    <w:multiLevelType w:val="multilevel"/>
    <w:tmpl w:val="507ACC02"/>
    <w:numStyleLink w:val="FormatmallNumreradlista1"/>
  </w:abstractNum>
  <w:abstractNum w:abstractNumId="17" w15:restartNumberingAfterBreak="0">
    <w:nsid w:val="45063E39"/>
    <w:multiLevelType w:val="multilevel"/>
    <w:tmpl w:val="E20C7AF2"/>
    <w:styleLink w:val="FormatmallPunktlista1"/>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12"/>
  </w:num>
  <w:num w:numId="4">
    <w:abstractNumId w:val="10"/>
  </w:num>
  <w:num w:numId="5">
    <w:abstractNumId w:val="16"/>
  </w:num>
  <w:num w:numId="6">
    <w:abstractNumId w:val="17"/>
  </w:num>
  <w:num w:numId="7">
    <w:abstractNumId w:val="13"/>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sv-SE" w:vendorID="666" w:dllVersion="513" w:checkStyle="1"/>
  <w:activeWritingStyle w:appName="MSWord" w:lang="sv-SE" w:vendorID="22" w:dllVersion="513"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characterSpacingControl w:val="doNotCompress"/>
  <w:hdrShapeDefaults>
    <o:shapedefaults v:ext="edit" spidmax="2181">
      <o:colormru v:ext="edit" colors="#002f5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CC"/>
    <w:rsid w:val="00052E27"/>
    <w:rsid w:val="00053C21"/>
    <w:rsid w:val="00083A43"/>
    <w:rsid w:val="000A53B9"/>
    <w:rsid w:val="000B1383"/>
    <w:rsid w:val="000B7CCA"/>
    <w:rsid w:val="000D5AF2"/>
    <w:rsid w:val="000E4842"/>
    <w:rsid w:val="000F1164"/>
    <w:rsid w:val="00122E7B"/>
    <w:rsid w:val="00152B44"/>
    <w:rsid w:val="001661C1"/>
    <w:rsid w:val="0017601D"/>
    <w:rsid w:val="00183F17"/>
    <w:rsid w:val="001A1492"/>
    <w:rsid w:val="001D0D3D"/>
    <w:rsid w:val="001E1027"/>
    <w:rsid w:val="002023E9"/>
    <w:rsid w:val="002138D4"/>
    <w:rsid w:val="00220674"/>
    <w:rsid w:val="00222761"/>
    <w:rsid w:val="002242CC"/>
    <w:rsid w:val="002337EA"/>
    <w:rsid w:val="00236902"/>
    <w:rsid w:val="002462CC"/>
    <w:rsid w:val="00246595"/>
    <w:rsid w:val="00250A04"/>
    <w:rsid w:val="00261C29"/>
    <w:rsid w:val="00272DAD"/>
    <w:rsid w:val="002742A6"/>
    <w:rsid w:val="002749F0"/>
    <w:rsid w:val="00292DB8"/>
    <w:rsid w:val="002B17EF"/>
    <w:rsid w:val="002B2E32"/>
    <w:rsid w:val="002C2F44"/>
    <w:rsid w:val="002D67B6"/>
    <w:rsid w:val="00311207"/>
    <w:rsid w:val="00316944"/>
    <w:rsid w:val="0032713F"/>
    <w:rsid w:val="00340AC7"/>
    <w:rsid w:val="003766BA"/>
    <w:rsid w:val="00376F9D"/>
    <w:rsid w:val="003831D7"/>
    <w:rsid w:val="003859FA"/>
    <w:rsid w:val="003A3353"/>
    <w:rsid w:val="003A6958"/>
    <w:rsid w:val="003B6553"/>
    <w:rsid w:val="003C362F"/>
    <w:rsid w:val="003D27E0"/>
    <w:rsid w:val="003D403B"/>
    <w:rsid w:val="003D7226"/>
    <w:rsid w:val="003E3E71"/>
    <w:rsid w:val="003F3865"/>
    <w:rsid w:val="003F62D0"/>
    <w:rsid w:val="00407A29"/>
    <w:rsid w:val="00422612"/>
    <w:rsid w:val="00435530"/>
    <w:rsid w:val="00462ABE"/>
    <w:rsid w:val="004759CC"/>
    <w:rsid w:val="00480660"/>
    <w:rsid w:val="004A26CC"/>
    <w:rsid w:val="004A7376"/>
    <w:rsid w:val="004C3213"/>
    <w:rsid w:val="004C3676"/>
    <w:rsid w:val="004E6566"/>
    <w:rsid w:val="004E67C8"/>
    <w:rsid w:val="004E7B4C"/>
    <w:rsid w:val="004F3DC6"/>
    <w:rsid w:val="00505AAE"/>
    <w:rsid w:val="005102C2"/>
    <w:rsid w:val="00517B28"/>
    <w:rsid w:val="0052357C"/>
    <w:rsid w:val="00537F88"/>
    <w:rsid w:val="00570757"/>
    <w:rsid w:val="00587001"/>
    <w:rsid w:val="005B3799"/>
    <w:rsid w:val="005D6D81"/>
    <w:rsid w:val="005E0B5D"/>
    <w:rsid w:val="005E5B93"/>
    <w:rsid w:val="006073BC"/>
    <w:rsid w:val="00607635"/>
    <w:rsid w:val="00632058"/>
    <w:rsid w:val="006320E4"/>
    <w:rsid w:val="006376AD"/>
    <w:rsid w:val="00684E24"/>
    <w:rsid w:val="00685ECE"/>
    <w:rsid w:val="006A1D06"/>
    <w:rsid w:val="006A4989"/>
    <w:rsid w:val="006D30E9"/>
    <w:rsid w:val="006E6CFA"/>
    <w:rsid w:val="006F7EBD"/>
    <w:rsid w:val="0072166F"/>
    <w:rsid w:val="00723E13"/>
    <w:rsid w:val="007314F0"/>
    <w:rsid w:val="00737775"/>
    <w:rsid w:val="00737F17"/>
    <w:rsid w:val="007433F7"/>
    <w:rsid w:val="00745654"/>
    <w:rsid w:val="007552C4"/>
    <w:rsid w:val="0078184F"/>
    <w:rsid w:val="007C2515"/>
    <w:rsid w:val="007C44AA"/>
    <w:rsid w:val="007D61C9"/>
    <w:rsid w:val="007F1A5D"/>
    <w:rsid w:val="007F2CD2"/>
    <w:rsid w:val="00805EDD"/>
    <w:rsid w:val="00810CA0"/>
    <w:rsid w:val="0081581C"/>
    <w:rsid w:val="00846AFA"/>
    <w:rsid w:val="0088137C"/>
    <w:rsid w:val="00896A40"/>
    <w:rsid w:val="008B0617"/>
    <w:rsid w:val="008B3236"/>
    <w:rsid w:val="008E015B"/>
    <w:rsid w:val="008F7447"/>
    <w:rsid w:val="00900494"/>
    <w:rsid w:val="0090635C"/>
    <w:rsid w:val="009269DD"/>
    <w:rsid w:val="009355FD"/>
    <w:rsid w:val="00947978"/>
    <w:rsid w:val="00957033"/>
    <w:rsid w:val="00963FD6"/>
    <w:rsid w:val="00994CAE"/>
    <w:rsid w:val="009B5208"/>
    <w:rsid w:val="009B7A13"/>
    <w:rsid w:val="009F4CDE"/>
    <w:rsid w:val="00A001A7"/>
    <w:rsid w:val="00A0125D"/>
    <w:rsid w:val="00A0266F"/>
    <w:rsid w:val="00A04910"/>
    <w:rsid w:val="00A466FD"/>
    <w:rsid w:val="00A675EE"/>
    <w:rsid w:val="00A74CEB"/>
    <w:rsid w:val="00A81701"/>
    <w:rsid w:val="00A87A2B"/>
    <w:rsid w:val="00A87D88"/>
    <w:rsid w:val="00A91CA3"/>
    <w:rsid w:val="00A96CE0"/>
    <w:rsid w:val="00AA4D66"/>
    <w:rsid w:val="00AF6B17"/>
    <w:rsid w:val="00B029EE"/>
    <w:rsid w:val="00B26F52"/>
    <w:rsid w:val="00B27FAF"/>
    <w:rsid w:val="00B36608"/>
    <w:rsid w:val="00BB746E"/>
    <w:rsid w:val="00BB74BD"/>
    <w:rsid w:val="00BC16C4"/>
    <w:rsid w:val="00BC4D5C"/>
    <w:rsid w:val="00C03B1F"/>
    <w:rsid w:val="00C13A4F"/>
    <w:rsid w:val="00C435CB"/>
    <w:rsid w:val="00C61092"/>
    <w:rsid w:val="00C61F05"/>
    <w:rsid w:val="00C70CA1"/>
    <w:rsid w:val="00C72A92"/>
    <w:rsid w:val="00C94685"/>
    <w:rsid w:val="00CA6E7E"/>
    <w:rsid w:val="00CB3B34"/>
    <w:rsid w:val="00CB57DF"/>
    <w:rsid w:val="00CC468F"/>
    <w:rsid w:val="00CF48AC"/>
    <w:rsid w:val="00D04DD3"/>
    <w:rsid w:val="00D255FD"/>
    <w:rsid w:val="00D26530"/>
    <w:rsid w:val="00D26F45"/>
    <w:rsid w:val="00D40B7D"/>
    <w:rsid w:val="00D82F09"/>
    <w:rsid w:val="00DA4BF3"/>
    <w:rsid w:val="00DD204A"/>
    <w:rsid w:val="00DE7B37"/>
    <w:rsid w:val="00DF1986"/>
    <w:rsid w:val="00DF28B8"/>
    <w:rsid w:val="00E13987"/>
    <w:rsid w:val="00E20C9B"/>
    <w:rsid w:val="00E27028"/>
    <w:rsid w:val="00E349AE"/>
    <w:rsid w:val="00E35B7D"/>
    <w:rsid w:val="00E81E38"/>
    <w:rsid w:val="00E870CF"/>
    <w:rsid w:val="00E87339"/>
    <w:rsid w:val="00E94BFC"/>
    <w:rsid w:val="00E96406"/>
    <w:rsid w:val="00EA27C2"/>
    <w:rsid w:val="00EC25B1"/>
    <w:rsid w:val="00EC3E31"/>
    <w:rsid w:val="00EE61A3"/>
    <w:rsid w:val="00EE6F97"/>
    <w:rsid w:val="00F12DE7"/>
    <w:rsid w:val="00F3348C"/>
    <w:rsid w:val="00F40F95"/>
    <w:rsid w:val="00F420C0"/>
    <w:rsid w:val="00F57A52"/>
    <w:rsid w:val="00F61D17"/>
    <w:rsid w:val="00F62407"/>
    <w:rsid w:val="00F640F6"/>
    <w:rsid w:val="00F661C0"/>
    <w:rsid w:val="00F716C8"/>
    <w:rsid w:val="00F72640"/>
    <w:rsid w:val="00F909DD"/>
    <w:rsid w:val="00F90B2D"/>
    <w:rsid w:val="00FA1057"/>
    <w:rsid w:val="00FA3736"/>
    <w:rsid w:val="00FB1B89"/>
    <w:rsid w:val="00FC4EA4"/>
    <w:rsid w:val="00FD5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81">
      <o:colormru v:ext="edit" colors="#002f5f"/>
    </o:shapedefaults>
    <o:shapelayout v:ext="edit">
      <o:idmap v:ext="edit" data="1"/>
    </o:shapelayout>
  </w:shapeDefaults>
  <w:decimalSymbol w:val=","/>
  <w:listSeparator w:val=";"/>
  <w15:chartTrackingRefBased/>
  <w15:docId w15:val="{EA7FE9D3-28EC-49BF-ACF2-6BE552D5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7339"/>
    <w:pPr>
      <w:spacing w:line="300" w:lineRule="atLeast"/>
    </w:pPr>
    <w:rPr>
      <w:sz w:val="22"/>
      <w:szCs w:val="24"/>
    </w:rPr>
  </w:style>
  <w:style w:type="paragraph" w:styleId="Heading1">
    <w:name w:val="heading 1"/>
    <w:basedOn w:val="Normal"/>
    <w:next w:val="Normal"/>
    <w:qFormat/>
    <w:rsid w:val="00D82F09"/>
    <w:pPr>
      <w:keepNext/>
      <w:spacing w:before="720" w:after="480"/>
      <w:outlineLvl w:val="0"/>
    </w:pPr>
    <w:rPr>
      <w:rFonts w:ascii="Verdana" w:hAnsi="Verdana" w:cs="Arial"/>
      <w:bCs/>
      <w:kern w:val="32"/>
      <w:sz w:val="52"/>
      <w:szCs w:val="32"/>
    </w:rPr>
  </w:style>
  <w:style w:type="paragraph" w:styleId="Heading2">
    <w:name w:val="heading 2"/>
    <w:basedOn w:val="Normal"/>
    <w:next w:val="Normal"/>
    <w:qFormat/>
    <w:rsid w:val="009269DD"/>
    <w:pPr>
      <w:keepNext/>
      <w:spacing w:before="480" w:after="120"/>
      <w:outlineLvl w:val="1"/>
    </w:pPr>
    <w:rPr>
      <w:rFonts w:ascii="Verdana" w:hAnsi="Verdana" w:cs="Arial"/>
      <w:b/>
      <w:bCs/>
      <w:iCs/>
      <w:sz w:val="32"/>
      <w:szCs w:val="28"/>
    </w:rPr>
  </w:style>
  <w:style w:type="paragraph" w:styleId="Heading3">
    <w:name w:val="heading 3"/>
    <w:basedOn w:val="Normal"/>
    <w:next w:val="Normal"/>
    <w:qFormat/>
    <w:rsid w:val="009269DD"/>
    <w:pPr>
      <w:keepNext/>
      <w:spacing w:before="240" w:after="120"/>
      <w:outlineLvl w:val="2"/>
    </w:pPr>
    <w:rPr>
      <w:rFonts w:ascii="Verdana" w:hAnsi="Verdana" w:cs="Arial"/>
      <w:b/>
      <w:bCs/>
      <w:szCs w:val="26"/>
    </w:rPr>
  </w:style>
  <w:style w:type="paragraph" w:styleId="Heading4">
    <w:name w:val="heading 4"/>
    <w:basedOn w:val="Normal"/>
    <w:next w:val="Normal"/>
    <w:qFormat/>
    <w:rsid w:val="009269DD"/>
    <w:pPr>
      <w:keepNext/>
      <w:spacing w:before="240" w:after="120"/>
      <w:outlineLvl w:val="3"/>
    </w:pPr>
    <w:rPr>
      <w:b/>
      <w:bCs/>
      <w:szCs w:val="28"/>
    </w:rPr>
  </w:style>
  <w:style w:type="character" w:default="1" w:styleId="DefaultParagraphFont">
    <w:name w:val="Default Paragraph Font"/>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table" w:styleId="TableList1">
    <w:name w:val="Table List 1"/>
    <w:basedOn w:val="TableNormal"/>
    <w:rsid w:val="00D2653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D2653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2653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D2653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D2653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rsid w:val="00D2653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rsid w:val="00D2653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D2653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2653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2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6">
    <w:name w:val="Table Grid 6"/>
    <w:basedOn w:val="TableNormal"/>
    <w:rsid w:val="00D2653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rsid w:val="00D2653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rsid w:val="00D265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6">
    <w:name w:val="Table List 6"/>
    <w:basedOn w:val="TableNormal"/>
    <w:rsid w:val="00D2653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4">
    <w:name w:val="Table List 4"/>
    <w:basedOn w:val="TableNormal"/>
    <w:rsid w:val="00D2653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odyText">
    <w:name w:val="Body Text"/>
    <w:basedOn w:val="Normal"/>
    <w:rsid w:val="00805EDD"/>
    <w:pPr>
      <w:spacing w:after="120"/>
    </w:pPr>
  </w:style>
  <w:style w:type="paragraph" w:styleId="BodyText2">
    <w:name w:val="Body Text 2"/>
    <w:basedOn w:val="Normal"/>
    <w:rsid w:val="00D26530"/>
    <w:pPr>
      <w:spacing w:after="120" w:line="480" w:lineRule="auto"/>
    </w:pPr>
  </w:style>
  <w:style w:type="table" w:styleId="TableGrid">
    <w:name w:val="Table Grid"/>
    <w:basedOn w:val="TableNormal"/>
    <w:rsid w:val="00F62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F624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3">
    <w:name w:val="Table Simple 3"/>
    <w:basedOn w:val="TableNormal"/>
    <w:rsid w:val="00F6240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3Deffects2">
    <w:name w:val="Table 3D effects 2"/>
    <w:basedOn w:val="TableNormal"/>
    <w:rsid w:val="00F6240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qFormat/>
    <w:rsid w:val="00F62407"/>
    <w:rPr>
      <w:b/>
      <w:bCs/>
    </w:rPr>
  </w:style>
  <w:style w:type="paragraph" w:styleId="BodyTextIndent">
    <w:name w:val="Body Text Indent"/>
    <w:basedOn w:val="Normal"/>
    <w:rsid w:val="00A001A7"/>
    <w:pPr>
      <w:spacing w:after="120"/>
      <w:ind w:left="283"/>
    </w:pPr>
    <w:rPr>
      <w:sz w:val="20"/>
    </w:rPr>
  </w:style>
  <w:style w:type="paragraph" w:styleId="BodyTextFirstIndent2">
    <w:name w:val="Body Text First Indent 2"/>
    <w:basedOn w:val="BodyTextIndent"/>
    <w:rsid w:val="00B36608"/>
    <w:pPr>
      <w:ind w:firstLine="210"/>
    </w:pPr>
  </w:style>
  <w:style w:type="paragraph" w:styleId="BodyTextFirstIndent">
    <w:name w:val="Body Text First Indent"/>
    <w:basedOn w:val="BodyText"/>
    <w:rsid w:val="00B36608"/>
    <w:pPr>
      <w:ind w:firstLine="210"/>
    </w:pPr>
  </w:style>
  <w:style w:type="paragraph" w:customStyle="1" w:styleId="Citat">
    <w:name w:val="Citat"/>
    <w:basedOn w:val="BodyText"/>
    <w:autoRedefine/>
    <w:qFormat/>
    <w:rsid w:val="002742A6"/>
    <w:pPr>
      <w:ind w:left="454" w:right="454"/>
    </w:pPr>
    <w:rPr>
      <w:sz w:val="20"/>
    </w:rPr>
  </w:style>
  <w:style w:type="paragraph" w:styleId="BalloonText">
    <w:name w:val="Balloon Text"/>
    <w:basedOn w:val="Normal"/>
    <w:rsid w:val="00A001A7"/>
    <w:rPr>
      <w:rFonts w:ascii="Tahoma" w:hAnsi="Tahoma" w:cs="Tahoma"/>
      <w:sz w:val="16"/>
      <w:szCs w:val="16"/>
    </w:rPr>
  </w:style>
  <w:style w:type="paragraph" w:customStyle="1" w:styleId="Ingress">
    <w:name w:val="Ingress"/>
    <w:basedOn w:val="BodyText"/>
    <w:rsid w:val="00E94BFC"/>
    <w:rPr>
      <w:b/>
    </w:rPr>
  </w:style>
  <w:style w:type="paragraph" w:customStyle="1" w:styleId="Bildtext">
    <w:name w:val="Bildtext"/>
    <w:basedOn w:val="Citat"/>
    <w:rsid w:val="007F1A5D"/>
    <w:pPr>
      <w:ind w:left="0"/>
    </w:pPr>
    <w:rPr>
      <w:rFonts w:ascii="Verdana" w:hAnsi="Verdana"/>
      <w:i/>
      <w:sz w:val="16"/>
    </w:rPr>
  </w:style>
  <w:style w:type="numbering" w:customStyle="1" w:styleId="FormatmallPunktlista">
    <w:name w:val="Formatmall Punktlista"/>
    <w:basedOn w:val="NoList"/>
    <w:rsid w:val="00745654"/>
    <w:pPr>
      <w:numPr>
        <w:numId w:val="1"/>
      </w:numPr>
    </w:pPr>
  </w:style>
  <w:style w:type="paragraph" w:styleId="FootnoteText">
    <w:name w:val="footnote text"/>
    <w:basedOn w:val="Bildtext"/>
    <w:rsid w:val="007F1A5D"/>
    <w:rPr>
      <w:szCs w:val="20"/>
    </w:rPr>
  </w:style>
  <w:style w:type="character" w:styleId="FootnoteReference">
    <w:name w:val="footnote reference"/>
    <w:basedOn w:val="DefaultParagraphFont"/>
    <w:rsid w:val="0032713F"/>
    <w:rPr>
      <w:vertAlign w:val="superscript"/>
    </w:rPr>
  </w:style>
  <w:style w:type="paragraph" w:styleId="Footer">
    <w:name w:val="footer"/>
    <w:basedOn w:val="Normal"/>
    <w:rsid w:val="00C61F05"/>
    <w:pPr>
      <w:tabs>
        <w:tab w:val="center" w:pos="4320"/>
        <w:tab w:val="right" w:pos="8640"/>
      </w:tabs>
    </w:pPr>
  </w:style>
  <w:style w:type="character" w:styleId="PageNumber">
    <w:name w:val="page number"/>
    <w:basedOn w:val="DefaultParagraphFont"/>
    <w:rsid w:val="00C61F05"/>
    <w:rPr>
      <w:rFonts w:ascii="Arial" w:hAnsi="Arial"/>
      <w:b/>
    </w:rPr>
  </w:style>
  <w:style w:type="paragraph" w:styleId="Header">
    <w:name w:val="header"/>
    <w:basedOn w:val="Normal"/>
    <w:rsid w:val="00C61F05"/>
    <w:pPr>
      <w:tabs>
        <w:tab w:val="center" w:pos="4320"/>
        <w:tab w:val="right" w:pos="8640"/>
      </w:tabs>
    </w:pPr>
  </w:style>
  <w:style w:type="paragraph" w:styleId="TOC1">
    <w:name w:val="toc 1"/>
    <w:basedOn w:val="Heading3"/>
    <w:next w:val="Normal"/>
    <w:autoRedefine/>
    <w:rsid w:val="00D82F09"/>
    <w:pPr>
      <w:tabs>
        <w:tab w:val="right" w:leader="dot" w:pos="8494"/>
      </w:tabs>
      <w:spacing w:before="120"/>
    </w:pPr>
  </w:style>
  <w:style w:type="paragraph" w:styleId="TOC3">
    <w:name w:val="toc 3"/>
    <w:basedOn w:val="TOC2"/>
    <w:next w:val="Normal"/>
    <w:autoRedefine/>
    <w:rsid w:val="00E870CF"/>
    <w:pPr>
      <w:ind w:left="480"/>
    </w:pPr>
    <w:rPr>
      <w:lang w:val="en-GB"/>
    </w:rPr>
  </w:style>
  <w:style w:type="paragraph" w:styleId="TOC2">
    <w:name w:val="toc 2"/>
    <w:basedOn w:val="TOC1"/>
    <w:next w:val="Normal"/>
    <w:autoRedefine/>
    <w:rsid w:val="00E35B7D"/>
    <w:pPr>
      <w:spacing w:before="0"/>
      <w:ind w:left="238"/>
    </w:pPr>
    <w:rPr>
      <w:b w:val="0"/>
      <w:sz w:val="20"/>
    </w:rPr>
  </w:style>
  <w:style w:type="character" w:styleId="Hyperlink">
    <w:name w:val="Hyperlink"/>
    <w:basedOn w:val="DefaultParagraphFont"/>
    <w:rsid w:val="00F72640"/>
    <w:rPr>
      <w:color w:val="0000FF"/>
      <w:u w:val="single"/>
    </w:rPr>
  </w:style>
  <w:style w:type="paragraph" w:styleId="Caption">
    <w:name w:val="caption"/>
    <w:basedOn w:val="Normal"/>
    <w:next w:val="Normal"/>
    <w:qFormat/>
    <w:rsid w:val="00F72640"/>
    <w:rPr>
      <w:b/>
      <w:bCs/>
      <w:sz w:val="20"/>
      <w:szCs w:val="20"/>
    </w:rPr>
  </w:style>
  <w:style w:type="paragraph" w:styleId="TableofAuthorities">
    <w:name w:val="table of authorities"/>
    <w:basedOn w:val="Normal"/>
    <w:next w:val="Normal"/>
    <w:rsid w:val="00F72640"/>
    <w:pPr>
      <w:ind w:left="240" w:hanging="240"/>
    </w:pPr>
  </w:style>
  <w:style w:type="paragraph" w:styleId="TOAHeading">
    <w:name w:val="toa heading"/>
    <w:basedOn w:val="Normal"/>
    <w:next w:val="Normal"/>
    <w:rsid w:val="00F72640"/>
    <w:pPr>
      <w:spacing w:before="120"/>
    </w:pPr>
    <w:rPr>
      <w:rFonts w:ascii="Arial" w:hAnsi="Arial" w:cs="Arial"/>
      <w:b/>
      <w:bCs/>
    </w:rPr>
  </w:style>
  <w:style w:type="paragraph" w:styleId="DocumentMap">
    <w:name w:val="Document Map"/>
    <w:basedOn w:val="Normal"/>
    <w:rsid w:val="00F72640"/>
    <w:pPr>
      <w:shd w:val="clear" w:color="auto" w:fill="000080"/>
    </w:pPr>
    <w:rPr>
      <w:rFonts w:ascii="Tahoma" w:hAnsi="Tahoma" w:cs="Tahoma"/>
      <w:sz w:val="20"/>
      <w:szCs w:val="20"/>
    </w:rPr>
  </w:style>
  <w:style w:type="paragraph" w:styleId="TableofFigures">
    <w:name w:val="table of figures"/>
    <w:basedOn w:val="Normal"/>
    <w:next w:val="Normal"/>
    <w:rsid w:val="00F72640"/>
  </w:style>
  <w:style w:type="paragraph" w:styleId="Index1">
    <w:name w:val="index 1"/>
    <w:basedOn w:val="Normal"/>
    <w:next w:val="Normal"/>
    <w:autoRedefine/>
    <w:rsid w:val="00F72640"/>
    <w:pPr>
      <w:ind w:left="240" w:hanging="240"/>
    </w:pPr>
  </w:style>
  <w:style w:type="paragraph" w:styleId="Index2">
    <w:name w:val="index 2"/>
    <w:basedOn w:val="Normal"/>
    <w:next w:val="Normal"/>
    <w:autoRedefine/>
    <w:rsid w:val="00F72640"/>
    <w:pPr>
      <w:ind w:left="480" w:hanging="240"/>
    </w:pPr>
  </w:style>
  <w:style w:type="paragraph" w:styleId="Index3">
    <w:name w:val="index 3"/>
    <w:basedOn w:val="Normal"/>
    <w:next w:val="Normal"/>
    <w:autoRedefine/>
    <w:rsid w:val="00F72640"/>
    <w:pPr>
      <w:ind w:left="720" w:hanging="240"/>
    </w:pPr>
  </w:style>
  <w:style w:type="paragraph" w:styleId="Index4">
    <w:name w:val="index 4"/>
    <w:basedOn w:val="Normal"/>
    <w:next w:val="Normal"/>
    <w:autoRedefine/>
    <w:rsid w:val="00F72640"/>
    <w:pPr>
      <w:ind w:left="960" w:hanging="240"/>
    </w:pPr>
  </w:style>
  <w:style w:type="paragraph" w:styleId="Index5">
    <w:name w:val="index 5"/>
    <w:basedOn w:val="Normal"/>
    <w:next w:val="Normal"/>
    <w:autoRedefine/>
    <w:rsid w:val="00F72640"/>
    <w:pPr>
      <w:ind w:left="1200" w:hanging="240"/>
    </w:pPr>
  </w:style>
  <w:style w:type="paragraph" w:styleId="Index6">
    <w:name w:val="index 6"/>
    <w:basedOn w:val="Normal"/>
    <w:next w:val="Normal"/>
    <w:autoRedefine/>
    <w:rsid w:val="00F72640"/>
    <w:pPr>
      <w:ind w:left="1440" w:hanging="240"/>
    </w:pPr>
  </w:style>
  <w:style w:type="paragraph" w:styleId="Index7">
    <w:name w:val="index 7"/>
    <w:basedOn w:val="Normal"/>
    <w:next w:val="Normal"/>
    <w:autoRedefine/>
    <w:rsid w:val="00F72640"/>
    <w:pPr>
      <w:ind w:left="1680" w:hanging="240"/>
    </w:pPr>
  </w:style>
  <w:style w:type="paragraph" w:styleId="Index8">
    <w:name w:val="index 8"/>
    <w:basedOn w:val="Normal"/>
    <w:next w:val="Normal"/>
    <w:autoRedefine/>
    <w:rsid w:val="00F72640"/>
    <w:pPr>
      <w:ind w:left="1920" w:hanging="240"/>
    </w:pPr>
  </w:style>
  <w:style w:type="paragraph" w:styleId="Index9">
    <w:name w:val="index 9"/>
    <w:basedOn w:val="Normal"/>
    <w:next w:val="Normal"/>
    <w:autoRedefine/>
    <w:rsid w:val="00F72640"/>
    <w:pPr>
      <w:ind w:left="2160" w:hanging="240"/>
    </w:pPr>
  </w:style>
  <w:style w:type="paragraph" w:styleId="IndexHeading">
    <w:name w:val="index heading"/>
    <w:basedOn w:val="Normal"/>
    <w:next w:val="Index1"/>
    <w:rsid w:val="00F72640"/>
    <w:rPr>
      <w:rFonts w:ascii="Arial" w:hAnsi="Arial" w:cs="Arial"/>
      <w:b/>
      <w:bCs/>
    </w:rPr>
  </w:style>
  <w:style w:type="paragraph" w:styleId="TOC4">
    <w:name w:val="toc 4"/>
    <w:basedOn w:val="Normal"/>
    <w:next w:val="Normal"/>
    <w:autoRedefine/>
    <w:rsid w:val="00F72640"/>
    <w:pPr>
      <w:ind w:left="720"/>
    </w:pPr>
  </w:style>
  <w:style w:type="paragraph" w:styleId="TOC5">
    <w:name w:val="toc 5"/>
    <w:basedOn w:val="Normal"/>
    <w:next w:val="Normal"/>
    <w:autoRedefine/>
    <w:rsid w:val="00F72640"/>
    <w:pPr>
      <w:ind w:left="960"/>
    </w:pPr>
  </w:style>
  <w:style w:type="paragraph" w:styleId="TOC6">
    <w:name w:val="toc 6"/>
    <w:basedOn w:val="Normal"/>
    <w:next w:val="Normal"/>
    <w:autoRedefine/>
    <w:rsid w:val="00F72640"/>
    <w:pPr>
      <w:ind w:left="1200"/>
    </w:pPr>
  </w:style>
  <w:style w:type="paragraph" w:styleId="TOC7">
    <w:name w:val="toc 7"/>
    <w:basedOn w:val="Normal"/>
    <w:next w:val="Normal"/>
    <w:autoRedefine/>
    <w:rsid w:val="00F72640"/>
    <w:pPr>
      <w:ind w:left="1440"/>
    </w:pPr>
  </w:style>
  <w:style w:type="paragraph" w:styleId="TOC8">
    <w:name w:val="toc 8"/>
    <w:basedOn w:val="Normal"/>
    <w:next w:val="Normal"/>
    <w:autoRedefine/>
    <w:rsid w:val="00F72640"/>
    <w:pPr>
      <w:ind w:left="1680"/>
    </w:pPr>
  </w:style>
  <w:style w:type="paragraph" w:styleId="TOC9">
    <w:name w:val="toc 9"/>
    <w:basedOn w:val="Normal"/>
    <w:next w:val="Normal"/>
    <w:autoRedefine/>
    <w:rsid w:val="00F72640"/>
    <w:pPr>
      <w:ind w:left="1920"/>
    </w:pPr>
  </w:style>
  <w:style w:type="paragraph" w:styleId="CommentText">
    <w:name w:val="annotation text"/>
    <w:basedOn w:val="Normal"/>
    <w:rsid w:val="00F72640"/>
    <w:rPr>
      <w:sz w:val="20"/>
      <w:szCs w:val="20"/>
    </w:rPr>
  </w:style>
  <w:style w:type="character" w:styleId="CommentReference">
    <w:name w:val="annotation reference"/>
    <w:basedOn w:val="DefaultParagraphFont"/>
    <w:rsid w:val="00F72640"/>
    <w:rPr>
      <w:sz w:val="16"/>
      <w:szCs w:val="16"/>
    </w:rPr>
  </w:style>
  <w:style w:type="paragraph" w:styleId="CommentSubject">
    <w:name w:val="annotation subject"/>
    <w:basedOn w:val="CommentText"/>
    <w:next w:val="CommentText"/>
    <w:rsid w:val="00F72640"/>
    <w:rPr>
      <w:b/>
      <w:bCs/>
    </w:rPr>
  </w:style>
  <w:style w:type="paragraph" w:styleId="MacroText">
    <w:name w:val="macro"/>
    <w:rsid w:val="00F726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EndnoteText">
    <w:name w:val="endnote text"/>
    <w:basedOn w:val="Normal"/>
    <w:rsid w:val="00F72640"/>
    <w:rPr>
      <w:sz w:val="20"/>
      <w:szCs w:val="20"/>
    </w:rPr>
  </w:style>
  <w:style w:type="character" w:styleId="EndnoteReference">
    <w:name w:val="endnote reference"/>
    <w:basedOn w:val="DefaultParagraphFont"/>
    <w:rsid w:val="00F72640"/>
    <w:rPr>
      <w:vertAlign w:val="superscript"/>
    </w:rPr>
  </w:style>
  <w:style w:type="paragraph" w:customStyle="1" w:styleId="Uppsatstitel">
    <w:name w:val="Uppsatstitel"/>
    <w:basedOn w:val="Heading1"/>
    <w:rsid w:val="00D82F09"/>
    <w:pPr>
      <w:spacing w:before="0" w:after="0"/>
      <w:outlineLvl w:val="9"/>
    </w:pPr>
    <w:rPr>
      <w:color w:val="002F5F"/>
      <w:sz w:val="56"/>
    </w:rPr>
  </w:style>
  <w:style w:type="paragraph" w:customStyle="1" w:styleId="Undertitel">
    <w:name w:val="Undertitel"/>
    <w:basedOn w:val="Uppsatstitel"/>
    <w:rsid w:val="00311207"/>
    <w:pPr>
      <w:spacing w:before="120" w:after="560" w:line="480" w:lineRule="exact"/>
    </w:pPr>
    <w:rPr>
      <w:sz w:val="28"/>
    </w:rPr>
  </w:style>
  <w:style w:type="paragraph" w:customStyle="1" w:styleId="Formatmall1">
    <w:name w:val="Formatmall1"/>
    <w:basedOn w:val="Undertitel"/>
    <w:rsid w:val="00EA27C2"/>
    <w:rPr>
      <w:sz w:val="22"/>
    </w:rPr>
  </w:style>
  <w:style w:type="paragraph" w:customStyle="1" w:styleId="Framsidestext">
    <w:name w:val="Framsidestext"/>
    <w:basedOn w:val="Undertitel"/>
    <w:rsid w:val="00F716C8"/>
    <w:pPr>
      <w:spacing w:after="200" w:line="280" w:lineRule="exact"/>
    </w:pPr>
    <w:rPr>
      <w:sz w:val="16"/>
    </w:rPr>
  </w:style>
  <w:style w:type="paragraph" w:customStyle="1" w:styleId="Rubrik3ejinnehllsfrt">
    <w:name w:val="Rubrik 3 ej innehållsfört"/>
    <w:basedOn w:val="Heading3"/>
    <w:next w:val="BodyText"/>
    <w:rsid w:val="00F61D17"/>
    <w:pPr>
      <w:outlineLvl w:val="9"/>
    </w:pPr>
    <w:rPr>
      <w:bCs w:val="0"/>
    </w:rPr>
  </w:style>
  <w:style w:type="paragraph" w:customStyle="1" w:styleId="Rubrik2ejinnehllsfrt">
    <w:name w:val="Rubrik 2 ej innehållsfört"/>
    <w:basedOn w:val="Heading2"/>
    <w:rsid w:val="00F61D17"/>
    <w:pPr>
      <w:outlineLvl w:val="9"/>
    </w:pPr>
  </w:style>
  <w:style w:type="paragraph" w:customStyle="1" w:styleId="Rubrik1ejinnehllsfrt">
    <w:name w:val="Rubrik 1 ej innehållsfört"/>
    <w:basedOn w:val="Heading1"/>
    <w:rsid w:val="00F61D17"/>
    <w:pPr>
      <w:outlineLvl w:val="9"/>
    </w:pPr>
  </w:style>
  <w:style w:type="numbering" w:customStyle="1" w:styleId="FormatmallNumreradlista">
    <w:name w:val="Formatmall Numrerad lista"/>
    <w:basedOn w:val="NoList"/>
    <w:rsid w:val="006073BC"/>
    <w:pPr>
      <w:numPr>
        <w:numId w:val="3"/>
      </w:numPr>
    </w:pPr>
  </w:style>
  <w:style w:type="numbering" w:customStyle="1" w:styleId="FormatmallNumreradlista1">
    <w:name w:val="Formatmall Numrerad lista1"/>
    <w:basedOn w:val="NoList"/>
    <w:rsid w:val="006073BC"/>
    <w:pPr>
      <w:numPr>
        <w:numId w:val="4"/>
      </w:numPr>
    </w:pPr>
  </w:style>
  <w:style w:type="numbering" w:customStyle="1" w:styleId="FormatmallPunktlista1">
    <w:name w:val="Formatmall Punktlista1"/>
    <w:basedOn w:val="NoList"/>
    <w:rsid w:val="006073B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SU_Uppsatsmall_student%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SU_Uppsatsmall_student (1).dot</Template>
  <TotalTime>1</TotalTime>
  <Pages>9</Pages>
  <Words>1151</Words>
  <Characters>6102</Characters>
  <Application>Microsoft Office Word</Application>
  <DocSecurity>0</DocSecurity>
  <Lines>50</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Rubrik 1</vt:lpstr>
      <vt:lpstr>Rubrik 1</vt:lpstr>
    </vt:vector>
  </TitlesOfParts>
  <Company>Lärarhögskolan i Stckholm</Company>
  <LinksUpToDate>false</LinksUpToDate>
  <CharactersWithSpaces>7239</CharactersWithSpaces>
  <SharedDoc>false</SharedDoc>
  <HLinks>
    <vt:vector size="72" baseType="variant">
      <vt:variant>
        <vt:i4>1572913</vt:i4>
      </vt:variant>
      <vt:variant>
        <vt:i4>68</vt:i4>
      </vt:variant>
      <vt:variant>
        <vt:i4>0</vt:i4>
      </vt:variant>
      <vt:variant>
        <vt:i4>5</vt:i4>
      </vt:variant>
      <vt:variant>
        <vt:lpwstr/>
      </vt:variant>
      <vt:variant>
        <vt:lpwstr>_Toc193271455</vt:lpwstr>
      </vt:variant>
      <vt:variant>
        <vt:i4>1572913</vt:i4>
      </vt:variant>
      <vt:variant>
        <vt:i4>62</vt:i4>
      </vt:variant>
      <vt:variant>
        <vt:i4>0</vt:i4>
      </vt:variant>
      <vt:variant>
        <vt:i4>5</vt:i4>
      </vt:variant>
      <vt:variant>
        <vt:lpwstr/>
      </vt:variant>
      <vt:variant>
        <vt:lpwstr>_Toc193271454</vt:lpwstr>
      </vt:variant>
      <vt:variant>
        <vt:i4>1572913</vt:i4>
      </vt:variant>
      <vt:variant>
        <vt:i4>56</vt:i4>
      </vt:variant>
      <vt:variant>
        <vt:i4>0</vt:i4>
      </vt:variant>
      <vt:variant>
        <vt:i4>5</vt:i4>
      </vt:variant>
      <vt:variant>
        <vt:lpwstr/>
      </vt:variant>
      <vt:variant>
        <vt:lpwstr>_Toc193271453</vt:lpwstr>
      </vt:variant>
      <vt:variant>
        <vt:i4>1572913</vt:i4>
      </vt:variant>
      <vt:variant>
        <vt:i4>50</vt:i4>
      </vt:variant>
      <vt:variant>
        <vt:i4>0</vt:i4>
      </vt:variant>
      <vt:variant>
        <vt:i4>5</vt:i4>
      </vt:variant>
      <vt:variant>
        <vt:lpwstr/>
      </vt:variant>
      <vt:variant>
        <vt:lpwstr>_Toc193271452</vt:lpwstr>
      </vt:variant>
      <vt:variant>
        <vt:i4>1572913</vt:i4>
      </vt:variant>
      <vt:variant>
        <vt:i4>44</vt:i4>
      </vt:variant>
      <vt:variant>
        <vt:i4>0</vt:i4>
      </vt:variant>
      <vt:variant>
        <vt:i4>5</vt:i4>
      </vt:variant>
      <vt:variant>
        <vt:lpwstr/>
      </vt:variant>
      <vt:variant>
        <vt:lpwstr>_Toc193271451</vt:lpwstr>
      </vt:variant>
      <vt:variant>
        <vt:i4>1572913</vt:i4>
      </vt:variant>
      <vt:variant>
        <vt:i4>38</vt:i4>
      </vt:variant>
      <vt:variant>
        <vt:i4>0</vt:i4>
      </vt:variant>
      <vt:variant>
        <vt:i4>5</vt:i4>
      </vt:variant>
      <vt:variant>
        <vt:lpwstr/>
      </vt:variant>
      <vt:variant>
        <vt:lpwstr>_Toc193271450</vt:lpwstr>
      </vt:variant>
      <vt:variant>
        <vt:i4>1638449</vt:i4>
      </vt:variant>
      <vt:variant>
        <vt:i4>32</vt:i4>
      </vt:variant>
      <vt:variant>
        <vt:i4>0</vt:i4>
      </vt:variant>
      <vt:variant>
        <vt:i4>5</vt:i4>
      </vt:variant>
      <vt:variant>
        <vt:lpwstr/>
      </vt:variant>
      <vt:variant>
        <vt:lpwstr>_Toc193271449</vt:lpwstr>
      </vt:variant>
      <vt:variant>
        <vt:i4>1638449</vt:i4>
      </vt:variant>
      <vt:variant>
        <vt:i4>26</vt:i4>
      </vt:variant>
      <vt:variant>
        <vt:i4>0</vt:i4>
      </vt:variant>
      <vt:variant>
        <vt:i4>5</vt:i4>
      </vt:variant>
      <vt:variant>
        <vt:lpwstr/>
      </vt:variant>
      <vt:variant>
        <vt:lpwstr>_Toc193271448</vt:lpwstr>
      </vt:variant>
      <vt:variant>
        <vt:i4>1638449</vt:i4>
      </vt:variant>
      <vt:variant>
        <vt:i4>20</vt:i4>
      </vt:variant>
      <vt:variant>
        <vt:i4>0</vt:i4>
      </vt:variant>
      <vt:variant>
        <vt:i4>5</vt:i4>
      </vt:variant>
      <vt:variant>
        <vt:lpwstr/>
      </vt:variant>
      <vt:variant>
        <vt:lpwstr>_Toc193271447</vt:lpwstr>
      </vt:variant>
      <vt:variant>
        <vt:i4>1638449</vt:i4>
      </vt:variant>
      <vt:variant>
        <vt:i4>14</vt:i4>
      </vt:variant>
      <vt:variant>
        <vt:i4>0</vt:i4>
      </vt:variant>
      <vt:variant>
        <vt:i4>5</vt:i4>
      </vt:variant>
      <vt:variant>
        <vt:lpwstr/>
      </vt:variant>
      <vt:variant>
        <vt:lpwstr>_Toc193271446</vt:lpwstr>
      </vt:variant>
      <vt:variant>
        <vt:i4>1638449</vt:i4>
      </vt:variant>
      <vt:variant>
        <vt:i4>8</vt:i4>
      </vt:variant>
      <vt:variant>
        <vt:i4>0</vt:i4>
      </vt:variant>
      <vt:variant>
        <vt:i4>5</vt:i4>
      </vt:variant>
      <vt:variant>
        <vt:lpwstr/>
      </vt:variant>
      <vt:variant>
        <vt:lpwstr>_Toc193271445</vt:lpwstr>
      </vt:variant>
      <vt:variant>
        <vt:i4>1638449</vt:i4>
      </vt:variant>
      <vt:variant>
        <vt:i4>2</vt:i4>
      </vt:variant>
      <vt:variant>
        <vt:i4>0</vt:i4>
      </vt:variant>
      <vt:variant>
        <vt:i4>5</vt:i4>
      </vt:variant>
      <vt:variant>
        <vt:lpwstr/>
      </vt:variant>
      <vt:variant>
        <vt:lpwstr>_Toc193271444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1</dc:title>
  <dc:subject/>
  <dc:creator>Laura Lunnevuori</dc:creator>
  <cp:keywords/>
  <dc:description/>
  <cp:lastModifiedBy>Laura Lunnevuori</cp:lastModifiedBy>
  <cp:revision>1</cp:revision>
  <cp:lastPrinted>2008-03-12T13:11:00Z</cp:lastPrinted>
  <dcterms:created xsi:type="dcterms:W3CDTF">2023-08-10T12:17:00Z</dcterms:created>
  <dcterms:modified xsi:type="dcterms:W3CDTF">2023-08-10T12:18:00Z</dcterms:modified>
</cp:coreProperties>
</file>